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83" w:rsidRDefault="00F25528" w:rsidP="001032B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25528">
              <w:rPr>
                <w:rFonts w:eastAsia="標楷體" w:hint="eastAsia"/>
              </w:rPr>
              <w:t>立法院第</w:t>
            </w:r>
            <w:r w:rsidRPr="00F25528">
              <w:rPr>
                <w:rFonts w:eastAsia="標楷體"/>
              </w:rPr>
              <w:t>11</w:t>
            </w:r>
            <w:r w:rsidRPr="00F25528">
              <w:rPr>
                <w:rFonts w:eastAsia="標楷體"/>
              </w:rPr>
              <w:t>屆第</w:t>
            </w:r>
            <w:r w:rsidRPr="00F25528">
              <w:rPr>
                <w:rFonts w:eastAsia="標楷體"/>
              </w:rPr>
              <w:t>1</w:t>
            </w:r>
            <w:r w:rsidRPr="00F25528">
              <w:rPr>
                <w:rFonts w:eastAsia="標楷體"/>
              </w:rPr>
              <w:t>會期第</w:t>
            </w:r>
            <w:r w:rsidRPr="00F25528">
              <w:rPr>
                <w:rFonts w:eastAsia="標楷體"/>
              </w:rPr>
              <w:t>21</w:t>
            </w:r>
            <w:r w:rsidRPr="00F25528">
              <w:rPr>
                <w:rFonts w:eastAsia="標楷體"/>
              </w:rPr>
              <w:t>次會議紀錄</w:t>
            </w:r>
          </w:p>
        </w:tc>
      </w:tr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83" w:rsidRDefault="00F25528" w:rsidP="00123043">
            <w:pPr>
              <w:pStyle w:val="a6"/>
              <w:kinsoku/>
              <w:autoSpaceDE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 w:rsidRPr="00F25528">
              <w:rPr>
                <w:rFonts w:eastAsia="微軟正黑體" w:hint="eastAsia"/>
                <w:b/>
              </w:rPr>
              <w:t>報告事項</w:t>
            </w:r>
            <w:r w:rsidR="00F96AEB">
              <w:rPr>
                <w:rFonts w:eastAsia="微軟正黑體" w:hint="eastAsia"/>
                <w:b/>
              </w:rPr>
              <w:t xml:space="preserve">　　　　　</w:t>
            </w:r>
            <w:r w:rsidR="00F96AEB"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 xml:space="preserve">                                    </w:t>
            </w:r>
            <w:r w:rsidR="001032B0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（頁次：１－２４</w:t>
            </w:r>
            <w:r w:rsidR="000B0983">
              <w:rPr>
                <w:rFonts w:eastAsia="微軟正黑體" w:hint="eastAsia"/>
                <w:b/>
              </w:rPr>
              <w:t>）</w:t>
            </w:r>
          </w:p>
        </w:tc>
      </w:tr>
      <w:tr w:rsidR="000B0983" w:rsidTr="00F25528">
        <w:trPr>
          <w:trHeight w:hRule="exact" w:val="76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0983" w:rsidRDefault="000B0983" w:rsidP="00DF4FDA">
            <w:pPr>
              <w:spacing w:beforeLines="50" w:before="159"/>
              <w:jc w:val="center"/>
            </w:pPr>
            <w:r w:rsidRPr="00501E09">
              <w:rPr>
                <w:rFonts w:hint="eastAsia"/>
                <w:spacing w:val="90"/>
                <w:kern w:val="0"/>
                <w:fitText w:val="1049" w:id="-958044416"/>
              </w:rPr>
              <w:t>發言</w:t>
            </w:r>
            <w:r w:rsidRPr="00501E09">
              <w:rPr>
                <w:rFonts w:hint="eastAsia"/>
                <w:spacing w:val="22"/>
                <w:kern w:val="0"/>
                <w:fitText w:val="1049" w:id="-9580444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B0983" w:rsidRDefault="00FC324E" w:rsidP="00F2552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</w:t>
            </w: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F255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5528" w:rsidTr="00F255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5528" w:rsidRDefault="00F255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5528" w:rsidRDefault="00F255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25528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28" w:rsidRDefault="00F2552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528" w:rsidRDefault="00F2552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10" w:rsidRDefault="00077C10" w:rsidP="00077C1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25528">
              <w:rPr>
                <w:rFonts w:eastAsia="標楷體" w:hint="eastAsia"/>
              </w:rPr>
              <w:lastRenderedPageBreak/>
              <w:t>立法院第</w:t>
            </w:r>
            <w:r w:rsidRPr="00F25528">
              <w:rPr>
                <w:rFonts w:eastAsia="標楷體"/>
              </w:rPr>
              <w:t>11</w:t>
            </w:r>
            <w:r w:rsidRPr="00F25528">
              <w:rPr>
                <w:rFonts w:eastAsia="標楷體"/>
              </w:rPr>
              <w:t>屆第</w:t>
            </w:r>
            <w:r w:rsidRPr="00F25528">
              <w:rPr>
                <w:rFonts w:eastAsia="標楷體"/>
              </w:rPr>
              <w:t>1</w:t>
            </w:r>
            <w:r w:rsidRPr="00F25528">
              <w:rPr>
                <w:rFonts w:eastAsia="標楷體"/>
              </w:rPr>
              <w:t>會期第</w:t>
            </w:r>
            <w:r w:rsidRPr="00F25528">
              <w:rPr>
                <w:rFonts w:eastAsia="標楷體"/>
              </w:rPr>
              <w:t>21</w:t>
            </w:r>
            <w:r w:rsidRPr="00F25528">
              <w:rPr>
                <w:rFonts w:eastAsia="標楷體"/>
              </w:rPr>
              <w:t>次會議紀錄</w:t>
            </w:r>
          </w:p>
        </w:tc>
      </w:tr>
      <w:tr w:rsidR="00077C10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10" w:rsidRDefault="00077C10" w:rsidP="00123043">
            <w:pPr>
              <w:pStyle w:val="a6"/>
              <w:kinsoku/>
              <w:autoSpaceDE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 w:rsidRPr="003A730F">
              <w:rPr>
                <w:rFonts w:eastAsia="微軟正黑體" w:hint="eastAsia"/>
                <w:b/>
              </w:rPr>
              <w:t>質詢事項</w:t>
            </w:r>
            <w:r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                                      </w:t>
            </w:r>
            <w:r w:rsidR="00AA1B89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（頁次：２４－２５）</w:t>
            </w:r>
          </w:p>
        </w:tc>
      </w:tr>
      <w:tr w:rsidR="00077C10" w:rsidTr="00F25528">
        <w:trPr>
          <w:trHeight w:hRule="exact" w:val="76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C10" w:rsidRDefault="00077C10" w:rsidP="00DF4FDA">
            <w:pPr>
              <w:spacing w:beforeLines="50" w:before="159"/>
              <w:jc w:val="center"/>
            </w:pPr>
            <w:r w:rsidRPr="00501E09">
              <w:rPr>
                <w:rFonts w:hint="eastAsia"/>
                <w:spacing w:val="90"/>
                <w:kern w:val="0"/>
                <w:fitText w:val="1049" w:id="-958044416"/>
              </w:rPr>
              <w:t>發言</w:t>
            </w:r>
            <w:r w:rsidRPr="00501E09">
              <w:rPr>
                <w:rFonts w:hint="eastAsia"/>
                <w:spacing w:val="22"/>
                <w:kern w:val="0"/>
                <w:fitText w:val="1049" w:id="-9580444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C10" w:rsidRDefault="00077C10" w:rsidP="00F2552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</w:t>
            </w: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F255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F255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B27A8A">
        <w:trPr>
          <w:trHeight w:hRule="exact" w:val="149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77C10" w:rsidRPr="000B0983" w:rsidRDefault="00077C10" w:rsidP="000B0983">
      <w:pPr>
        <w:spacing w:line="14" w:lineRule="exact"/>
        <w:rPr>
          <w:sz w:val="2"/>
        </w:rPr>
      </w:pP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77C10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C10" w:rsidRDefault="00077C10" w:rsidP="00077C1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25528">
              <w:rPr>
                <w:rFonts w:eastAsia="標楷體" w:hint="eastAsia"/>
              </w:rPr>
              <w:lastRenderedPageBreak/>
              <w:t>立法院第</w:t>
            </w:r>
            <w:r w:rsidRPr="00F25528">
              <w:rPr>
                <w:rFonts w:eastAsia="標楷體"/>
              </w:rPr>
              <w:t>11</w:t>
            </w:r>
            <w:r w:rsidRPr="00F25528">
              <w:rPr>
                <w:rFonts w:eastAsia="標楷體"/>
              </w:rPr>
              <w:t>屆第</w:t>
            </w:r>
            <w:r w:rsidRPr="00F25528">
              <w:rPr>
                <w:rFonts w:eastAsia="標楷體"/>
              </w:rPr>
              <w:t>1</w:t>
            </w:r>
            <w:r w:rsidRPr="00F25528">
              <w:rPr>
                <w:rFonts w:eastAsia="標楷體"/>
              </w:rPr>
              <w:t>會期第</w:t>
            </w:r>
            <w:r w:rsidRPr="00F25528">
              <w:rPr>
                <w:rFonts w:eastAsia="標楷體"/>
              </w:rPr>
              <w:t>21</w:t>
            </w:r>
            <w:r w:rsidRPr="00F25528">
              <w:rPr>
                <w:rFonts w:eastAsia="標楷體"/>
              </w:rPr>
              <w:t>次會議紀錄</w:t>
            </w:r>
          </w:p>
        </w:tc>
      </w:tr>
      <w:tr w:rsidR="00077C10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E4E" w:rsidRDefault="00640E4E" w:rsidP="00640E4E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:rsidR="00077C10" w:rsidRDefault="00077C10" w:rsidP="005359ED">
            <w:pPr>
              <w:pStyle w:val="a6"/>
              <w:kinsoku/>
              <w:autoSpaceDE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 w:rsidRPr="00D73EDE">
              <w:rPr>
                <w:rFonts w:eastAsia="微軟正黑體" w:hint="eastAsia"/>
                <w:b/>
              </w:rPr>
              <w:t>對行政院院長報告施政方針繼續質詢─繼續質詢─</w:t>
            </w:r>
            <w:r>
              <w:rPr>
                <w:rFonts w:eastAsia="微軟正黑體" w:hint="eastAsia"/>
                <w:b/>
              </w:rPr>
              <w:t xml:space="preserve">                  </w:t>
            </w:r>
            <w:r w:rsidR="00AA1B89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（頁次：２６－</w:t>
            </w:r>
            <w:r w:rsidR="005359ED">
              <w:rPr>
                <w:rFonts w:eastAsia="微軟正黑體" w:hint="eastAsia"/>
                <w:b/>
              </w:rPr>
              <w:t>９２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77C10" w:rsidTr="00077C10">
        <w:trPr>
          <w:trHeight w:hRule="exact" w:val="169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C10" w:rsidRDefault="00077C10" w:rsidP="007B7D35">
            <w:pPr>
              <w:spacing w:beforeLines="50" w:before="159"/>
              <w:jc w:val="center"/>
            </w:pPr>
            <w:r w:rsidRPr="00501E09">
              <w:rPr>
                <w:rFonts w:hint="eastAsia"/>
                <w:spacing w:val="90"/>
                <w:kern w:val="0"/>
                <w:fitText w:val="1049" w:id="-958044416"/>
              </w:rPr>
              <w:t>發言</w:t>
            </w:r>
            <w:r w:rsidRPr="00501E09">
              <w:rPr>
                <w:rFonts w:hint="eastAsia"/>
                <w:spacing w:val="22"/>
                <w:kern w:val="0"/>
                <w:fitText w:val="1049" w:id="-9580444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C10" w:rsidRDefault="00077C10" w:rsidP="007B7D3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韓國瑜（主席）、江啟臣（主席）、羅智強、顏寬恒、呂玉玲、游　顥、林俊憲、</w:t>
            </w:r>
          </w:p>
          <w:p w:rsidR="00077C10" w:rsidRDefault="00077C10" w:rsidP="007B7D3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李柏毅、吳秉叡、張宏陸、</w:t>
            </w:r>
            <w:r w:rsidRPr="000D53DC">
              <w:rPr>
                <w:rFonts w:hint="eastAsia"/>
              </w:rPr>
              <w:t>蘇巧慧</w:t>
            </w:r>
            <w:r>
              <w:rPr>
                <w:rFonts w:hint="eastAsia"/>
              </w:rPr>
              <w:t>、</w:t>
            </w:r>
            <w:r w:rsidRPr="000D53DC">
              <w:rPr>
                <w:rFonts w:hint="eastAsia"/>
              </w:rPr>
              <w:t>林月琴</w:t>
            </w:r>
            <w:r>
              <w:rPr>
                <w:rFonts w:hint="eastAsia"/>
              </w:rPr>
              <w:t>、</w:t>
            </w:r>
            <w:r w:rsidRPr="000D53DC">
              <w:rPr>
                <w:rFonts w:hint="eastAsia"/>
              </w:rPr>
              <w:t>黃秀芳</w:t>
            </w:r>
            <w:r>
              <w:rPr>
                <w:rFonts w:hint="eastAsia"/>
              </w:rPr>
              <w:t>、</w:t>
            </w:r>
            <w:r w:rsidRPr="000D53DC">
              <w:rPr>
                <w:rFonts w:hint="eastAsia"/>
              </w:rPr>
              <w:t>徐富癸</w:t>
            </w:r>
            <w:r>
              <w:rPr>
                <w:rFonts w:hint="eastAsia"/>
              </w:rPr>
              <w:t>、</w:t>
            </w:r>
            <w:r w:rsidRPr="000D53DC">
              <w:rPr>
                <w:rFonts w:hint="eastAsia"/>
              </w:rPr>
              <w:t>許智傑</w:t>
            </w:r>
            <w:r>
              <w:rPr>
                <w:rFonts w:hint="eastAsia"/>
              </w:rPr>
              <w:t>、魯明哲、</w:t>
            </w:r>
          </w:p>
          <w:p w:rsidR="00077C10" w:rsidRDefault="00077C10" w:rsidP="007B7D3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林倩綺、李昆澤</w:t>
            </w: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F2552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77C10" w:rsidTr="00077C10">
        <w:trPr>
          <w:trHeight w:hRule="exact" w:val="57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C10" w:rsidRDefault="00077C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C10" w:rsidRDefault="00077C1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077C10" w:rsidRPr="000B0983" w:rsidRDefault="00077C10" w:rsidP="000B0983">
      <w:pPr>
        <w:spacing w:line="14" w:lineRule="exact"/>
        <w:rPr>
          <w:sz w:val="2"/>
        </w:rPr>
      </w:pPr>
    </w:p>
    <w:p w:rsidR="00B6296D" w:rsidRPr="00077C10" w:rsidRDefault="00B6296D" w:rsidP="000B0983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77C10" w:rsidSect="00F57455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5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3B9" w:rsidRDefault="005063B9">
      <w:r>
        <w:separator/>
      </w:r>
    </w:p>
  </w:endnote>
  <w:endnote w:type="continuationSeparator" w:id="0">
    <w:p w:rsidR="005063B9" w:rsidRDefault="00506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455" w:rsidRDefault="00501E0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9264;mso-wrap-style:tight" filled="f" stroked="f">
          <v:textbox>
            <w:txbxContent>
              <w:p w:rsidR="00F57455" w:rsidRPr="00F57455" w:rsidRDefault="00F57455" w:rsidP="00F574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01E09">
                  <w:rPr>
                    <w:noProof/>
                  </w:rPr>
                  <w:t>357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:rsidR="00F57455" w:rsidRPr="00F57455" w:rsidRDefault="00F57455" w:rsidP="00F574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01E09">
                  <w:rPr>
                    <w:noProof/>
                  </w:rPr>
                  <w:t>357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0" type="#_x0000_t202" style="position:absolute;left:0;text-align:left;margin-left:0;margin-top:-9.3pt;width:453.55pt;height:31.5pt;z-index:251657216;mso-wrap-style:tight" filled="f" stroked="f">
          <v:textbox>
            <w:txbxContent>
              <w:p w:rsidR="00F57455" w:rsidRPr="00F57455" w:rsidRDefault="00F57455" w:rsidP="00F574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01E09">
                  <w:rPr>
                    <w:noProof/>
                  </w:rPr>
                  <w:t>357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left:0;text-align:left;margin-left:0;margin-top:-9.3pt;width:453.55pt;height:31.5pt;z-index:251656192;mso-wrap-style:tight" filled="f" stroked="f">
          <v:textbox>
            <w:txbxContent>
              <w:p w:rsidR="00F57455" w:rsidRPr="00F57455" w:rsidRDefault="00F57455" w:rsidP="00F5745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01E09">
                  <w:rPr>
                    <w:noProof/>
                  </w:rPr>
                  <w:t>357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3B9" w:rsidRDefault="005063B9">
      <w:r>
        <w:separator/>
      </w:r>
    </w:p>
  </w:footnote>
  <w:footnote w:type="continuationSeparator" w:id="0">
    <w:p w:rsidR="005063B9" w:rsidRDefault="00506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FC324E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983"/>
    <w:rsid w:val="00077C10"/>
    <w:rsid w:val="00097C09"/>
    <w:rsid w:val="000B0983"/>
    <w:rsid w:val="001032B0"/>
    <w:rsid w:val="00123043"/>
    <w:rsid w:val="003F222C"/>
    <w:rsid w:val="0046327A"/>
    <w:rsid w:val="00496D33"/>
    <w:rsid w:val="00501E09"/>
    <w:rsid w:val="005063B9"/>
    <w:rsid w:val="005359ED"/>
    <w:rsid w:val="0063241D"/>
    <w:rsid w:val="00640E4E"/>
    <w:rsid w:val="007D4AF6"/>
    <w:rsid w:val="008724DB"/>
    <w:rsid w:val="00884FFA"/>
    <w:rsid w:val="00891A6F"/>
    <w:rsid w:val="009E3952"/>
    <w:rsid w:val="00A24BEA"/>
    <w:rsid w:val="00AA1B89"/>
    <w:rsid w:val="00AC1EE9"/>
    <w:rsid w:val="00B27A8A"/>
    <w:rsid w:val="00B6296D"/>
    <w:rsid w:val="00C13800"/>
    <w:rsid w:val="00CB1940"/>
    <w:rsid w:val="00DE47C4"/>
    <w:rsid w:val="00DF4FDA"/>
    <w:rsid w:val="00EC112D"/>
    <w:rsid w:val="00EC1156"/>
    <w:rsid w:val="00F25528"/>
    <w:rsid w:val="00F57455"/>
    <w:rsid w:val="00F96AEB"/>
    <w:rsid w:val="00FC0952"/>
    <w:rsid w:val="00FC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B0983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0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3</Pages>
  <Words>78</Words>
  <Characters>450</Characters>
  <Application>Microsoft Office Word</Application>
  <DocSecurity>0</DocSecurity>
  <Lines>3</Lines>
  <Paragraphs>1</Paragraphs>
  <ScaleCrop>false</ScaleCrop>
  <Company>ARES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第11屆第01會期第86期;出版日期:113年06月28日</dc:description>
  <cp:lastModifiedBy>user</cp:lastModifiedBy>
  <cp:revision>2</cp:revision>
  <cp:lastPrinted>2002-02-01T01:05:00Z</cp:lastPrinted>
  <dcterms:created xsi:type="dcterms:W3CDTF">2024-07-18T07:26:00Z</dcterms:created>
  <dcterms:modified xsi:type="dcterms:W3CDTF">2024-07-18T07:26:00Z</dcterms:modified>
</cp:coreProperties>
</file>