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40226" w14:paraId="6EBFAB8F" w14:textId="77777777" w:rsidTr="00F40226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0314F65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F40226" w14:paraId="18D0DA87" w14:textId="77777777" w:rsidTr="00F4022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6CEF" w14:textId="734F0743" w:rsidR="00F40226" w:rsidRDefault="00F40226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</w:t>
            </w:r>
            <w:r w:rsidR="007F7F1E">
              <w:rPr>
                <w:rFonts w:eastAsia="標楷體" w:hint="eastAsia"/>
              </w:rPr>
              <w:t>第</w:t>
            </w:r>
            <w:r w:rsidR="007F7F1E" w:rsidRPr="00083D8A">
              <w:rPr>
                <w:rFonts w:ascii="標楷體" w:eastAsia="標楷體" w:hAnsi="標楷體" w:hint="eastAsia"/>
              </w:rPr>
              <w:t>22</w:t>
            </w:r>
            <w:r w:rsidR="007F7F1E">
              <w:rPr>
                <w:rFonts w:eastAsia="標楷體" w:hint="eastAsia"/>
              </w:rPr>
              <w:t>次</w:t>
            </w:r>
            <w:r>
              <w:rPr>
                <w:rFonts w:eastAsia="標楷體" w:hint="eastAsia"/>
              </w:rPr>
              <w:t>會議紀錄</w:t>
            </w:r>
          </w:p>
        </w:tc>
      </w:tr>
      <w:tr w:rsidR="00F40226" w14:paraId="2E6C2810" w14:textId="77777777" w:rsidTr="00CB126B">
        <w:trPr>
          <w:trHeight w:val="919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2E62" w14:textId="57856555" w:rsidR="00F40226" w:rsidRDefault="00CB126B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 w:rsidRPr="00CB126B">
              <w:rPr>
                <w:rFonts w:eastAsia="微軟正黑體" w:hint="eastAsia"/>
                <w:b/>
              </w:rPr>
              <w:t>報告事項</w:t>
            </w:r>
            <w:r>
              <w:rPr>
                <w:rFonts w:eastAsia="微軟正黑體" w:hint="eastAsia"/>
                <w:b/>
              </w:rPr>
              <w:t xml:space="preserve">                                                     </w:t>
            </w:r>
            <w:r w:rsidR="00796577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（頁次：１－</w:t>
            </w:r>
            <w:r w:rsidR="00C14DE0">
              <w:rPr>
                <w:rFonts w:eastAsia="微軟正黑體" w:hint="eastAsia"/>
                <w:b/>
              </w:rPr>
              <w:t>７</w:t>
            </w:r>
            <w:r w:rsidR="00796577">
              <w:rPr>
                <w:rFonts w:eastAsia="微軟正黑體" w:hint="eastAsia"/>
                <w:b/>
              </w:rPr>
              <w:t>８</w:t>
            </w:r>
            <w:r w:rsidR="00F40226">
              <w:rPr>
                <w:rFonts w:eastAsia="微軟正黑體" w:hint="eastAsia"/>
                <w:b/>
              </w:rPr>
              <w:t>）</w:t>
            </w:r>
          </w:p>
        </w:tc>
      </w:tr>
      <w:tr w:rsidR="00F40226" w14:paraId="60FC018B" w14:textId="77777777" w:rsidTr="001F632C">
        <w:trPr>
          <w:trHeight w:hRule="exact" w:val="72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49CC13" w14:textId="77777777" w:rsidR="00F40226" w:rsidRDefault="00F40226" w:rsidP="00CB126B">
            <w:pPr>
              <w:spacing w:beforeLines="50" w:before="159"/>
              <w:jc w:val="distribute"/>
            </w:pPr>
            <w:r w:rsidRPr="00943FD4">
              <w:rPr>
                <w:rFonts w:hint="eastAsia"/>
                <w:spacing w:val="96"/>
                <w:kern w:val="0"/>
                <w:fitText w:val="1049" w:id="-949479424"/>
              </w:rPr>
              <w:t>發言</w:t>
            </w:r>
            <w:r w:rsidRPr="00943FD4">
              <w:rPr>
                <w:rFonts w:hint="eastAsia"/>
                <w:spacing w:val="6"/>
                <w:kern w:val="0"/>
                <w:fitText w:val="1049" w:id="-94947942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26BBB5" w14:textId="77777777" w:rsidR="00F40226" w:rsidRDefault="001F632C" w:rsidP="001F632C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 w:rsidR="00CB126B">
              <w:rPr>
                <w:rFonts w:hint="eastAsia"/>
              </w:rPr>
              <w:t>（主席）、</w:t>
            </w:r>
            <w:r>
              <w:rPr>
                <w:rFonts w:hint="eastAsia"/>
              </w:rPr>
              <w:t>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</w:p>
        </w:tc>
      </w:tr>
      <w:tr w:rsidR="00F40226" w14:paraId="285BDA18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D415D3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5621CE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625E3286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CA80AA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B6F193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0C1C9982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C51945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674DB2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4EA90B43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39BCCF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0D2DF7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7598BF8C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21DB77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ED31B5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16926996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F9530B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F3D07F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67BFAEC5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E963FB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AD4868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7289385C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A0B879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D1CBEE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0260F681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440587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94D94B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F632C" w14:paraId="5FA17EFF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DD67D6" w14:textId="77777777" w:rsidR="001F632C" w:rsidRDefault="001F63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E566B2" w14:textId="77777777" w:rsidR="001F632C" w:rsidRDefault="001F632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F632C" w14:paraId="301EFFED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91EFA7" w14:textId="77777777" w:rsidR="001F632C" w:rsidRDefault="001F63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A3AC89" w14:textId="77777777" w:rsidR="001F632C" w:rsidRDefault="001F632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F632C" w14:paraId="4204EC84" w14:textId="77777777" w:rsidTr="00F4022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4D001D" w14:textId="77777777" w:rsidR="001F632C" w:rsidRDefault="001F63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0A2A49" w14:textId="77777777" w:rsidR="001F632C" w:rsidRDefault="001F632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0226" w14:paraId="18113339" w14:textId="77777777" w:rsidTr="0003168E">
        <w:trPr>
          <w:trHeight w:hRule="exact" w:val="119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50EB5" w14:textId="77777777" w:rsidR="00F40226" w:rsidRDefault="00F40226">
            <w:pPr>
              <w:jc w:val="distribute"/>
              <w:rPr>
                <w:kern w:val="0"/>
              </w:rPr>
            </w:pPr>
          </w:p>
          <w:p w14:paraId="05E83EC2" w14:textId="77777777" w:rsidR="00796577" w:rsidRDefault="00796577">
            <w:pPr>
              <w:jc w:val="distribute"/>
              <w:rPr>
                <w:kern w:val="0"/>
              </w:rPr>
            </w:pPr>
          </w:p>
          <w:p w14:paraId="51F24E0E" w14:textId="396229BE" w:rsidR="00796577" w:rsidRDefault="00796577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5FB7" w14:textId="77777777" w:rsidR="00F40226" w:rsidRDefault="00F40226">
            <w:pPr>
              <w:pStyle w:val="a6"/>
              <w:kinsoku/>
              <w:autoSpaceDE/>
              <w:ind w:leftChars="50" w:left="105" w:rightChars="50" w:right="105"/>
            </w:pPr>
          </w:p>
          <w:p w14:paraId="50E829B7" w14:textId="77777777" w:rsidR="00796577" w:rsidRDefault="00796577">
            <w:pPr>
              <w:pStyle w:val="a6"/>
              <w:kinsoku/>
              <w:autoSpaceDE/>
              <w:ind w:leftChars="50" w:left="105" w:rightChars="50" w:right="105"/>
            </w:pPr>
          </w:p>
          <w:p w14:paraId="78244984" w14:textId="77777777" w:rsidR="00796577" w:rsidRDefault="00796577">
            <w:pPr>
              <w:pStyle w:val="a6"/>
              <w:kinsoku/>
              <w:autoSpaceDE/>
              <w:ind w:leftChars="50" w:left="105" w:rightChars="50" w:right="105"/>
            </w:pPr>
          </w:p>
          <w:p w14:paraId="57A96193" w14:textId="75953522" w:rsidR="00796577" w:rsidRDefault="00796577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66E6DDFB" w14:textId="77777777" w:rsidR="00B6296D" w:rsidRPr="001B1CFC" w:rsidRDefault="00B6296D" w:rsidP="00F40226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1B1CFC">
      <w:footerReference w:type="default" r:id="rId8"/>
      <w:pgSz w:w="11906" w:h="16838" w:code="9"/>
      <w:pgMar w:top="1985" w:right="1418" w:bottom="1418" w:left="1418" w:header="1418" w:footer="851" w:gutter="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FEF64C" w14:textId="77777777" w:rsidR="0024264F" w:rsidRDefault="0024264F">
      <w:r>
        <w:separator/>
      </w:r>
    </w:p>
  </w:endnote>
  <w:endnote w:type="continuationSeparator" w:id="0">
    <w:p w14:paraId="48E4C932" w14:textId="77777777" w:rsidR="0024264F" w:rsidRDefault="00242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E8B37" w14:textId="42294DD3" w:rsidR="00796577" w:rsidRPr="00DA7792" w:rsidRDefault="001B1CFC" w:rsidP="00796577">
    <w:pPr>
      <w:spacing w:line="210" w:lineRule="exact"/>
      <w:jc w:val="center"/>
    </w:pPr>
    <w:r>
      <w:rPr>
        <w:rFonts w:hint="eastAsia"/>
      </w:rPr>
      <w:t>501</w:t>
    </w:r>
  </w:p>
  <w:p w14:paraId="68BDDB8B" w14:textId="77777777" w:rsidR="00796577" w:rsidRDefault="0079657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4764CA" w14:textId="77777777" w:rsidR="0024264F" w:rsidRDefault="0024264F">
      <w:r>
        <w:separator/>
      </w:r>
    </w:p>
  </w:footnote>
  <w:footnote w:type="continuationSeparator" w:id="0">
    <w:p w14:paraId="39ECD8D5" w14:textId="77777777" w:rsidR="0024264F" w:rsidRDefault="00242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6"/>
    <w:rsid w:val="0003168E"/>
    <w:rsid w:val="00097C09"/>
    <w:rsid w:val="001B1CFC"/>
    <w:rsid w:val="001F632C"/>
    <w:rsid w:val="0024264F"/>
    <w:rsid w:val="002C425A"/>
    <w:rsid w:val="0046327A"/>
    <w:rsid w:val="00534A2C"/>
    <w:rsid w:val="00796577"/>
    <w:rsid w:val="007D4AF6"/>
    <w:rsid w:val="007F7F1E"/>
    <w:rsid w:val="008724DB"/>
    <w:rsid w:val="00925A9E"/>
    <w:rsid w:val="00943FD4"/>
    <w:rsid w:val="009E3952"/>
    <w:rsid w:val="00AB18AA"/>
    <w:rsid w:val="00B6296D"/>
    <w:rsid w:val="00C13800"/>
    <w:rsid w:val="00C14DE0"/>
    <w:rsid w:val="00CB126B"/>
    <w:rsid w:val="00CB7DFE"/>
    <w:rsid w:val="00F40226"/>
    <w:rsid w:val="00F96B7A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F0C92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40226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40226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6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>ARES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第11屆第01會期第96期;出版日期:113年07月13日</dc:description>
  <cp:lastModifiedBy>user</cp:lastModifiedBy>
  <cp:revision>2</cp:revision>
  <cp:lastPrinted>2002-02-01T01:05:00Z</cp:lastPrinted>
  <dcterms:created xsi:type="dcterms:W3CDTF">2024-08-06T01:05:00Z</dcterms:created>
  <dcterms:modified xsi:type="dcterms:W3CDTF">2024-08-06T01:05:00Z</dcterms:modified>
</cp:coreProperties>
</file>