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40226" w14:paraId="727D51DA" w14:textId="77777777" w:rsidTr="00C574A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238B" w14:textId="1F1FB152" w:rsidR="00F40226" w:rsidRDefault="00F40226">
            <w:pPr>
              <w:pStyle w:val="a7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</w:t>
            </w:r>
            <w:r w:rsidR="005520AE">
              <w:rPr>
                <w:rFonts w:eastAsia="標楷體" w:hint="eastAsia"/>
              </w:rPr>
              <w:t>第</w:t>
            </w:r>
            <w:r w:rsidR="005520AE" w:rsidRPr="00083D8A">
              <w:rPr>
                <w:rFonts w:ascii="標楷體" w:eastAsia="標楷體" w:hAnsi="標楷體" w:hint="eastAsia"/>
              </w:rPr>
              <w:t>22</w:t>
            </w:r>
            <w:r w:rsidR="005520AE">
              <w:rPr>
                <w:rFonts w:eastAsia="標楷體" w:hint="eastAsia"/>
              </w:rPr>
              <w:t>次</w:t>
            </w:r>
            <w:r>
              <w:rPr>
                <w:rFonts w:eastAsia="標楷體" w:hint="eastAsia"/>
              </w:rPr>
              <w:t>會議紀錄</w:t>
            </w:r>
          </w:p>
        </w:tc>
      </w:tr>
      <w:tr w:rsidR="00F40226" w14:paraId="17C00FFA" w14:textId="77777777" w:rsidTr="00C574A0">
        <w:trPr>
          <w:trHeight w:val="919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078A" w14:textId="0CEBB738" w:rsidR="00F40226" w:rsidRDefault="00C574A0" w:rsidP="00C574A0">
            <w:pPr>
              <w:pStyle w:val="a7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 w:rsidRPr="00C574A0">
              <w:rPr>
                <w:rFonts w:eastAsia="微軟正黑體" w:hint="eastAsia"/>
                <w:b/>
              </w:rPr>
              <w:t>質詢事項</w:t>
            </w:r>
            <w:r w:rsidR="00CB126B">
              <w:rPr>
                <w:rFonts w:eastAsia="微軟正黑體" w:hint="eastAsia"/>
                <w:b/>
              </w:rPr>
              <w:t xml:space="preserve">                                      </w:t>
            </w:r>
            <w:r>
              <w:rPr>
                <w:rFonts w:eastAsia="微軟正黑體" w:hint="eastAsia"/>
                <w:b/>
              </w:rPr>
              <w:t xml:space="preserve">   </w:t>
            </w:r>
            <w:r w:rsidR="00CB126B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     </w:t>
            </w:r>
            <w:r w:rsidR="00DD7176">
              <w:rPr>
                <w:rFonts w:eastAsia="微軟正黑體" w:hint="eastAsia"/>
                <w:b/>
              </w:rPr>
              <w:t xml:space="preserve">　　</w:t>
            </w:r>
            <w:r w:rsidR="00CB126B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７</w:t>
            </w:r>
            <w:r w:rsidR="00DD7176">
              <w:rPr>
                <w:rFonts w:eastAsia="微軟正黑體" w:hint="eastAsia"/>
                <w:b/>
              </w:rPr>
              <w:t>８</w:t>
            </w:r>
            <w:r w:rsidR="00CB126B">
              <w:rPr>
                <w:rFonts w:eastAsia="微軟正黑體" w:hint="eastAsia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８</w:t>
            </w:r>
            <w:r w:rsidR="00D02738">
              <w:rPr>
                <w:rFonts w:eastAsia="微軟正黑體" w:hint="eastAsia"/>
                <w:b/>
              </w:rPr>
              <w:t>２</w:t>
            </w:r>
            <w:r w:rsidR="00F40226">
              <w:rPr>
                <w:rFonts w:eastAsia="微軟正黑體" w:hint="eastAsia"/>
                <w:b/>
              </w:rPr>
              <w:t>）</w:t>
            </w:r>
          </w:p>
        </w:tc>
      </w:tr>
      <w:tr w:rsidR="00F40226" w14:paraId="270E9A5B" w14:textId="77777777" w:rsidTr="00C574A0">
        <w:trPr>
          <w:trHeight w:hRule="exact" w:val="72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31B14D" w14:textId="77777777" w:rsidR="00F40226" w:rsidRDefault="00F40226" w:rsidP="00CB126B">
            <w:pPr>
              <w:spacing w:beforeLines="50" w:before="159"/>
              <w:jc w:val="distribute"/>
            </w:pPr>
            <w:r w:rsidRPr="00A140AB">
              <w:rPr>
                <w:rFonts w:hint="eastAsia"/>
                <w:spacing w:val="96"/>
                <w:kern w:val="0"/>
                <w:fitText w:val="1049" w:id="-949479424"/>
              </w:rPr>
              <w:t>發言</w:t>
            </w:r>
            <w:r w:rsidRPr="00A140AB">
              <w:rPr>
                <w:rFonts w:hint="eastAsia"/>
                <w:spacing w:val="6"/>
                <w:kern w:val="0"/>
                <w:fitText w:val="1049" w:id="-94947942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6BBBC1" w14:textId="77777777" w:rsidR="00F40226" w:rsidRDefault="001F632C" w:rsidP="001F632C">
            <w:pPr>
              <w:pStyle w:val="a7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 w:rsidR="00CB126B">
              <w:rPr>
                <w:rFonts w:hint="eastAsia"/>
              </w:rPr>
              <w:t>（主席）、</w:t>
            </w:r>
            <w:r>
              <w:rPr>
                <w:rFonts w:hint="eastAsia"/>
              </w:rPr>
              <w:t>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</w:p>
        </w:tc>
      </w:tr>
      <w:tr w:rsidR="00F40226" w14:paraId="191E2C89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445438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5FED44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3ADF1DA6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9F4DA6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72B6E4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0996835C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813476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C64D77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483110AC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3A0B94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DB1E95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1B069686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596875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091F68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711E74AA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C95FEE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7211B7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75D12FD9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6EA022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02144B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5E914DFA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259748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29A44F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41DCDBD8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696383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1B5D72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1F632C" w14:paraId="742840F6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EACA01" w14:textId="77777777" w:rsidR="001F632C" w:rsidRDefault="001F63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546EB7" w14:textId="77777777" w:rsidR="001F632C" w:rsidRDefault="001F632C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1F632C" w14:paraId="6627E5C5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511F71" w14:textId="77777777" w:rsidR="001F632C" w:rsidRDefault="001F63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30187B" w14:textId="77777777" w:rsidR="001F632C" w:rsidRDefault="001F632C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1F632C" w14:paraId="326415D5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A6B486" w14:textId="77777777" w:rsidR="001F632C" w:rsidRDefault="001F632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68391E" w14:textId="77777777" w:rsidR="001F632C" w:rsidRDefault="001F632C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047092" w14:paraId="0FD5FE32" w14:textId="77777777" w:rsidTr="00C574A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A64F5D" w14:textId="77777777" w:rsidR="00047092" w:rsidRDefault="0004709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3F8B76" w14:textId="77777777" w:rsidR="00047092" w:rsidRDefault="00047092">
            <w:pPr>
              <w:pStyle w:val="a7"/>
              <w:kinsoku/>
              <w:autoSpaceDE/>
              <w:ind w:leftChars="50" w:left="105" w:rightChars="50" w:right="105"/>
            </w:pPr>
          </w:p>
        </w:tc>
      </w:tr>
      <w:tr w:rsidR="00F40226" w14:paraId="0EB40063" w14:textId="77777777" w:rsidTr="00AB4C81">
        <w:trPr>
          <w:trHeight w:hRule="exact" w:val="119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6CDA" w14:textId="77777777" w:rsidR="00F40226" w:rsidRDefault="00F4022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B2DF" w14:textId="77777777" w:rsidR="00F40226" w:rsidRDefault="00F40226">
            <w:pPr>
              <w:pStyle w:val="a7"/>
              <w:kinsoku/>
              <w:autoSpaceDE/>
              <w:ind w:leftChars="50" w:left="105" w:rightChars="50" w:right="105"/>
            </w:pPr>
          </w:p>
        </w:tc>
      </w:tr>
    </w:tbl>
    <w:p w14:paraId="2A7F949B" w14:textId="77777777" w:rsidR="00B6296D" w:rsidRPr="00F40226" w:rsidRDefault="00B6296D" w:rsidP="00F40226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40226" w:rsidSect="00BD22A1">
      <w:footerReference w:type="default" r:id="rId8"/>
      <w:pgSz w:w="11906" w:h="16838" w:code="9"/>
      <w:pgMar w:top="1985" w:right="1418" w:bottom="1418" w:left="1418" w:header="1418" w:footer="851" w:gutter="0"/>
      <w:pgNumType w:start="50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38DD45" w14:textId="77777777" w:rsidR="00142E6C" w:rsidRDefault="00142E6C">
      <w:r>
        <w:separator/>
      </w:r>
    </w:p>
  </w:endnote>
  <w:endnote w:type="continuationSeparator" w:id="0">
    <w:p w14:paraId="5F5F1605" w14:textId="77777777" w:rsidR="00142E6C" w:rsidRDefault="00142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F6873" w14:textId="3D971369" w:rsidR="00BD22A1" w:rsidRDefault="00BD22A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D06A2D" wp14:editId="082D20CA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C6E82D" w14:textId="3376C9BA" w:rsidR="00BD22A1" w:rsidRPr="00BD22A1" w:rsidRDefault="00BD22A1" w:rsidP="00BD22A1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140AB">
                            <w:rPr>
                              <w:noProof/>
                            </w:rPr>
                            <w:t>502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0;margin-top:-9.3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" filled="f" stroked="f" strokeweight=".5pt">
              <v:textbox>
                <w:txbxContent>
                  <w:p w14:paraId="51C6E82D" w14:textId="3376C9BA" w:rsidR="00BD22A1" w:rsidRPr="00BD22A1" w:rsidRDefault="00BD22A1" w:rsidP="00BD22A1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140AB">
                      <w:rPr>
                        <w:noProof/>
                      </w:rPr>
                      <w:t>502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41BD21" w14:textId="77777777" w:rsidR="00142E6C" w:rsidRDefault="00142E6C">
      <w:r>
        <w:separator/>
      </w:r>
    </w:p>
  </w:footnote>
  <w:footnote w:type="continuationSeparator" w:id="0">
    <w:p w14:paraId="3B72D49C" w14:textId="77777777" w:rsidR="00142E6C" w:rsidRDefault="00142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6"/>
    <w:rsid w:val="00047092"/>
    <w:rsid w:val="00097C09"/>
    <w:rsid w:val="00127D76"/>
    <w:rsid w:val="00142E6C"/>
    <w:rsid w:val="001F632C"/>
    <w:rsid w:val="0046327A"/>
    <w:rsid w:val="005520AE"/>
    <w:rsid w:val="00602D76"/>
    <w:rsid w:val="007D4AF6"/>
    <w:rsid w:val="00833C7D"/>
    <w:rsid w:val="008724DB"/>
    <w:rsid w:val="00925A9E"/>
    <w:rsid w:val="009E3952"/>
    <w:rsid w:val="00A140AB"/>
    <w:rsid w:val="00AB18AA"/>
    <w:rsid w:val="00AB4C81"/>
    <w:rsid w:val="00AD277C"/>
    <w:rsid w:val="00B6296D"/>
    <w:rsid w:val="00BD22A1"/>
    <w:rsid w:val="00C13800"/>
    <w:rsid w:val="00C574A0"/>
    <w:rsid w:val="00CB126B"/>
    <w:rsid w:val="00D02738"/>
    <w:rsid w:val="00D75BE4"/>
    <w:rsid w:val="00DD7176"/>
    <w:rsid w:val="00E63A97"/>
    <w:rsid w:val="00F4022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F5B61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link w:val="a8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9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8">
    <w:name w:val="註解文字 字元"/>
    <w:link w:val="a7"/>
    <w:rsid w:val="00F40226"/>
    <w:rPr>
      <w:rFonts w:ascii="細明體" w:eastAsia="細明體" w:hAnsi="細明體"/>
      <w:kern w:val="2"/>
      <w:sz w:val="21"/>
      <w:szCs w:val="24"/>
    </w:rPr>
  </w:style>
  <w:style w:type="character" w:customStyle="1" w:styleId="a4">
    <w:name w:val="頁尾 字元"/>
    <w:basedOn w:val="a0"/>
    <w:link w:val="a3"/>
    <w:uiPriority w:val="99"/>
    <w:rsid w:val="00DD7176"/>
    <w:rPr>
      <w:rFonts w:eastAsia="細明體" w:hAnsi="細明體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link w:val="a8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9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8">
    <w:name w:val="註解文字 字元"/>
    <w:link w:val="a7"/>
    <w:rsid w:val="00F40226"/>
    <w:rPr>
      <w:rFonts w:ascii="細明體" w:eastAsia="細明體" w:hAnsi="細明體"/>
      <w:kern w:val="2"/>
      <w:sz w:val="21"/>
      <w:szCs w:val="24"/>
    </w:rPr>
  </w:style>
  <w:style w:type="character" w:customStyle="1" w:styleId="a4">
    <w:name w:val="頁尾 字元"/>
    <w:basedOn w:val="a0"/>
    <w:link w:val="a3"/>
    <w:uiPriority w:val="99"/>
    <w:rsid w:val="00DD7176"/>
    <w:rPr>
      <w:rFonts w:eastAsia="細明體" w:hAnsi="細明體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6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22</Words>
  <Characters>132</Characters>
  <Application>Microsoft Office Word</Application>
  <DocSecurity>0</DocSecurity>
  <Lines>1</Lines>
  <Paragraphs>1</Paragraphs>
  <ScaleCrop>false</ScaleCrop>
  <Company>ARES</Company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第11屆第01會期第96期;出版日期:113年07月13日</dc:description>
  <cp:lastModifiedBy>user</cp:lastModifiedBy>
  <cp:revision>2</cp:revision>
  <cp:lastPrinted>2002-02-01T01:05:00Z</cp:lastPrinted>
  <dcterms:created xsi:type="dcterms:W3CDTF">2024-08-06T01:05:00Z</dcterms:created>
  <dcterms:modified xsi:type="dcterms:W3CDTF">2024-08-06T01:05:00Z</dcterms:modified>
</cp:coreProperties>
</file>