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F40226" w14:paraId="18B36B6A" w14:textId="77777777" w:rsidTr="00C574A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FA396" w14:textId="74034623" w:rsidR="00F40226" w:rsidRDefault="00F40226">
            <w:pPr>
              <w:pStyle w:val="a7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</w:t>
            </w:r>
            <w:r w:rsidR="00083D8A">
              <w:rPr>
                <w:rFonts w:eastAsia="標楷體" w:hint="eastAsia"/>
              </w:rPr>
              <w:t>第</w:t>
            </w:r>
            <w:r w:rsidR="00083D8A" w:rsidRPr="00083D8A">
              <w:rPr>
                <w:rFonts w:ascii="標楷體" w:eastAsia="標楷體" w:hAnsi="標楷體" w:hint="eastAsia"/>
              </w:rPr>
              <w:t>22</w:t>
            </w:r>
            <w:r w:rsidR="00083D8A">
              <w:rPr>
                <w:rFonts w:eastAsia="標楷體" w:hint="eastAsia"/>
              </w:rPr>
              <w:t>次</w:t>
            </w:r>
            <w:r>
              <w:rPr>
                <w:rFonts w:eastAsia="標楷體" w:hint="eastAsia"/>
              </w:rPr>
              <w:t>會議紀錄</w:t>
            </w:r>
          </w:p>
        </w:tc>
      </w:tr>
      <w:tr w:rsidR="00F40226" w14:paraId="6E542211" w14:textId="77777777" w:rsidTr="00C574A0">
        <w:trPr>
          <w:trHeight w:val="919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C84A5" w14:textId="77777777" w:rsidR="002F244F" w:rsidRDefault="002F244F" w:rsidP="002F244F">
            <w:pPr>
              <w:pStyle w:val="a7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2F244F">
              <w:rPr>
                <w:rFonts w:eastAsia="微軟正黑體" w:hint="eastAsia"/>
                <w:b/>
              </w:rPr>
              <w:t>討論事項</w:t>
            </w:r>
          </w:p>
          <w:p w14:paraId="64E989B0" w14:textId="689E9CA5" w:rsidR="00F40226" w:rsidRDefault="002F244F" w:rsidP="002F244F">
            <w:pPr>
              <w:pStyle w:val="a7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2F244F">
              <w:rPr>
                <w:rFonts w:eastAsia="微軟正黑體" w:hint="eastAsia"/>
                <w:b/>
              </w:rPr>
              <w:t>詐欺犯罪危害防制條例─完成三讀─</w:t>
            </w:r>
            <w:r w:rsidR="00083D8A">
              <w:rPr>
                <w:rFonts w:eastAsia="微軟正黑體" w:hint="eastAsia"/>
                <w:b/>
              </w:rPr>
              <w:t>（</w:t>
            </w:r>
            <w:r w:rsidR="00083D8A" w:rsidRPr="0004297B">
              <w:rPr>
                <w:rFonts w:eastAsia="微軟正黑體" w:hint="eastAsia"/>
                <w:b/>
              </w:rPr>
              <w:t>後接第</w:t>
            </w:r>
            <w:r w:rsidR="00083D8A">
              <w:rPr>
                <w:rFonts w:eastAsia="微軟正黑體" w:hint="eastAsia"/>
                <w:b/>
              </w:rPr>
              <w:t>二</w:t>
            </w:r>
            <w:r w:rsidR="00083D8A" w:rsidRPr="0004297B">
              <w:rPr>
                <w:rFonts w:eastAsia="微軟正黑體" w:hint="eastAsia"/>
                <w:b/>
              </w:rPr>
              <w:t>冊）</w:t>
            </w:r>
            <w:r w:rsidR="007D607B">
              <w:rPr>
                <w:rFonts w:eastAsia="微軟正黑體" w:hint="eastAsia"/>
                <w:b/>
              </w:rPr>
              <w:t xml:space="preserve">         </w:t>
            </w:r>
            <w:r w:rsidR="00E656F3">
              <w:rPr>
                <w:rFonts w:eastAsia="微軟正黑體" w:hint="eastAsia"/>
                <w:b/>
              </w:rPr>
              <w:t xml:space="preserve">     </w:t>
            </w:r>
            <w:r w:rsidR="00CB126B">
              <w:rPr>
                <w:rFonts w:eastAsia="微軟正黑體" w:hint="eastAsia"/>
                <w:b/>
              </w:rPr>
              <w:t>（頁次：</w:t>
            </w:r>
            <w:r w:rsidR="007D607B">
              <w:rPr>
                <w:rFonts w:eastAsia="微軟正黑體" w:hint="eastAsia"/>
                <w:b/>
              </w:rPr>
              <w:t>８</w:t>
            </w:r>
            <w:r w:rsidR="00442AFD">
              <w:rPr>
                <w:rFonts w:eastAsia="微軟正黑體" w:hint="eastAsia"/>
                <w:b/>
              </w:rPr>
              <w:t>２</w:t>
            </w:r>
            <w:r w:rsidR="00CB126B">
              <w:rPr>
                <w:rFonts w:eastAsia="微軟正黑體" w:hint="eastAsia"/>
                <w:b/>
              </w:rPr>
              <w:t>－</w:t>
            </w:r>
            <w:r w:rsidR="00EC0437">
              <w:rPr>
                <w:rFonts w:eastAsia="微軟正黑體" w:hint="eastAsia"/>
                <w:b/>
              </w:rPr>
              <w:t>５００</w:t>
            </w:r>
            <w:r w:rsidR="00F40226">
              <w:rPr>
                <w:rFonts w:eastAsia="微軟正黑體" w:hint="eastAsia"/>
                <w:b/>
              </w:rPr>
              <w:t>）</w:t>
            </w:r>
          </w:p>
        </w:tc>
      </w:tr>
      <w:tr w:rsidR="00F40226" w14:paraId="004C1CDD" w14:textId="77777777" w:rsidTr="000F56BF">
        <w:trPr>
          <w:trHeight w:hRule="exact" w:val="74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ABCD0E" w14:textId="77777777" w:rsidR="00F40226" w:rsidRDefault="00F40226" w:rsidP="00CB126B">
            <w:pPr>
              <w:spacing w:beforeLines="50" w:before="159"/>
              <w:jc w:val="distribute"/>
            </w:pPr>
            <w:r w:rsidRPr="001901CB">
              <w:rPr>
                <w:rFonts w:hint="eastAsia"/>
                <w:spacing w:val="96"/>
                <w:kern w:val="0"/>
                <w:fitText w:val="1049" w:id="-949479424"/>
              </w:rPr>
              <w:t>發言</w:t>
            </w:r>
            <w:r w:rsidRPr="001901CB">
              <w:rPr>
                <w:rFonts w:hint="eastAsia"/>
                <w:spacing w:val="6"/>
                <w:kern w:val="0"/>
                <w:fitText w:val="1049" w:id="-94947942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E654B2" w14:textId="64917D9D" w:rsidR="00F40226" w:rsidRDefault="001F632C" w:rsidP="001F632C">
            <w:pPr>
              <w:pStyle w:val="a7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1F632C">
              <w:rPr>
                <w:rFonts w:hint="eastAsia"/>
              </w:rPr>
              <w:t>國瑜</w:t>
            </w:r>
            <w:r w:rsidR="00CB126B">
              <w:rPr>
                <w:rFonts w:hint="eastAsia"/>
              </w:rPr>
              <w:t>（主席）、</w:t>
            </w:r>
            <w:r>
              <w:rPr>
                <w:rFonts w:hint="eastAsia"/>
              </w:rPr>
              <w:t>江</w:t>
            </w:r>
            <w:r w:rsidRPr="001F632C">
              <w:rPr>
                <w:rFonts w:hint="eastAsia"/>
              </w:rPr>
              <w:t>啟臣</w:t>
            </w:r>
            <w:r>
              <w:rPr>
                <w:rFonts w:hint="eastAsia"/>
              </w:rPr>
              <w:t>（主席）</w:t>
            </w:r>
          </w:p>
        </w:tc>
      </w:tr>
      <w:tr w:rsidR="00D11177" w14:paraId="7FD43281" w14:textId="77777777" w:rsidTr="00175B53">
        <w:trPr>
          <w:trHeight w:hRule="exact" w:val="72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328C94" w14:textId="77777777" w:rsidR="00D11177" w:rsidRDefault="00D11177" w:rsidP="00175B53">
            <w:pPr>
              <w:spacing w:beforeLines="50" w:before="159"/>
              <w:jc w:val="distribute"/>
            </w:pPr>
          </w:p>
          <w:p w14:paraId="30D9219E" w14:textId="77777777" w:rsidR="00E656F3" w:rsidRDefault="00E656F3" w:rsidP="00175B53">
            <w:pPr>
              <w:spacing w:beforeLines="50" w:before="159"/>
              <w:jc w:val="distribute"/>
            </w:pPr>
          </w:p>
          <w:p w14:paraId="260F99F1" w14:textId="77777777" w:rsidR="00E656F3" w:rsidRDefault="00E656F3" w:rsidP="00175B53">
            <w:pPr>
              <w:spacing w:beforeLines="50" w:before="159"/>
              <w:jc w:val="distribute"/>
            </w:pPr>
          </w:p>
          <w:p w14:paraId="4D78ED5D" w14:textId="77777777" w:rsidR="00E656F3" w:rsidRDefault="00E656F3" w:rsidP="00175B53">
            <w:pPr>
              <w:spacing w:beforeLines="50" w:before="159"/>
              <w:jc w:val="distribute"/>
            </w:pPr>
          </w:p>
          <w:p w14:paraId="5A5EF448" w14:textId="77777777" w:rsidR="00E656F3" w:rsidRDefault="00E656F3" w:rsidP="00175B53">
            <w:pPr>
              <w:spacing w:beforeLines="50" w:before="159"/>
              <w:jc w:val="distribute"/>
            </w:pPr>
          </w:p>
          <w:p w14:paraId="0FC99205" w14:textId="77777777" w:rsidR="00E656F3" w:rsidRDefault="00E656F3" w:rsidP="00175B53">
            <w:pPr>
              <w:spacing w:beforeLines="50" w:before="159"/>
              <w:jc w:val="distribute"/>
            </w:pPr>
          </w:p>
          <w:p w14:paraId="119BFD9D" w14:textId="77777777" w:rsidR="00E656F3" w:rsidRDefault="00E656F3" w:rsidP="00175B53">
            <w:pPr>
              <w:spacing w:beforeLines="50" w:before="159"/>
              <w:jc w:val="distribute"/>
            </w:pPr>
          </w:p>
          <w:p w14:paraId="16847D25" w14:textId="77777777" w:rsidR="00E656F3" w:rsidRDefault="00E656F3" w:rsidP="00175B53">
            <w:pPr>
              <w:spacing w:beforeLines="50" w:before="159"/>
              <w:jc w:val="distribute"/>
            </w:pPr>
          </w:p>
          <w:p w14:paraId="6B30878D" w14:textId="77777777" w:rsidR="00E656F3" w:rsidRDefault="00E656F3" w:rsidP="00175B53">
            <w:pPr>
              <w:spacing w:beforeLines="50" w:before="159"/>
              <w:jc w:val="distribute"/>
            </w:pPr>
          </w:p>
          <w:p w14:paraId="3D67A0C2" w14:textId="77777777" w:rsidR="00E656F3" w:rsidRDefault="00E656F3" w:rsidP="00175B53">
            <w:pPr>
              <w:spacing w:beforeLines="50" w:before="159"/>
              <w:jc w:val="distribute"/>
            </w:pPr>
          </w:p>
          <w:p w14:paraId="49F7EFAD" w14:textId="77777777" w:rsidR="00E656F3" w:rsidRDefault="00E656F3" w:rsidP="00175B53">
            <w:pPr>
              <w:spacing w:beforeLines="50" w:before="159"/>
              <w:jc w:val="distribute"/>
            </w:pPr>
          </w:p>
          <w:p w14:paraId="28A2336A" w14:textId="77777777" w:rsidR="00E656F3" w:rsidRDefault="00E656F3" w:rsidP="00175B53">
            <w:pPr>
              <w:spacing w:beforeLines="50" w:before="159"/>
              <w:jc w:val="distribute"/>
            </w:pPr>
          </w:p>
          <w:p w14:paraId="6A48B7F6" w14:textId="77777777" w:rsidR="00E656F3" w:rsidRDefault="00E656F3" w:rsidP="00175B53">
            <w:pPr>
              <w:spacing w:beforeLines="50" w:before="159"/>
              <w:jc w:val="distribute"/>
            </w:pPr>
          </w:p>
          <w:p w14:paraId="0CA87D14" w14:textId="77777777" w:rsidR="00E656F3" w:rsidRDefault="00E656F3" w:rsidP="00175B53">
            <w:pPr>
              <w:spacing w:beforeLines="50" w:before="159"/>
              <w:jc w:val="distribute"/>
            </w:pPr>
          </w:p>
          <w:p w14:paraId="5D40A0A7" w14:textId="77777777" w:rsidR="00E656F3" w:rsidRDefault="00E656F3" w:rsidP="00175B53">
            <w:pPr>
              <w:spacing w:beforeLines="50" w:before="159"/>
              <w:jc w:val="distribute"/>
            </w:pPr>
          </w:p>
          <w:p w14:paraId="79585A9B" w14:textId="36D32509" w:rsidR="00E656F3" w:rsidRDefault="00E656F3" w:rsidP="00175B53">
            <w:pPr>
              <w:spacing w:beforeLines="50" w:before="159"/>
              <w:jc w:val="distribute"/>
            </w:pP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98F3F7" w14:textId="520B03D3" w:rsidR="00D11177" w:rsidRDefault="00D11177" w:rsidP="00175B53">
            <w:pPr>
              <w:pStyle w:val="a7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F40226" w14:paraId="73AC482A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A26EA9" w14:textId="77777777" w:rsidR="00F40226" w:rsidRPr="00D11177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7BFD2C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4A31B71A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596287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25A4D8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248447E9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4A48F8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DE3AD7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5EA9CA8C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C78E97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B5DB45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6C68B45B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CC3D98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63B6CD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0200181E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DBF7C1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BC61C9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213DDF67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A9DDEF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B40C05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6A3D3BA8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B0461D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7E9C41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77AD97C6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269843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AC2253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1F632C" w14:paraId="4D75AE61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A48E06" w14:textId="77777777" w:rsidR="001F632C" w:rsidRDefault="001F632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E96934" w14:textId="77777777" w:rsidR="001F632C" w:rsidRDefault="001F632C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047092" w14:paraId="3466EA3E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AFABCF" w14:textId="77777777" w:rsidR="00047092" w:rsidRDefault="0004709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5F059C" w14:textId="77777777" w:rsidR="00047092" w:rsidRDefault="00047092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45CCB335" w14:textId="77777777" w:rsidTr="00E656F3">
        <w:trPr>
          <w:trHeight w:hRule="exact" w:val="2074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2BAE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9A646" w14:textId="2A3FF516" w:rsidR="00E656F3" w:rsidRDefault="00E656F3">
            <w:pPr>
              <w:pStyle w:val="a7"/>
              <w:kinsoku/>
              <w:autoSpaceDE/>
              <w:ind w:leftChars="50" w:left="105" w:rightChars="50" w:right="105"/>
            </w:pPr>
          </w:p>
        </w:tc>
      </w:tr>
    </w:tbl>
    <w:p w14:paraId="5903C1C2" w14:textId="77777777" w:rsidR="00B6296D" w:rsidRPr="00F40226" w:rsidRDefault="00B6296D" w:rsidP="00F40226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F40226">
      <w:footerReference w:type="default" r:id="rId8"/>
      <w:pgSz w:w="11906" w:h="16838" w:code="9"/>
      <w:pgMar w:top="1985" w:right="1418" w:bottom="1418" w:left="1418" w:header="1418" w:footer="851" w:gutter="0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58871C" w14:textId="77777777" w:rsidR="00C7148A" w:rsidRDefault="00C7148A">
      <w:r>
        <w:separator/>
      </w:r>
    </w:p>
  </w:endnote>
  <w:endnote w:type="continuationSeparator" w:id="0">
    <w:p w14:paraId="22C0D072" w14:textId="77777777" w:rsidR="00C7148A" w:rsidRDefault="00C71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55D321" w14:textId="6F4D141B" w:rsidR="00E656F3" w:rsidRDefault="00E656F3">
    <w:pPr>
      <w:pStyle w:val="a3"/>
      <w:jc w:val="center"/>
    </w:pPr>
    <w:r>
      <w:rPr>
        <w:rFonts w:hint="eastAsia"/>
      </w:rPr>
      <w:t>50</w:t>
    </w:r>
    <w:r w:rsidR="00E661E8">
      <w:rPr>
        <w:rFonts w:hint="eastAsia"/>
      </w:rPr>
      <w:t>3</w:t>
    </w:r>
  </w:p>
  <w:p w14:paraId="2DBFE615" w14:textId="77777777" w:rsidR="00E656F3" w:rsidRDefault="00E656F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FF61FB" w14:textId="77777777" w:rsidR="00C7148A" w:rsidRDefault="00C7148A">
      <w:r>
        <w:separator/>
      </w:r>
    </w:p>
  </w:footnote>
  <w:footnote w:type="continuationSeparator" w:id="0">
    <w:p w14:paraId="7D44F45D" w14:textId="77777777" w:rsidR="00C7148A" w:rsidRDefault="00C71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0226"/>
    <w:rsid w:val="0000391D"/>
    <w:rsid w:val="00047092"/>
    <w:rsid w:val="00083D8A"/>
    <w:rsid w:val="00097C09"/>
    <w:rsid w:val="000F56BF"/>
    <w:rsid w:val="001901CB"/>
    <w:rsid w:val="001F632C"/>
    <w:rsid w:val="002F244F"/>
    <w:rsid w:val="003443E9"/>
    <w:rsid w:val="00442AFD"/>
    <w:rsid w:val="00457DD3"/>
    <w:rsid w:val="0046327A"/>
    <w:rsid w:val="004A6457"/>
    <w:rsid w:val="00602D76"/>
    <w:rsid w:val="007D4AF6"/>
    <w:rsid w:val="007D607B"/>
    <w:rsid w:val="008724DB"/>
    <w:rsid w:val="008B48C3"/>
    <w:rsid w:val="00925A9E"/>
    <w:rsid w:val="009B4AA1"/>
    <w:rsid w:val="009E3952"/>
    <w:rsid w:val="00AB18AA"/>
    <w:rsid w:val="00AD277C"/>
    <w:rsid w:val="00B013FD"/>
    <w:rsid w:val="00B6296D"/>
    <w:rsid w:val="00C13800"/>
    <w:rsid w:val="00C574A0"/>
    <w:rsid w:val="00C7148A"/>
    <w:rsid w:val="00CB126B"/>
    <w:rsid w:val="00D11177"/>
    <w:rsid w:val="00E63A97"/>
    <w:rsid w:val="00E656F3"/>
    <w:rsid w:val="00E661E8"/>
    <w:rsid w:val="00EC0437"/>
    <w:rsid w:val="00F4022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7AAA1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link w:val="a8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9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8">
    <w:name w:val="註解文字 字元"/>
    <w:link w:val="a7"/>
    <w:rsid w:val="00F40226"/>
    <w:rPr>
      <w:rFonts w:ascii="細明體" w:eastAsia="細明體" w:hAnsi="細明體"/>
      <w:kern w:val="2"/>
      <w:sz w:val="21"/>
      <w:szCs w:val="24"/>
    </w:rPr>
  </w:style>
  <w:style w:type="character" w:customStyle="1" w:styleId="a4">
    <w:name w:val="頁尾 字元"/>
    <w:link w:val="a3"/>
    <w:uiPriority w:val="99"/>
    <w:rsid w:val="00E656F3"/>
    <w:rPr>
      <w:rFonts w:eastAsia="細明體" w:hAnsi="細明體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6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22</Words>
  <Characters>130</Characters>
  <Application>Microsoft Office Word</Application>
  <DocSecurity>0</DocSecurity>
  <Lines>1</Lines>
  <Paragraphs>1</Paragraphs>
  <ScaleCrop>false</ScaleCrop>
  <Company>ARES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第11屆第01會期第96期;出版日期:113年07月13日</dc:description>
  <cp:lastModifiedBy>user</cp:lastModifiedBy>
  <cp:revision>2</cp:revision>
  <cp:lastPrinted>2002-02-01T01:05:00Z</cp:lastPrinted>
  <dcterms:created xsi:type="dcterms:W3CDTF">2024-08-06T01:05:00Z</dcterms:created>
  <dcterms:modified xsi:type="dcterms:W3CDTF">2024-08-06T01:05:00Z</dcterms:modified>
</cp:coreProperties>
</file>