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47233E" w:rsidTr="0047233E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7233E" w:rsidRDefault="0047233E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47233E" w:rsidTr="0047233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33E" w:rsidRDefault="000E4AFA" w:rsidP="001D38E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02480">
              <w:rPr>
                <w:rFonts w:eastAsia="標楷體" w:hint="eastAsia"/>
              </w:rPr>
              <w:t>立法院第</w:t>
            </w:r>
            <w:r w:rsidRPr="00A02480">
              <w:rPr>
                <w:rFonts w:eastAsia="標楷體"/>
              </w:rPr>
              <w:t>11</w:t>
            </w:r>
            <w:r w:rsidRPr="00A02480">
              <w:rPr>
                <w:rFonts w:eastAsia="標楷體"/>
              </w:rPr>
              <w:t>屆第</w:t>
            </w:r>
            <w:r w:rsidRPr="00A02480">
              <w:rPr>
                <w:rFonts w:eastAsia="標楷體"/>
              </w:rPr>
              <w:t>1</w:t>
            </w:r>
            <w:r w:rsidRPr="00A02480">
              <w:rPr>
                <w:rFonts w:eastAsia="標楷體"/>
              </w:rPr>
              <w:t>會期第</w:t>
            </w:r>
            <w:r w:rsidRPr="00A02480">
              <w:rPr>
                <w:rFonts w:eastAsia="標楷體"/>
              </w:rPr>
              <w:t>22</w:t>
            </w:r>
            <w:r w:rsidRPr="00A02480">
              <w:rPr>
                <w:rFonts w:eastAsia="標楷體"/>
              </w:rPr>
              <w:t>次會議紀錄</w:t>
            </w:r>
          </w:p>
        </w:tc>
      </w:tr>
      <w:tr w:rsidR="00885722" w:rsidTr="00EB18F8">
        <w:trPr>
          <w:trHeight w:val="113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E1" w:rsidRDefault="001D38E1" w:rsidP="001D38E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7424B">
              <w:rPr>
                <w:rFonts w:eastAsia="微軟正黑體" w:hint="eastAsia"/>
                <w:b/>
              </w:rPr>
              <w:t>討論事項</w:t>
            </w:r>
          </w:p>
          <w:p w:rsidR="00885722" w:rsidRDefault="00885722" w:rsidP="00EB4E2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85722">
              <w:rPr>
                <w:rFonts w:eastAsia="微軟正黑體" w:hint="eastAsia"/>
                <w:b/>
              </w:rPr>
              <w:t>海洋保育法─完成三讀─</w:t>
            </w:r>
            <w:r w:rsidR="0027145C">
              <w:rPr>
                <w:rFonts w:eastAsia="微軟正黑體" w:hint="eastAsia"/>
                <w:b/>
              </w:rPr>
              <w:t xml:space="preserve"> </w:t>
            </w:r>
            <w:r w:rsidR="001D38E1" w:rsidRPr="00E76AC3">
              <w:rPr>
                <w:rFonts w:eastAsia="微軟正黑體" w:hint="eastAsia"/>
                <w:b/>
              </w:rPr>
              <w:t>（後接第</w:t>
            </w:r>
            <w:r w:rsidR="001D38E1">
              <w:rPr>
                <w:rFonts w:eastAsia="微軟正黑體" w:hint="eastAsia"/>
                <w:b/>
              </w:rPr>
              <w:t>四</w:t>
            </w:r>
            <w:r w:rsidR="001D38E1" w:rsidRPr="00E76AC3">
              <w:rPr>
                <w:rFonts w:eastAsia="微軟正黑體" w:hint="eastAsia"/>
                <w:b/>
              </w:rPr>
              <w:t>冊）</w:t>
            </w:r>
            <w:r>
              <w:rPr>
                <w:rFonts w:eastAsia="微軟正黑體" w:hint="eastAsia"/>
                <w:b/>
              </w:rPr>
              <w:t xml:space="preserve">                </w:t>
            </w:r>
            <w:r w:rsidR="00EB4E21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>（頁次：</w:t>
            </w:r>
            <w:r w:rsidR="0027145C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</w:t>
            </w:r>
            <w:r w:rsidR="0027145C">
              <w:rPr>
                <w:rFonts w:eastAsia="微軟正黑體" w:hint="eastAsia"/>
                <w:b/>
              </w:rPr>
              <w:t>３２６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85722" w:rsidRPr="0077424B" w:rsidTr="0027145C">
        <w:trPr>
          <w:trHeight w:hRule="exact" w:val="772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722" w:rsidRDefault="00885722" w:rsidP="00A31A80">
            <w:pPr>
              <w:spacing w:beforeLines="50" w:before="159"/>
              <w:jc w:val="center"/>
            </w:pPr>
            <w:r w:rsidRPr="006275AB">
              <w:rPr>
                <w:rFonts w:hint="eastAsia"/>
                <w:spacing w:val="96"/>
                <w:kern w:val="0"/>
                <w:fitText w:val="1049" w:id="-947760128"/>
              </w:rPr>
              <w:t>發言</w:t>
            </w:r>
            <w:r w:rsidRPr="006275AB">
              <w:rPr>
                <w:rFonts w:hint="eastAsia"/>
                <w:spacing w:val="6"/>
                <w:kern w:val="0"/>
                <w:fitText w:val="1049" w:id="-9477601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722" w:rsidRPr="0077424B" w:rsidRDefault="004A7DB8" w:rsidP="004A7DB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  <w:r w:rsidR="0027145C">
              <w:rPr>
                <w:rFonts w:hint="eastAsia"/>
              </w:rPr>
              <w:t>、許宇甄、莊瑞雄、羅廷瑋</w:t>
            </w:r>
          </w:p>
        </w:tc>
      </w:tr>
      <w:tr w:rsidR="0027145C" w:rsidRPr="0077424B" w:rsidTr="00EB18F8">
        <w:trPr>
          <w:trHeight w:val="986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45C" w:rsidRPr="00EB18F8" w:rsidRDefault="0027145C" w:rsidP="0027145C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</w:p>
        </w:tc>
      </w:tr>
    </w:tbl>
    <w:p w:rsidR="00B6296D" w:rsidRPr="0047233E" w:rsidRDefault="00B6296D" w:rsidP="0047233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47233E" w:rsidSect="0027145C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2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A18" w:rsidRDefault="000B4A18">
      <w:r>
        <w:separator/>
      </w:r>
    </w:p>
  </w:endnote>
  <w:endnote w:type="continuationSeparator" w:id="0">
    <w:p w:rsidR="000B4A18" w:rsidRDefault="000B4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45C" w:rsidRDefault="0027145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7145C" w:rsidRPr="0027145C" w:rsidRDefault="0027145C" w:rsidP="0027145C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6275AB">
                            <w:rPr>
                              <w:noProof/>
                            </w:rPr>
                            <w:t>327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" filled="f" stroked="f" strokeweight=".5pt">
              <v:textbox>
                <w:txbxContent>
                  <w:p w:rsidR="0027145C" w:rsidRPr="0027145C" w:rsidRDefault="0027145C" w:rsidP="0027145C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6275AB">
                      <w:rPr>
                        <w:noProof/>
                      </w:rPr>
                      <w:t>327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A18" w:rsidRDefault="000B4A18">
      <w:r>
        <w:separator/>
      </w:r>
    </w:p>
  </w:footnote>
  <w:footnote w:type="continuationSeparator" w:id="0">
    <w:p w:rsidR="000B4A18" w:rsidRDefault="000B4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9F31DD" w:rsidP="0077424B">
    <w:pPr>
      <w:pStyle w:val="a4"/>
      <w:spacing w:line="240" w:lineRule="auto"/>
      <w:jc w:val="right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422A0C" wp14:editId="4153FE01">
              <wp:simplePos x="0" y="0"/>
              <wp:positionH relativeFrom="column">
                <wp:posOffset>4555490</wp:posOffset>
              </wp:positionH>
              <wp:positionV relativeFrom="paragraph">
                <wp:posOffset>-855345</wp:posOffset>
              </wp:positionV>
              <wp:extent cx="2009775" cy="6076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9775" cy="607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96D" w:rsidRDefault="00B6296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58.7pt;margin-top:-67.35pt;width:158.25pt;height:4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" stroked="f">
              <v:textbox>
                <w:txbxContent>
                  <w:p w:rsidR="00B6296D" w:rsidRDefault="00B6296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3E"/>
    <w:rsid w:val="000145D0"/>
    <w:rsid w:val="00097C09"/>
    <w:rsid w:val="000B4A18"/>
    <w:rsid w:val="000E4AFA"/>
    <w:rsid w:val="001D38E1"/>
    <w:rsid w:val="0027145C"/>
    <w:rsid w:val="00330C56"/>
    <w:rsid w:val="00431639"/>
    <w:rsid w:val="0046327A"/>
    <w:rsid w:val="0047233E"/>
    <w:rsid w:val="004A7DB8"/>
    <w:rsid w:val="00544045"/>
    <w:rsid w:val="006275AB"/>
    <w:rsid w:val="0077424B"/>
    <w:rsid w:val="007D4AF6"/>
    <w:rsid w:val="008724DB"/>
    <w:rsid w:val="00885722"/>
    <w:rsid w:val="009E3952"/>
    <w:rsid w:val="009F31DD"/>
    <w:rsid w:val="00B6296D"/>
    <w:rsid w:val="00C13800"/>
    <w:rsid w:val="00CB680E"/>
    <w:rsid w:val="00EB18F8"/>
    <w:rsid w:val="00EB4E21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7233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7233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第11屆第01會期第97期;出版日期:113年07月15日</dc:description>
  <cp:lastModifiedBy>user</cp:lastModifiedBy>
  <cp:revision>2</cp:revision>
  <cp:lastPrinted>2002-02-01T01:05:00Z</cp:lastPrinted>
  <dcterms:created xsi:type="dcterms:W3CDTF">2024-08-06T01:33:00Z</dcterms:created>
  <dcterms:modified xsi:type="dcterms:W3CDTF">2024-08-06T01:33:00Z</dcterms:modified>
</cp:coreProperties>
</file>