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47233E" w:rsidTr="0047233E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7233E" w:rsidRDefault="0047233E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47233E" w:rsidTr="0047233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33E" w:rsidRDefault="00D07362" w:rsidP="001D38E1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A02480">
              <w:rPr>
                <w:rFonts w:eastAsia="標楷體" w:hint="eastAsia"/>
              </w:rPr>
              <w:t>立法院第</w:t>
            </w:r>
            <w:r w:rsidRPr="00A02480">
              <w:rPr>
                <w:rFonts w:eastAsia="標楷體"/>
              </w:rPr>
              <w:t>11</w:t>
            </w:r>
            <w:r w:rsidRPr="00A02480">
              <w:rPr>
                <w:rFonts w:eastAsia="標楷體"/>
              </w:rPr>
              <w:t>屆第</w:t>
            </w:r>
            <w:r w:rsidRPr="00A02480">
              <w:rPr>
                <w:rFonts w:eastAsia="標楷體"/>
              </w:rPr>
              <w:t>1</w:t>
            </w:r>
            <w:r w:rsidRPr="00A02480">
              <w:rPr>
                <w:rFonts w:eastAsia="標楷體"/>
              </w:rPr>
              <w:t>會期第</w:t>
            </w:r>
            <w:r w:rsidRPr="00A02480">
              <w:rPr>
                <w:rFonts w:eastAsia="標楷體"/>
              </w:rPr>
              <w:t>22</w:t>
            </w:r>
            <w:r w:rsidRPr="00A02480">
              <w:rPr>
                <w:rFonts w:eastAsia="標楷體"/>
              </w:rPr>
              <w:t>次會議紀錄</w:t>
            </w:r>
          </w:p>
        </w:tc>
      </w:tr>
      <w:tr w:rsidR="00885722" w:rsidTr="009F52E3">
        <w:trPr>
          <w:trHeight w:val="113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E1" w:rsidRDefault="001D38E1" w:rsidP="001D38E1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77424B">
              <w:rPr>
                <w:rFonts w:eastAsia="微軟正黑體" w:hint="eastAsia"/>
                <w:b/>
              </w:rPr>
              <w:t>討論事項</w:t>
            </w:r>
          </w:p>
          <w:p w:rsidR="00885722" w:rsidRDefault="00885722" w:rsidP="009F52E3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85722">
              <w:rPr>
                <w:rFonts w:eastAsia="微軟正黑體" w:hint="eastAsia"/>
                <w:b/>
              </w:rPr>
              <w:t>海洋保育法─完成三讀─</w:t>
            </w:r>
            <w:r>
              <w:rPr>
                <w:rFonts w:eastAsia="微軟正黑體" w:hint="eastAsia"/>
                <w:b/>
              </w:rPr>
              <w:t xml:space="preserve"> </w:t>
            </w:r>
            <w:r w:rsidR="001D38E1" w:rsidRPr="00E76AC3">
              <w:rPr>
                <w:rFonts w:eastAsia="微軟正黑體" w:hint="eastAsia"/>
                <w:b/>
              </w:rPr>
              <w:t>（</w:t>
            </w:r>
            <w:r w:rsidR="009F52E3">
              <w:rPr>
                <w:rFonts w:eastAsia="微軟正黑體" w:hint="eastAsia"/>
                <w:b/>
              </w:rPr>
              <w:t>前</w:t>
            </w:r>
            <w:r w:rsidR="001D38E1" w:rsidRPr="00E76AC3">
              <w:rPr>
                <w:rFonts w:eastAsia="微軟正黑體" w:hint="eastAsia"/>
                <w:b/>
              </w:rPr>
              <w:t>接第</w:t>
            </w:r>
            <w:r w:rsidR="009F52E3">
              <w:rPr>
                <w:rFonts w:eastAsia="微軟正黑體" w:hint="eastAsia"/>
                <w:b/>
              </w:rPr>
              <w:t>三</w:t>
            </w:r>
            <w:r w:rsidR="001D38E1" w:rsidRPr="00E76AC3">
              <w:rPr>
                <w:rFonts w:eastAsia="微軟正黑體" w:hint="eastAsia"/>
                <w:b/>
              </w:rPr>
              <w:t>冊）</w:t>
            </w:r>
            <w:r w:rsidR="001D38E1"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 xml:space="preserve">                       </w:t>
            </w:r>
            <w:r w:rsidR="009F52E3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</w:t>
            </w:r>
            <w:r w:rsidR="009F52E3">
              <w:rPr>
                <w:rFonts w:eastAsia="微軟正黑體" w:hint="eastAsia"/>
                <w:b/>
              </w:rPr>
              <w:t>１</w:t>
            </w:r>
            <w:r>
              <w:rPr>
                <w:rFonts w:eastAsia="微軟正黑體" w:hint="eastAsia"/>
                <w:b/>
              </w:rPr>
              <w:t>－</w:t>
            </w:r>
            <w:r w:rsidR="009F52E3">
              <w:rPr>
                <w:rFonts w:eastAsia="微軟正黑體" w:hint="eastAsia"/>
                <w:b/>
              </w:rPr>
              <w:t>２６</w:t>
            </w:r>
            <w:r w:rsidR="00416483">
              <w:rPr>
                <w:rFonts w:eastAsia="微軟正黑體" w:hint="eastAsia"/>
                <w:b/>
              </w:rPr>
              <w:t>１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885722" w:rsidRPr="0077424B" w:rsidTr="004A7DB8">
        <w:trPr>
          <w:trHeight w:hRule="exact" w:val="772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85722" w:rsidRDefault="00885722" w:rsidP="00A31A80">
            <w:pPr>
              <w:spacing w:beforeLines="50" w:before="159"/>
              <w:jc w:val="center"/>
            </w:pPr>
            <w:r w:rsidRPr="00A340D1">
              <w:rPr>
                <w:rFonts w:hint="eastAsia"/>
                <w:spacing w:val="96"/>
                <w:kern w:val="0"/>
                <w:fitText w:val="1049" w:id="-947760128"/>
              </w:rPr>
              <w:t>發言</w:t>
            </w:r>
            <w:r w:rsidRPr="00A340D1">
              <w:rPr>
                <w:rFonts w:hint="eastAsia"/>
                <w:spacing w:val="6"/>
                <w:kern w:val="0"/>
                <w:fitText w:val="1049" w:id="-94776012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85722" w:rsidRPr="0077424B" w:rsidRDefault="004A7DB8" w:rsidP="004A7DB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1F632C">
              <w:rPr>
                <w:rFonts w:hint="eastAsia"/>
              </w:rPr>
              <w:t>國瑜</w:t>
            </w:r>
            <w:r>
              <w:rPr>
                <w:rFonts w:hint="eastAsia"/>
              </w:rPr>
              <w:t>（主席）、江</w:t>
            </w:r>
            <w:r w:rsidRPr="001F632C">
              <w:rPr>
                <w:rFonts w:hint="eastAsia"/>
              </w:rPr>
              <w:t>啟臣</w:t>
            </w:r>
            <w:r>
              <w:rPr>
                <w:rFonts w:hint="eastAsia"/>
              </w:rPr>
              <w:t>（主席）</w:t>
            </w:r>
            <w:r w:rsidR="009F52E3">
              <w:rPr>
                <w:rFonts w:hint="eastAsia"/>
              </w:rPr>
              <w:t>、許宇甄、莊瑞雄、羅廷瑋</w:t>
            </w:r>
          </w:p>
        </w:tc>
      </w:tr>
      <w:tr w:rsidR="00885722" w:rsidTr="009F52E3">
        <w:trPr>
          <w:trHeight w:val="113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722" w:rsidRDefault="00885722" w:rsidP="000B5D12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85722">
              <w:rPr>
                <w:rFonts w:eastAsia="微軟正黑體" w:hint="eastAsia"/>
                <w:b/>
              </w:rPr>
              <w:t>中小企業發展條例修正第一條、第二條、第三十五條、第三十六條之二、第三十六條之三、第三十九條及第四十條條文─完成三讀─</w:t>
            </w:r>
            <w:r>
              <w:rPr>
                <w:rFonts w:eastAsia="微軟正黑體" w:hint="eastAsia"/>
                <w:b/>
              </w:rPr>
              <w:t xml:space="preserve">                        </w:t>
            </w:r>
            <w:r w:rsidR="009F52E3">
              <w:rPr>
                <w:rFonts w:eastAsia="微軟正黑體" w:hint="eastAsia"/>
                <w:b/>
              </w:rPr>
              <w:t xml:space="preserve"> </w:t>
            </w:r>
            <w:r w:rsidR="000B5D12">
              <w:rPr>
                <w:rFonts w:eastAsia="微軟正黑體" w:hint="eastAsia"/>
                <w:b/>
              </w:rPr>
              <w:t xml:space="preserve">   </w:t>
            </w:r>
            <w:r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>（頁次：</w:t>
            </w:r>
            <w:r w:rsidR="009F52E3">
              <w:rPr>
                <w:rFonts w:eastAsia="微軟正黑體" w:hint="eastAsia"/>
                <w:b/>
              </w:rPr>
              <w:t>２６</w:t>
            </w:r>
            <w:r>
              <w:rPr>
                <w:rFonts w:eastAsia="微軟正黑體" w:hint="eastAsia"/>
                <w:b/>
              </w:rPr>
              <w:t>１－</w:t>
            </w:r>
            <w:r w:rsidR="009F52E3">
              <w:rPr>
                <w:rFonts w:eastAsia="微軟正黑體" w:hint="eastAsia"/>
                <w:b/>
              </w:rPr>
              <w:t>３６８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885722" w:rsidRPr="0077424B" w:rsidTr="004A7DB8">
        <w:trPr>
          <w:trHeight w:hRule="exact" w:val="768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85722" w:rsidRDefault="00885722" w:rsidP="00A31A80">
            <w:pPr>
              <w:spacing w:beforeLines="50" w:before="159"/>
              <w:jc w:val="center"/>
            </w:pPr>
            <w:r w:rsidRPr="00A340D1">
              <w:rPr>
                <w:rFonts w:hint="eastAsia"/>
                <w:spacing w:val="96"/>
                <w:kern w:val="0"/>
                <w:fitText w:val="1049" w:id="-947759872"/>
              </w:rPr>
              <w:t>發言</w:t>
            </w:r>
            <w:r w:rsidRPr="00A340D1">
              <w:rPr>
                <w:rFonts w:hint="eastAsia"/>
                <w:spacing w:val="6"/>
                <w:kern w:val="0"/>
                <w:fitText w:val="1049" w:id="-947759872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85722" w:rsidRPr="0077424B" w:rsidRDefault="004A7DB8" w:rsidP="00A31A80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1F632C">
              <w:rPr>
                <w:rFonts w:hint="eastAsia"/>
              </w:rPr>
              <w:t>國瑜</w:t>
            </w:r>
            <w:r>
              <w:rPr>
                <w:rFonts w:hint="eastAsia"/>
              </w:rPr>
              <w:t>（主席）、江</w:t>
            </w:r>
            <w:r w:rsidRPr="001F632C">
              <w:rPr>
                <w:rFonts w:hint="eastAsia"/>
              </w:rPr>
              <w:t>啟臣</w:t>
            </w:r>
            <w:r>
              <w:rPr>
                <w:rFonts w:hint="eastAsia"/>
              </w:rPr>
              <w:t>（主席）、</w:t>
            </w:r>
            <w:r w:rsidRPr="004A7DB8">
              <w:rPr>
                <w:rFonts w:hint="eastAsia"/>
              </w:rPr>
              <w:t>林國成</w:t>
            </w:r>
            <w:r>
              <w:rPr>
                <w:rFonts w:hint="eastAsia"/>
              </w:rPr>
              <w:t>、</w:t>
            </w:r>
            <w:r w:rsidRPr="004A7DB8">
              <w:rPr>
                <w:rFonts w:hint="eastAsia"/>
              </w:rPr>
              <w:t>張智倫</w:t>
            </w:r>
            <w:r>
              <w:rPr>
                <w:rFonts w:hint="eastAsia"/>
              </w:rPr>
              <w:t>、</w:t>
            </w:r>
            <w:r w:rsidRPr="004A7DB8">
              <w:rPr>
                <w:rFonts w:hint="eastAsia"/>
              </w:rPr>
              <w:t>鄭正鈐</w:t>
            </w:r>
          </w:p>
        </w:tc>
      </w:tr>
      <w:tr w:rsidR="000B5D12" w:rsidRPr="0077424B" w:rsidTr="00CE60D8">
        <w:trPr>
          <w:trHeight w:val="79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5D12" w:rsidRPr="0077424B" w:rsidRDefault="000B5D12" w:rsidP="000B5D1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</w:tbl>
    <w:p w:rsidR="00B6296D" w:rsidRPr="0047233E" w:rsidRDefault="00B6296D" w:rsidP="0047233E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47233E" w:rsidSect="009F52E3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69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AB1" w:rsidRDefault="00854AB1">
      <w:r>
        <w:separator/>
      </w:r>
    </w:p>
  </w:endnote>
  <w:endnote w:type="continuationSeparator" w:id="0">
    <w:p w:rsidR="00854AB1" w:rsidRDefault="00854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2E3" w:rsidRDefault="009F52E3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-317</wp:posOffset>
              </wp:positionH>
              <wp:positionV relativeFrom="paragraph">
                <wp:posOffset>-118110</wp:posOffset>
              </wp:positionV>
              <wp:extent cx="5760719" cy="400050"/>
              <wp:effectExtent l="0" t="0" r="0" b="0"/>
              <wp:wrapNone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F52E3" w:rsidRPr="009F52E3" w:rsidRDefault="009F52E3" w:rsidP="009F52E3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A340D1">
                            <w:rPr>
                              <w:noProof/>
                            </w:rPr>
                            <w:t>369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7" type="#_x0000_t202" style="position:absolute;left:0;text-align:left;margin-left:0;margin-top:-9.3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" filled="f" stroked="f" strokeweight=".5pt">
              <v:textbox>
                <w:txbxContent>
                  <w:p w:rsidR="009F52E3" w:rsidRPr="009F52E3" w:rsidRDefault="009F52E3" w:rsidP="009F52E3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A340D1">
                      <w:rPr>
                        <w:noProof/>
                      </w:rPr>
                      <w:t>369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AB1" w:rsidRDefault="00854AB1">
      <w:r>
        <w:separator/>
      </w:r>
    </w:p>
  </w:footnote>
  <w:footnote w:type="continuationSeparator" w:id="0">
    <w:p w:rsidR="00854AB1" w:rsidRDefault="00854A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9F31DD" w:rsidP="0077424B">
    <w:pPr>
      <w:pStyle w:val="a4"/>
      <w:spacing w:line="240" w:lineRule="auto"/>
      <w:jc w:val="right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D3FB753" wp14:editId="2068D328">
              <wp:simplePos x="0" y="0"/>
              <wp:positionH relativeFrom="column">
                <wp:posOffset>4555490</wp:posOffset>
              </wp:positionH>
              <wp:positionV relativeFrom="paragraph">
                <wp:posOffset>-855345</wp:posOffset>
              </wp:positionV>
              <wp:extent cx="2009775" cy="6076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9775" cy="607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96D" w:rsidRDefault="00B6296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58.7pt;margin-top:-67.35pt;width:158.25pt;height:47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" stroked="f">
              <v:textbox>
                <w:txbxContent>
                  <w:p w:rsidR="00B6296D" w:rsidRDefault="00B6296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33E"/>
    <w:rsid w:val="00097C09"/>
    <w:rsid w:val="000B5D12"/>
    <w:rsid w:val="001D38E1"/>
    <w:rsid w:val="002A02AA"/>
    <w:rsid w:val="00330C56"/>
    <w:rsid w:val="003F13B2"/>
    <w:rsid w:val="00416483"/>
    <w:rsid w:val="00431639"/>
    <w:rsid w:val="0046327A"/>
    <w:rsid w:val="0047233E"/>
    <w:rsid w:val="004A7DB8"/>
    <w:rsid w:val="0077424B"/>
    <w:rsid w:val="007D4AF6"/>
    <w:rsid w:val="00854AB1"/>
    <w:rsid w:val="008724DB"/>
    <w:rsid w:val="00885722"/>
    <w:rsid w:val="009E3952"/>
    <w:rsid w:val="009F31DD"/>
    <w:rsid w:val="009F52E3"/>
    <w:rsid w:val="00A340D1"/>
    <w:rsid w:val="00B6296D"/>
    <w:rsid w:val="00C13800"/>
    <w:rsid w:val="00D07362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  <w:semiHidden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semiHidden/>
    <w:rsid w:val="0047233E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  <w:semiHidden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semiHidden/>
    <w:rsid w:val="0047233E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09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39</Words>
  <Characters>228</Characters>
  <Application>Microsoft Office Word</Application>
  <DocSecurity>0</DocSecurity>
  <Lines>1</Lines>
  <Paragraphs>1</Paragraphs>
  <ScaleCrop>false</ScaleCrop>
  <Company>ARES</Company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第11屆第01會期第97期;出版日期:113年07月15日</dc:description>
  <cp:lastModifiedBy>user</cp:lastModifiedBy>
  <cp:revision>2</cp:revision>
  <cp:lastPrinted>2002-02-01T01:05:00Z</cp:lastPrinted>
  <dcterms:created xsi:type="dcterms:W3CDTF">2024-08-06T09:28:00Z</dcterms:created>
  <dcterms:modified xsi:type="dcterms:W3CDTF">2024-08-06T09:28:00Z</dcterms:modified>
</cp:coreProperties>
</file>