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3700C0" w14:paraId="4ADDDA1C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A7B529" w14:textId="77777777" w:rsidR="003700C0" w:rsidRDefault="00173F58" w:rsidP="00173F58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標楷體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173F58" w14:paraId="2E937CFF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3372" w14:textId="77777777" w:rsidR="00173F58" w:rsidRPr="00173F58" w:rsidRDefault="00D162DF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D162DF">
              <w:rPr>
                <w:rFonts w:eastAsia="標楷體" w:hint="eastAsia"/>
              </w:rPr>
              <w:t>立法院第</w:t>
            </w:r>
            <w:r w:rsidRPr="00D162DF">
              <w:rPr>
                <w:rFonts w:eastAsia="標楷體"/>
              </w:rPr>
              <w:t>11</w:t>
            </w:r>
            <w:r w:rsidRPr="00D162DF">
              <w:rPr>
                <w:rFonts w:eastAsia="標楷體"/>
              </w:rPr>
              <w:t>屆第</w:t>
            </w:r>
            <w:r w:rsidRPr="00D162DF">
              <w:rPr>
                <w:rFonts w:eastAsia="標楷體"/>
              </w:rPr>
              <w:t>2</w:t>
            </w:r>
            <w:r w:rsidRPr="00D162DF">
              <w:rPr>
                <w:rFonts w:eastAsia="標楷體"/>
              </w:rPr>
              <w:t>會期第</w:t>
            </w:r>
            <w:r w:rsidR="001958BD">
              <w:rPr>
                <w:rFonts w:eastAsia="標楷體" w:hint="eastAsia"/>
              </w:rPr>
              <w:t>2</w:t>
            </w:r>
            <w:r w:rsidRPr="00D162DF">
              <w:rPr>
                <w:rFonts w:eastAsia="標楷體"/>
              </w:rPr>
              <w:t>次會議紀錄</w:t>
            </w:r>
          </w:p>
        </w:tc>
      </w:tr>
      <w:tr w:rsidR="003700C0" w14:paraId="0A2A9D13" w14:textId="77777777" w:rsidTr="003700C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21A5" w14:textId="77777777" w:rsidR="003700C0" w:rsidRDefault="00D162DF" w:rsidP="005E7A3B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D162DF">
              <w:rPr>
                <w:rFonts w:eastAsia="微軟正黑體" w:hint="eastAsia"/>
                <w:b/>
              </w:rPr>
              <w:t>報告事項</w:t>
            </w:r>
            <w:r w:rsidR="00D067FA">
              <w:rPr>
                <w:rFonts w:eastAsia="微軟正黑體" w:hint="eastAsia"/>
                <w:b/>
              </w:rPr>
              <w:t xml:space="preserve">        </w:t>
            </w:r>
            <w:r w:rsidR="00D1288E"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 xml:space="preserve">                                     </w:t>
            </w:r>
            <w:r w:rsidR="005E7A3B">
              <w:rPr>
                <w:rFonts w:eastAsia="微軟正黑體" w:hint="eastAsia"/>
                <w:b/>
              </w:rPr>
              <w:t xml:space="preserve">     </w:t>
            </w:r>
            <w:r>
              <w:rPr>
                <w:rFonts w:eastAsia="微軟正黑體" w:hint="eastAsia"/>
                <w:b/>
              </w:rPr>
              <w:t xml:space="preserve">       </w:t>
            </w:r>
            <w:r w:rsidR="001958BD">
              <w:rPr>
                <w:rFonts w:eastAsia="微軟正黑體" w:hint="eastAsia"/>
                <w:b/>
              </w:rPr>
              <w:t>（頁次：１－１９</w:t>
            </w:r>
            <w:r w:rsidR="003700C0">
              <w:rPr>
                <w:rFonts w:eastAsia="微軟正黑體" w:hint="eastAsia"/>
                <w:b/>
              </w:rPr>
              <w:t>）</w:t>
            </w:r>
          </w:p>
        </w:tc>
      </w:tr>
      <w:tr w:rsidR="003700C0" w14:paraId="0A201AA8" w14:textId="77777777" w:rsidTr="00D067FA">
        <w:trPr>
          <w:trHeight w:hRule="exact" w:val="78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D88532" w14:textId="77777777" w:rsidR="003700C0" w:rsidRDefault="003700C0" w:rsidP="00197051">
            <w:pPr>
              <w:spacing w:beforeLines="50" w:before="159"/>
              <w:jc w:val="center"/>
            </w:pPr>
            <w:r w:rsidRPr="00491D84">
              <w:rPr>
                <w:rFonts w:hint="eastAsia"/>
                <w:spacing w:val="105"/>
                <w:kern w:val="0"/>
                <w:fitText w:val="1049" w:id="-951746048"/>
              </w:rPr>
              <w:t>發言</w:t>
            </w:r>
            <w:r w:rsidRPr="00491D84">
              <w:rPr>
                <w:rFonts w:hint="eastAsia"/>
                <w:kern w:val="0"/>
                <w:fitText w:val="1049" w:id="-95174604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7A97D8" w14:textId="77777777" w:rsidR="003700C0" w:rsidRDefault="00DA663A" w:rsidP="001958B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</w:p>
        </w:tc>
      </w:tr>
      <w:tr w:rsidR="003700C0" w14:paraId="79370803" w14:textId="77777777" w:rsidTr="003700C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AB42B3" w14:textId="77777777" w:rsidR="003700C0" w:rsidRDefault="003700C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2A9230" w14:textId="77777777" w:rsidR="003700C0" w:rsidRDefault="003700C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0C0" w14:paraId="52A489F8" w14:textId="77777777" w:rsidTr="003700C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3B4D5B" w14:textId="77777777" w:rsidR="003700C0" w:rsidRDefault="003700C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13760C" w14:textId="77777777" w:rsidR="003700C0" w:rsidRDefault="003700C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0C0" w14:paraId="52A8C835" w14:textId="77777777" w:rsidTr="003700C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4DC03F" w14:textId="77777777" w:rsidR="003700C0" w:rsidRDefault="003700C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D4D97F" w14:textId="77777777" w:rsidR="003700C0" w:rsidRDefault="003700C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0C0" w14:paraId="2F509703" w14:textId="77777777" w:rsidTr="003700C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1588D3" w14:textId="77777777" w:rsidR="003700C0" w:rsidRDefault="003700C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2ECBE3" w14:textId="77777777" w:rsidR="003700C0" w:rsidRDefault="003700C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0C0" w14:paraId="77E4ED17" w14:textId="77777777" w:rsidTr="003700C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BE15DF" w14:textId="77777777" w:rsidR="003700C0" w:rsidRDefault="003700C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59E64D" w14:textId="77777777" w:rsidR="003700C0" w:rsidRDefault="003700C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0C0" w14:paraId="493B97C2" w14:textId="77777777" w:rsidTr="003700C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687262" w14:textId="77777777" w:rsidR="003700C0" w:rsidRDefault="003700C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F8EA26" w14:textId="77777777" w:rsidR="003700C0" w:rsidRDefault="003700C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0C0" w14:paraId="033D3333" w14:textId="77777777" w:rsidTr="003700C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39D328" w14:textId="77777777" w:rsidR="003700C0" w:rsidRDefault="003700C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666BAA" w14:textId="77777777" w:rsidR="003700C0" w:rsidRDefault="003700C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0C0" w14:paraId="30645937" w14:textId="77777777" w:rsidTr="003700C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E1E838" w14:textId="77777777" w:rsidR="003700C0" w:rsidRDefault="003700C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968B21" w14:textId="77777777" w:rsidR="003700C0" w:rsidRDefault="003700C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F5892" w14:paraId="389078AC" w14:textId="77777777" w:rsidTr="003700C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BF5FDC" w14:textId="77777777" w:rsidR="003F5892" w:rsidRPr="006F6370" w:rsidRDefault="003F589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CD3C56" w14:textId="77777777" w:rsidR="003F5892" w:rsidRDefault="003F589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0C0" w:rsidRPr="00D067FA" w14:paraId="021EB49C" w14:textId="77777777" w:rsidTr="006840E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7238A0" w14:textId="77777777" w:rsidR="003700C0" w:rsidRDefault="003700C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F3194E" w14:textId="77777777" w:rsidR="003700C0" w:rsidRDefault="003700C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067FA" w:rsidRPr="00D067FA" w14:paraId="4A7A3079" w14:textId="77777777" w:rsidTr="006840E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036E08" w14:textId="77777777" w:rsidR="00D067FA" w:rsidRDefault="00D067F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A10CEF" w14:textId="77777777" w:rsidR="00D067FA" w:rsidRDefault="00D067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067FA" w:rsidRPr="00D067FA" w14:paraId="347F67F5" w14:textId="77777777" w:rsidTr="006840E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A27157" w14:textId="77777777" w:rsidR="00D067FA" w:rsidRDefault="00D067F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E2F937" w14:textId="77777777" w:rsidR="00D067FA" w:rsidRDefault="00D067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067FA" w:rsidRPr="00D067FA" w14:paraId="151AE7F2" w14:textId="77777777" w:rsidTr="006840E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C3E598" w14:textId="77777777" w:rsidR="00D067FA" w:rsidRDefault="00D067F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4BA58C" w14:textId="77777777" w:rsidR="00D067FA" w:rsidRDefault="00D067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840E4" w14:paraId="63EB1CC2" w14:textId="77777777" w:rsidTr="003700C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DA99" w14:textId="77777777" w:rsidR="006840E4" w:rsidRDefault="006840E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EF574" w14:textId="77777777" w:rsidR="006840E4" w:rsidRDefault="006840E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E7A3B" w14:paraId="218BDFF7" w14:textId="77777777" w:rsidTr="00CC7544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3277" w14:textId="77777777" w:rsidR="005E7A3B" w:rsidRPr="00173F58" w:rsidRDefault="005E7A3B" w:rsidP="00CC7544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D162DF">
              <w:rPr>
                <w:rFonts w:eastAsia="標楷體" w:hint="eastAsia"/>
              </w:rPr>
              <w:lastRenderedPageBreak/>
              <w:t>立法院第</w:t>
            </w:r>
            <w:r w:rsidRPr="00D162DF">
              <w:rPr>
                <w:rFonts w:eastAsia="標楷體"/>
              </w:rPr>
              <w:t>11</w:t>
            </w:r>
            <w:r w:rsidRPr="00D162DF">
              <w:rPr>
                <w:rFonts w:eastAsia="標楷體"/>
              </w:rPr>
              <w:t>屆第</w:t>
            </w:r>
            <w:r w:rsidRPr="00D162DF">
              <w:rPr>
                <w:rFonts w:eastAsia="標楷體"/>
              </w:rPr>
              <w:t>2</w:t>
            </w:r>
            <w:r w:rsidRPr="00D162DF">
              <w:rPr>
                <w:rFonts w:eastAsia="標楷體"/>
              </w:rPr>
              <w:t>會期第</w:t>
            </w:r>
            <w:r>
              <w:rPr>
                <w:rFonts w:eastAsia="標楷體" w:hint="eastAsia"/>
              </w:rPr>
              <w:t>2</w:t>
            </w:r>
            <w:r w:rsidRPr="00D162DF">
              <w:rPr>
                <w:rFonts w:eastAsia="標楷體"/>
              </w:rPr>
              <w:t>次會議紀錄</w:t>
            </w:r>
          </w:p>
        </w:tc>
      </w:tr>
      <w:tr w:rsidR="005E7A3B" w14:paraId="5BA053F2" w14:textId="77777777" w:rsidTr="005E7A3B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BCD51" w14:textId="77777777" w:rsidR="005E7A3B" w:rsidRDefault="005E7A3B" w:rsidP="005E7A3B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517120">
              <w:rPr>
                <w:rFonts w:eastAsia="微軟正黑體" w:hint="eastAsia"/>
                <w:b/>
              </w:rPr>
              <w:t>質詢事項</w:t>
            </w:r>
            <w:r>
              <w:rPr>
                <w:rFonts w:eastAsia="微軟正黑體" w:hint="eastAsia"/>
                <w:b/>
              </w:rPr>
              <w:t xml:space="preserve">                                                    </w:t>
            </w: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 xml:space="preserve">　　</w:t>
            </w:r>
            <w:r>
              <w:rPr>
                <w:rFonts w:eastAsia="微軟正黑體" w:hint="eastAsia"/>
                <w:b/>
              </w:rPr>
              <w:t>（頁次：１９－２１）</w:t>
            </w:r>
          </w:p>
        </w:tc>
      </w:tr>
      <w:tr w:rsidR="005E7A3B" w14:paraId="40392E10" w14:textId="77777777" w:rsidTr="005E7A3B">
        <w:trPr>
          <w:trHeight w:hRule="exact" w:val="78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C15B9C" w14:textId="77777777" w:rsidR="005E7A3B" w:rsidRDefault="005E7A3B" w:rsidP="005E7A3B">
            <w:pPr>
              <w:spacing w:beforeLines="50" w:before="159"/>
              <w:jc w:val="center"/>
            </w:pPr>
            <w:r w:rsidRPr="00491D84">
              <w:rPr>
                <w:rFonts w:hint="eastAsia"/>
                <w:spacing w:val="105"/>
                <w:kern w:val="0"/>
                <w:fitText w:val="1049" w:id="-896826880"/>
              </w:rPr>
              <w:t>發言</w:t>
            </w:r>
            <w:r w:rsidRPr="00491D84">
              <w:rPr>
                <w:rFonts w:hint="eastAsia"/>
                <w:kern w:val="0"/>
                <w:fitText w:val="1049" w:id="-89682688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E42A58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</w:p>
        </w:tc>
      </w:tr>
      <w:tr w:rsidR="005E7A3B" w14:paraId="6CCA0E24" w14:textId="77777777" w:rsidTr="005E7A3B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A8E936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07AECF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766661E1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8D7E34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2F65EF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34A8B69F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C5EFB2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895C59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6BF94009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72C801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6FAAD4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39A6FF11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1A7BE0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0F1BB7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1625A9FC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9402DF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3EFABC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2EFDCF62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F6D80D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CB4AB5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19623485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099CF8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D7C30A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5CCAA0E9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859CA5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D746FA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7F099C66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8BFE68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ABCDF8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512DB92C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C1F82E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5AD1C1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20BA5B33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25A194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B48760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0B2E0EE6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496788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158222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4F6EE147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380B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B119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0765E610" w14:textId="77777777" w:rsidTr="00CC7544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533EC" w14:textId="77777777" w:rsidR="005E7A3B" w:rsidRPr="00173F58" w:rsidRDefault="005E7A3B" w:rsidP="00CC7544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D162DF">
              <w:rPr>
                <w:rFonts w:eastAsia="標楷體" w:hint="eastAsia"/>
              </w:rPr>
              <w:lastRenderedPageBreak/>
              <w:t>立法院第</w:t>
            </w:r>
            <w:r w:rsidRPr="00D162DF">
              <w:rPr>
                <w:rFonts w:eastAsia="標楷體"/>
              </w:rPr>
              <w:t>11</w:t>
            </w:r>
            <w:r w:rsidRPr="00D162DF">
              <w:rPr>
                <w:rFonts w:eastAsia="標楷體"/>
              </w:rPr>
              <w:t>屆第</w:t>
            </w:r>
            <w:r w:rsidRPr="00D162DF">
              <w:rPr>
                <w:rFonts w:eastAsia="標楷體"/>
              </w:rPr>
              <w:t>2</w:t>
            </w:r>
            <w:r w:rsidRPr="00D162DF">
              <w:rPr>
                <w:rFonts w:eastAsia="標楷體"/>
              </w:rPr>
              <w:t>會期第</w:t>
            </w:r>
            <w:r>
              <w:rPr>
                <w:rFonts w:eastAsia="標楷體" w:hint="eastAsia"/>
              </w:rPr>
              <w:t>2</w:t>
            </w:r>
            <w:r w:rsidRPr="00D162DF">
              <w:rPr>
                <w:rFonts w:eastAsia="標楷體"/>
              </w:rPr>
              <w:t>次會議紀錄</w:t>
            </w:r>
          </w:p>
        </w:tc>
      </w:tr>
      <w:tr w:rsidR="005E7A3B" w14:paraId="15DBBB43" w14:textId="77777777" w:rsidTr="00CC7544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BB11" w14:textId="77777777" w:rsidR="005E7A3B" w:rsidRDefault="005E7A3B" w:rsidP="005E7A3B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施政質詢</w:t>
            </w:r>
          </w:p>
          <w:p w14:paraId="54107169" w14:textId="77777777" w:rsidR="005E7A3B" w:rsidRDefault="005E7A3B" w:rsidP="005E7A3B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126664">
              <w:rPr>
                <w:rFonts w:eastAsia="微軟正黑體" w:hint="eastAsia"/>
                <w:b/>
              </w:rPr>
              <w:t>對行政院院長施政報告繼續質詢─繼續質詢─</w:t>
            </w: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 xml:space="preserve">　                    </w:t>
            </w:r>
            <w:r>
              <w:rPr>
                <w:rFonts w:eastAsia="微軟正黑體" w:hint="eastAsia"/>
                <w:b/>
              </w:rPr>
              <w:t>（頁次：２１－１０４）</w:t>
            </w:r>
          </w:p>
        </w:tc>
      </w:tr>
      <w:tr w:rsidR="005E7A3B" w14:paraId="384855FD" w14:textId="77777777" w:rsidTr="00CC7544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9ABC552" w14:textId="77777777" w:rsidR="005E7A3B" w:rsidRDefault="005E7A3B" w:rsidP="005E7A3B">
            <w:pPr>
              <w:spacing w:beforeLines="50" w:before="159"/>
              <w:jc w:val="center"/>
            </w:pPr>
            <w:r w:rsidRPr="00491D84">
              <w:rPr>
                <w:rFonts w:hint="eastAsia"/>
                <w:spacing w:val="105"/>
                <w:kern w:val="0"/>
                <w:fitText w:val="1049" w:id="-896826624"/>
              </w:rPr>
              <w:t>發言</w:t>
            </w:r>
            <w:r w:rsidRPr="00491D84">
              <w:rPr>
                <w:rFonts w:hint="eastAsia"/>
                <w:kern w:val="0"/>
                <w:fitText w:val="1049" w:id="-89682662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BD954F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韓國瑜（主席）、</w:t>
            </w:r>
            <w:r w:rsidRPr="005B4E93">
              <w:rPr>
                <w:rFonts w:hint="eastAsia"/>
              </w:rPr>
              <w:t>蔡其昌</w:t>
            </w:r>
            <w:r>
              <w:rPr>
                <w:rFonts w:hint="eastAsia"/>
              </w:rPr>
              <w:t>、</w:t>
            </w:r>
            <w:r w:rsidRPr="00051A21">
              <w:rPr>
                <w:rFonts w:hint="eastAsia"/>
              </w:rPr>
              <w:t>陳雪生</w:t>
            </w:r>
            <w:r>
              <w:rPr>
                <w:rFonts w:hint="eastAsia"/>
              </w:rPr>
              <w:t>、</w:t>
            </w:r>
            <w:r w:rsidRPr="00CA20D8">
              <w:rPr>
                <w:rFonts w:hint="eastAsia"/>
              </w:rPr>
              <w:t>吳春城</w:t>
            </w:r>
            <w:r>
              <w:rPr>
                <w:rFonts w:hint="eastAsia"/>
              </w:rPr>
              <w:t>、</w:t>
            </w:r>
            <w:r w:rsidRPr="003112B4">
              <w:rPr>
                <w:rFonts w:hint="eastAsia"/>
              </w:rPr>
              <w:t>林俊憲</w:t>
            </w:r>
            <w:r>
              <w:rPr>
                <w:rFonts w:hint="eastAsia"/>
              </w:rPr>
              <w:t>、</w:t>
            </w:r>
            <w:r w:rsidRPr="002D52B9">
              <w:rPr>
                <w:rFonts w:hint="eastAsia"/>
              </w:rPr>
              <w:t>萬美玲</w:t>
            </w:r>
            <w:r>
              <w:rPr>
                <w:rFonts w:hint="eastAsia"/>
              </w:rPr>
              <w:t>、</w:t>
            </w:r>
            <w:r w:rsidRPr="00CD3811">
              <w:rPr>
                <w:rFonts w:hint="eastAsia"/>
              </w:rPr>
              <w:t>鍾佳濱</w:t>
            </w:r>
            <w:r>
              <w:rPr>
                <w:rFonts w:hint="eastAsia"/>
              </w:rPr>
              <w:t>、翁曉玲、</w:t>
            </w:r>
          </w:p>
          <w:p w14:paraId="2D15CC38" w14:textId="77777777" w:rsidR="005E7A3B" w:rsidRPr="005B4E93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林月琴、呂玉玲、王正旭、丁學忠</w:t>
            </w:r>
          </w:p>
        </w:tc>
      </w:tr>
      <w:tr w:rsidR="005E7A3B" w14:paraId="46172B2A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1795FD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E1E4E7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560AFE30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DFBB69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2553C1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7F9F8795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C65791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1A579B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6C13AC05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215AC3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A3B996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59F04003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BB37AC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53A511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4FA1E094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D48DD3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51D695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0CC8F8A0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316E6D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660B36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25E27BFD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F6DC15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65CFD1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3F706495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BB646F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08FA20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3CAA95D4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CF827E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CDF7DD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7B453C17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42B6DC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6E15C0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63956A1F" w14:textId="77777777" w:rsidTr="005E7A3B">
        <w:trPr>
          <w:trHeight w:hRule="exact" w:val="56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1F3A4A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0BED25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  <w:tr w:rsidR="005E7A3B" w14:paraId="10E8AC77" w14:textId="77777777" w:rsidTr="00CC7544">
        <w:trPr>
          <w:trHeight w:hRule="exact" w:val="784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249D" w14:textId="77777777" w:rsidR="005E7A3B" w:rsidRDefault="005E7A3B" w:rsidP="005E7A3B">
            <w:pPr>
              <w:spacing w:beforeLines="50" w:before="159"/>
              <w:jc w:val="center"/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96D2" w14:textId="77777777" w:rsidR="005E7A3B" w:rsidRDefault="005E7A3B" w:rsidP="005E7A3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</w:tbl>
    <w:p w14:paraId="492D1138" w14:textId="77777777" w:rsidR="00B6296D" w:rsidRPr="005E7A3B" w:rsidRDefault="00B6296D" w:rsidP="003700C0">
      <w:pPr>
        <w:spacing w:line="14" w:lineRule="exact"/>
        <w:rPr>
          <w:sz w:val="2"/>
        </w:rPr>
      </w:pPr>
    </w:p>
    <w:sectPr w:rsidR="00B6296D" w:rsidRPr="005E7A3B" w:rsidSect="005E7A3B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38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9F907" w14:textId="77777777" w:rsidR="00491D84" w:rsidRDefault="00491D84">
      <w:r>
        <w:separator/>
      </w:r>
    </w:p>
  </w:endnote>
  <w:endnote w:type="continuationSeparator" w:id="0">
    <w:p w14:paraId="3A869FBD" w14:textId="77777777" w:rsidR="00491D84" w:rsidRDefault="00491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59C12" w14:textId="77777777" w:rsidR="005E7A3B" w:rsidRDefault="00374834">
    <w:pPr>
      <w:pStyle w:val="a3"/>
    </w:pPr>
    <w:r>
      <w:rPr>
        <w:noProof/>
      </w:rPr>
      <w:pict w14:anchorId="76BC5F9E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0;margin-top:-9.3pt;width:453.55pt;height:31.5pt;z-index:251658752;mso-wrap-style:tight" filled="f" stroked="f">
          <v:textbox>
            <w:txbxContent>
              <w:p w14:paraId="60E8E06C" w14:textId="77777777" w:rsidR="005E7A3B" w:rsidRPr="005E7A3B" w:rsidRDefault="005E7A3B" w:rsidP="005E7A3B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A732E">
                  <w:rPr>
                    <w:noProof/>
                  </w:rPr>
                  <w:t>390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33AD3972"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14:paraId="6CD2B9E7" w14:textId="77777777" w:rsidR="005E7A3B" w:rsidRPr="005E7A3B" w:rsidRDefault="005E7A3B" w:rsidP="005E7A3B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A732E">
                  <w:rPr>
                    <w:noProof/>
                  </w:rPr>
                  <w:t>390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A6FD4" w14:textId="77777777" w:rsidR="00491D84" w:rsidRDefault="00491D84">
      <w:r>
        <w:separator/>
      </w:r>
    </w:p>
  </w:footnote>
  <w:footnote w:type="continuationSeparator" w:id="0">
    <w:p w14:paraId="73B30CFF" w14:textId="77777777" w:rsidR="00491D84" w:rsidRDefault="00491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19A1A" w14:textId="77777777" w:rsidR="00B6296D" w:rsidRDefault="00374834" w:rsidP="00981B80">
    <w:pPr>
      <w:pStyle w:val="a4"/>
      <w:spacing w:line="240" w:lineRule="auto"/>
      <w:jc w:val="right"/>
    </w:pPr>
    <w:r>
      <w:rPr>
        <w:noProof/>
        <w:sz w:val="20"/>
      </w:rPr>
      <w:pict w14:anchorId="747CE725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358.7pt;margin-top:-67.35pt;width:158.25pt;height:47.85pt;z-index:251656704;mso-position-horizontal-relative:text;mso-position-vertical-relative:text" stroked="f">
          <v:textbox>
            <w:txbxContent>
              <w:p w14:paraId="1781866F" w14:textId="77777777" w:rsidR="00B6296D" w:rsidRDefault="00B6296D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700C0"/>
    <w:rsid w:val="00083123"/>
    <w:rsid w:val="00097C09"/>
    <w:rsid w:val="00173F58"/>
    <w:rsid w:val="001958BD"/>
    <w:rsid w:val="00197051"/>
    <w:rsid w:val="00336688"/>
    <w:rsid w:val="003700C0"/>
    <w:rsid w:val="00374834"/>
    <w:rsid w:val="003C4258"/>
    <w:rsid w:val="003F5892"/>
    <w:rsid w:val="004312E1"/>
    <w:rsid w:val="00446EE1"/>
    <w:rsid w:val="004523EC"/>
    <w:rsid w:val="00454E3F"/>
    <w:rsid w:val="0046327A"/>
    <w:rsid w:val="00491D84"/>
    <w:rsid w:val="00575BBD"/>
    <w:rsid w:val="005E7A3B"/>
    <w:rsid w:val="00683CDD"/>
    <w:rsid w:val="006840E4"/>
    <w:rsid w:val="006F6370"/>
    <w:rsid w:val="007027DD"/>
    <w:rsid w:val="00792ACB"/>
    <w:rsid w:val="007D4AF6"/>
    <w:rsid w:val="00840F6A"/>
    <w:rsid w:val="008724DB"/>
    <w:rsid w:val="008A732E"/>
    <w:rsid w:val="00981B80"/>
    <w:rsid w:val="009B2AE7"/>
    <w:rsid w:val="009E3952"/>
    <w:rsid w:val="00B6296D"/>
    <w:rsid w:val="00BF6BBC"/>
    <w:rsid w:val="00C13800"/>
    <w:rsid w:val="00CB0B76"/>
    <w:rsid w:val="00CC0416"/>
    <w:rsid w:val="00D067FA"/>
    <w:rsid w:val="00D1288E"/>
    <w:rsid w:val="00D162DF"/>
    <w:rsid w:val="00D21C53"/>
    <w:rsid w:val="00D40604"/>
    <w:rsid w:val="00DA663A"/>
    <w:rsid w:val="00E66B4B"/>
    <w:rsid w:val="00F02A7F"/>
    <w:rsid w:val="00F14DD5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  <w14:docId w14:val="325885A4"/>
  <w15:docId w15:val="{8F402DAC-6A10-452B-B53D-40194009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3</Pages>
  <Words>71</Words>
  <Characters>411</Characters>
  <Application>Microsoft Office Word</Application>
  <DocSecurity>0</DocSecurity>
  <Lines>3</Lines>
  <Paragraphs>1</Paragraphs>
  <ScaleCrop>false</ScaleCrop>
  <Company>ARES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第11屆第01會期第92期;出版日期:113年07月08日</dc:description>
  <cp:lastModifiedBy>Administrator</cp:lastModifiedBy>
  <cp:revision>2</cp:revision>
  <cp:lastPrinted>2024-10-17T06:08:00Z</cp:lastPrinted>
  <dcterms:created xsi:type="dcterms:W3CDTF">2024-10-18T03:23:00Z</dcterms:created>
  <dcterms:modified xsi:type="dcterms:W3CDTF">2024-10-18T03:23:00Z</dcterms:modified>
</cp:coreProperties>
</file>