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4"/>
        <w:gridCol w:w="7670"/>
      </w:tblGrid>
      <w:tr w:rsidR="003700C0" w14:paraId="799E300F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204FB2" w14:textId="77777777" w:rsidR="003700C0" w:rsidRDefault="00173F58" w:rsidP="00173F58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標楷體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173F58" w14:paraId="491AD1EF" w14:textId="77777777" w:rsidTr="00173F5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ABD5" w14:textId="77777777" w:rsidR="00173F58" w:rsidRPr="00173F58" w:rsidRDefault="001E265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1E265E">
              <w:rPr>
                <w:rFonts w:eastAsia="標楷體" w:hint="eastAsia"/>
              </w:rPr>
              <w:t>立法院第</w:t>
            </w:r>
            <w:r w:rsidRPr="001E265E">
              <w:rPr>
                <w:rFonts w:eastAsia="標楷體"/>
              </w:rPr>
              <w:t>11</w:t>
            </w:r>
            <w:r w:rsidRPr="001E265E">
              <w:rPr>
                <w:rFonts w:eastAsia="標楷體"/>
              </w:rPr>
              <w:t>屆第</w:t>
            </w:r>
            <w:r w:rsidRPr="001E265E">
              <w:rPr>
                <w:rFonts w:eastAsia="標楷體"/>
              </w:rPr>
              <w:t>2</w:t>
            </w:r>
            <w:r w:rsidRPr="001E265E">
              <w:rPr>
                <w:rFonts w:eastAsia="標楷體"/>
              </w:rPr>
              <w:t>會期第</w:t>
            </w:r>
            <w:r w:rsidRPr="001E265E">
              <w:rPr>
                <w:rFonts w:eastAsia="標楷體"/>
              </w:rPr>
              <w:t>18</w:t>
            </w:r>
            <w:r w:rsidRPr="001E265E">
              <w:rPr>
                <w:rFonts w:eastAsia="標楷體"/>
              </w:rPr>
              <w:t>次會議紀錄</w:t>
            </w:r>
          </w:p>
        </w:tc>
      </w:tr>
      <w:tr w:rsidR="003700C0" w14:paraId="591A2785" w14:textId="77777777" w:rsidTr="00CB492D">
        <w:trPr>
          <w:trHeight w:val="63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C25E" w14:textId="77777777" w:rsidR="007C6F82" w:rsidRDefault="006824DF" w:rsidP="007C6F82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中華民國</w:t>
            </w:r>
            <w:r>
              <w:rPr>
                <w:rFonts w:eastAsia="微軟正黑體" w:hint="eastAsia"/>
                <w:b/>
              </w:rPr>
              <w:t>114</w:t>
            </w:r>
            <w:r>
              <w:rPr>
                <w:rFonts w:eastAsia="微軟正黑體" w:hint="eastAsia"/>
                <w:b/>
              </w:rPr>
              <w:t>年度中央政府總預算案─逐案處理─（前接第五冊、後接第七冊）</w:t>
            </w:r>
          </w:p>
          <w:p w14:paraId="24F4A993" w14:textId="6483AC5D" w:rsidR="003700C0" w:rsidRDefault="006824DF" w:rsidP="007C6F82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jc w:val="right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</w:t>
            </w:r>
            <w:r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>（頁次：１－２９８）</w:t>
            </w:r>
          </w:p>
        </w:tc>
      </w:tr>
      <w:tr w:rsidR="003700C0" w14:paraId="1F7297AE" w14:textId="77777777" w:rsidTr="001F3A6C">
        <w:trPr>
          <w:trHeight w:hRule="exact" w:val="737"/>
        </w:trPr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B6AFF38" w14:textId="77777777" w:rsidR="003700C0" w:rsidRPr="009D0601" w:rsidRDefault="003700C0" w:rsidP="00B43830">
            <w:pPr>
              <w:spacing w:beforeLines="50" w:before="159"/>
              <w:jc w:val="center"/>
            </w:pPr>
            <w:r w:rsidRPr="006824DF">
              <w:rPr>
                <w:rFonts w:hint="eastAsia"/>
                <w:spacing w:val="105"/>
                <w:kern w:val="0"/>
                <w:fitText w:val="1049" w:id="-951746048"/>
              </w:rPr>
              <w:t>發言</w:t>
            </w:r>
            <w:r w:rsidRPr="006824DF">
              <w:rPr>
                <w:rFonts w:hint="eastAsia"/>
                <w:kern w:val="0"/>
                <w:fitText w:val="1049" w:id="-951746048"/>
              </w:rPr>
              <w:t>者</w:t>
            </w:r>
          </w:p>
        </w:tc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CDE262" w14:textId="77777777" w:rsidR="003700C0" w:rsidRPr="009D0601" w:rsidRDefault="009D0601" w:rsidP="001E265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9D0601">
              <w:rPr>
                <w:rFonts w:hint="eastAsia"/>
              </w:rPr>
              <w:t>韓國瑜（主席）、</w:t>
            </w:r>
            <w:r w:rsidR="00051A91" w:rsidRPr="009D0601">
              <w:rPr>
                <w:rFonts w:hint="eastAsia"/>
              </w:rPr>
              <w:t>江啟臣（主席）</w:t>
            </w:r>
          </w:p>
        </w:tc>
      </w:tr>
      <w:tr w:rsidR="00BA0B3F" w14:paraId="7F7084F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31AC08" w14:textId="77777777" w:rsidR="00BA0B3F" w:rsidRDefault="00BA0B3F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A15CC4" w14:textId="77777777" w:rsidR="00BA0B3F" w:rsidRDefault="00BA0B3F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5CD1B5C5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AA2006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9B3876" w14:textId="77777777" w:rsidR="001B7951" w:rsidRPr="006E53DF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D3382F3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373B8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F398A4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3F81B13C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33870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D0275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6820D7A8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791DF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7F7E6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EF3A170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FE489C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3456D3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A983315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8515C8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A1A08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039B0EE5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EC96E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64FF17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40EE5147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970C47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BEFCA0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7BF5ABAE" w14:textId="77777777" w:rsidTr="00AD78FA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B0F1C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372E3D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D78FA" w14:paraId="2485D8F7" w14:textId="77777777" w:rsidTr="001B7951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C82408" w14:textId="77777777" w:rsidR="00AD78FA" w:rsidRDefault="00AD78FA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1AF717" w14:textId="77777777" w:rsidR="00AD78FA" w:rsidRDefault="00AD78FA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5B32279" w14:textId="77777777" w:rsidTr="007C6F82">
        <w:trPr>
          <w:trHeight w:hRule="exact" w:val="1134"/>
        </w:trPr>
        <w:tc>
          <w:tcPr>
            <w:tcW w:w="14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E14AA1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F8E699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B7951" w14:paraId="12B93CD5" w14:textId="77777777" w:rsidTr="003B4D2E">
        <w:trPr>
          <w:trHeight w:hRule="exact" w:val="737"/>
        </w:trPr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39DA" w14:textId="77777777" w:rsidR="001B7951" w:rsidRDefault="001B7951">
            <w:pPr>
              <w:jc w:val="distribute"/>
              <w:rPr>
                <w:kern w:val="0"/>
              </w:rPr>
            </w:pPr>
          </w:p>
        </w:tc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1505" w14:textId="77777777" w:rsidR="001B7951" w:rsidRDefault="001B79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14:paraId="675F6CF3" w14:textId="77777777" w:rsidR="00B6296D" w:rsidRPr="003700C0" w:rsidRDefault="00B6296D" w:rsidP="003700C0">
      <w:pPr>
        <w:spacing w:line="14" w:lineRule="exact"/>
        <w:rPr>
          <w:sz w:val="2"/>
        </w:rPr>
      </w:pPr>
    </w:p>
    <w:sectPr w:rsidR="00B6296D" w:rsidRPr="003700C0" w:rsidSect="007C6F82">
      <w:headerReference w:type="default" r:id="rId7"/>
      <w:footerReference w:type="default" r:id="rId8"/>
      <w:pgSz w:w="11906" w:h="16838" w:code="9"/>
      <w:pgMar w:top="1985" w:right="1418" w:bottom="1418" w:left="1418" w:header="1418" w:footer="851" w:gutter="0"/>
      <w:pgNumType w:start="29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B25BD" w14:textId="77777777" w:rsidR="009E47F1" w:rsidRDefault="009E47F1">
      <w:r>
        <w:separator/>
      </w:r>
    </w:p>
  </w:endnote>
  <w:endnote w:type="continuationSeparator" w:id="0">
    <w:p w14:paraId="1E523EF9" w14:textId="77777777" w:rsidR="009E47F1" w:rsidRDefault="009E4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D1ABD" w14:textId="68F5DE77" w:rsidR="007C6F82" w:rsidRDefault="002D63D5">
    <w:pPr>
      <w:pStyle w:val="a3"/>
    </w:pPr>
    <w:r>
      <w:rPr>
        <w:noProof/>
      </w:rPr>
      <w:pict w14:anchorId="3B6463E8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14:paraId="274D885C" w14:textId="622B1E7C" w:rsidR="007C6F82" w:rsidRPr="007C6F82" w:rsidRDefault="007C6F82" w:rsidP="007C6F8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299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253C9" w14:textId="77777777" w:rsidR="009E47F1" w:rsidRDefault="009E47F1">
      <w:r>
        <w:separator/>
      </w:r>
    </w:p>
  </w:footnote>
  <w:footnote w:type="continuationSeparator" w:id="0">
    <w:p w14:paraId="1AFCC2EA" w14:textId="77777777" w:rsidR="009E47F1" w:rsidRDefault="009E4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CCF7A" w14:textId="7EE998F0" w:rsidR="00B6296D" w:rsidRDefault="002D63D5" w:rsidP="00981B80">
    <w:pPr>
      <w:pStyle w:val="a4"/>
      <w:spacing w:line="240" w:lineRule="auto"/>
      <w:jc w:val="right"/>
    </w:pPr>
    <w:r>
      <w:rPr>
        <w:noProof/>
        <w:sz w:val="20"/>
      </w:rPr>
      <w:pict w14:anchorId="1FA875F8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58.7pt;margin-top:-67.35pt;width:158.25pt;height:47.85pt;z-index:251657216;mso-position-horizontal-relative:text;mso-position-vertical-relative:text" stroked="f">
          <v:textbox>
            <w:txbxContent>
              <w:p w14:paraId="1CC27E7E" w14:textId="77777777" w:rsidR="00B6296D" w:rsidRDefault="00B6296D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0C0"/>
    <w:rsid w:val="00022518"/>
    <w:rsid w:val="000309F6"/>
    <w:rsid w:val="00051A91"/>
    <w:rsid w:val="0006662B"/>
    <w:rsid w:val="00083123"/>
    <w:rsid w:val="00095C88"/>
    <w:rsid w:val="00097C09"/>
    <w:rsid w:val="001171C5"/>
    <w:rsid w:val="00173F58"/>
    <w:rsid w:val="00197051"/>
    <w:rsid w:val="001B7951"/>
    <w:rsid w:val="001E265E"/>
    <w:rsid w:val="001F3A6C"/>
    <w:rsid w:val="00264941"/>
    <w:rsid w:val="002A4AF7"/>
    <w:rsid w:val="002D379C"/>
    <w:rsid w:val="002D63D5"/>
    <w:rsid w:val="00336688"/>
    <w:rsid w:val="003470DE"/>
    <w:rsid w:val="003700C0"/>
    <w:rsid w:val="00370C74"/>
    <w:rsid w:val="003B4D2E"/>
    <w:rsid w:val="003C1A60"/>
    <w:rsid w:val="003C4258"/>
    <w:rsid w:val="003F4B3C"/>
    <w:rsid w:val="003F5892"/>
    <w:rsid w:val="004312E1"/>
    <w:rsid w:val="00432E2B"/>
    <w:rsid w:val="00446EE1"/>
    <w:rsid w:val="004523EC"/>
    <w:rsid w:val="00454E3F"/>
    <w:rsid w:val="0046327A"/>
    <w:rsid w:val="004848A1"/>
    <w:rsid w:val="004B1E4E"/>
    <w:rsid w:val="004B4D75"/>
    <w:rsid w:val="004E7AF0"/>
    <w:rsid w:val="00575BBD"/>
    <w:rsid w:val="005D01CA"/>
    <w:rsid w:val="0063631C"/>
    <w:rsid w:val="006824DF"/>
    <w:rsid w:val="006840E4"/>
    <w:rsid w:val="00691DF4"/>
    <w:rsid w:val="006E53DF"/>
    <w:rsid w:val="006F6370"/>
    <w:rsid w:val="00792ACB"/>
    <w:rsid w:val="007C1307"/>
    <w:rsid w:val="007C661B"/>
    <w:rsid w:val="007C6F82"/>
    <w:rsid w:val="007D4AF6"/>
    <w:rsid w:val="00840F6A"/>
    <w:rsid w:val="008724DB"/>
    <w:rsid w:val="00981B80"/>
    <w:rsid w:val="009B2AE7"/>
    <w:rsid w:val="009C52E3"/>
    <w:rsid w:val="009D0601"/>
    <w:rsid w:val="009E3952"/>
    <w:rsid w:val="009E47F1"/>
    <w:rsid w:val="00A34084"/>
    <w:rsid w:val="00AD4811"/>
    <w:rsid w:val="00AD78FA"/>
    <w:rsid w:val="00B05AD8"/>
    <w:rsid w:val="00B43830"/>
    <w:rsid w:val="00B6296D"/>
    <w:rsid w:val="00BA0B3F"/>
    <w:rsid w:val="00BD4B07"/>
    <w:rsid w:val="00BF6BBC"/>
    <w:rsid w:val="00C13800"/>
    <w:rsid w:val="00C94FB5"/>
    <w:rsid w:val="00CB492D"/>
    <w:rsid w:val="00CC0416"/>
    <w:rsid w:val="00D067FA"/>
    <w:rsid w:val="00D1288E"/>
    <w:rsid w:val="00D162DF"/>
    <w:rsid w:val="00D21C53"/>
    <w:rsid w:val="00D40604"/>
    <w:rsid w:val="00DA663A"/>
    <w:rsid w:val="00E12945"/>
    <w:rsid w:val="00E3452F"/>
    <w:rsid w:val="00E66B4B"/>
    <w:rsid w:val="00E70D93"/>
    <w:rsid w:val="00F02A7F"/>
    <w:rsid w:val="00F14DD5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21F984F5"/>
  <w15:docId w15:val="{B9BF5D27-9500-4432-AF2A-E9B4F72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3700C0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4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ciWeb\dot\communique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>ARES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第11屆第01會期第92期;出版日期:113年07月08日</dc:description>
  <cp:lastModifiedBy>Administrator</cp:lastModifiedBy>
  <cp:revision>2</cp:revision>
  <cp:lastPrinted>2002-02-01T01:05:00Z</cp:lastPrinted>
  <dcterms:created xsi:type="dcterms:W3CDTF">2025-02-14T07:57:00Z</dcterms:created>
  <dcterms:modified xsi:type="dcterms:W3CDTF">2025-02-14T07:57:00Z</dcterms:modified>
</cp:coreProperties>
</file>