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3700C0" w14:paraId="7BCA133E" w14:textId="77777777" w:rsidTr="00F21091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A2BA19" w14:textId="77777777" w:rsidR="003700C0" w:rsidRDefault="00173F58" w:rsidP="00173F58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標楷體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173F58" w14:paraId="4C69C6DF" w14:textId="77777777" w:rsidTr="00F2109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1A47" w14:textId="77777777" w:rsidR="00173F58" w:rsidRPr="00173F58" w:rsidRDefault="001E265E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1E265E">
              <w:rPr>
                <w:rFonts w:eastAsia="標楷體" w:hint="eastAsia"/>
              </w:rPr>
              <w:t>立法院第</w:t>
            </w:r>
            <w:r w:rsidRPr="001E265E">
              <w:rPr>
                <w:rFonts w:eastAsia="標楷體"/>
              </w:rPr>
              <w:t>11</w:t>
            </w:r>
            <w:r w:rsidRPr="001E265E">
              <w:rPr>
                <w:rFonts w:eastAsia="標楷體"/>
              </w:rPr>
              <w:t>屆第</w:t>
            </w:r>
            <w:r w:rsidRPr="001E265E">
              <w:rPr>
                <w:rFonts w:eastAsia="標楷體"/>
              </w:rPr>
              <w:t>2</w:t>
            </w:r>
            <w:r w:rsidRPr="001E265E">
              <w:rPr>
                <w:rFonts w:eastAsia="標楷體"/>
              </w:rPr>
              <w:t>會期第</w:t>
            </w:r>
            <w:r w:rsidRPr="001E265E">
              <w:rPr>
                <w:rFonts w:eastAsia="標楷體"/>
              </w:rPr>
              <w:t>18</w:t>
            </w:r>
            <w:r w:rsidRPr="001E265E">
              <w:rPr>
                <w:rFonts w:eastAsia="標楷體"/>
              </w:rPr>
              <w:t>次會議紀錄</w:t>
            </w:r>
          </w:p>
        </w:tc>
      </w:tr>
      <w:tr w:rsidR="003700C0" w14:paraId="01B1773A" w14:textId="77777777" w:rsidTr="00F21091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9488D" w14:textId="5937A54C" w:rsidR="00F21091" w:rsidRDefault="00445067" w:rsidP="0007639D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445067">
              <w:rPr>
                <w:rFonts w:eastAsia="微軟正黑體" w:hint="eastAsia"/>
                <w:b/>
              </w:rPr>
              <w:t>中華民國</w:t>
            </w:r>
            <w:r w:rsidRPr="00445067">
              <w:rPr>
                <w:rFonts w:eastAsia="微軟正黑體"/>
                <w:b/>
              </w:rPr>
              <w:t>114</w:t>
            </w:r>
            <w:r w:rsidRPr="00445067">
              <w:rPr>
                <w:rFonts w:eastAsia="微軟正黑體"/>
                <w:b/>
              </w:rPr>
              <w:t>年度中央政府總預算案</w:t>
            </w:r>
            <w:r w:rsidRPr="009B6433">
              <w:rPr>
                <w:rFonts w:ascii="微軟正黑體" w:eastAsia="微軟正黑體" w:hAnsi="微軟正黑體"/>
                <w:b/>
              </w:rPr>
              <w:t>─</w:t>
            </w:r>
            <w:r w:rsidRPr="00445067">
              <w:rPr>
                <w:rFonts w:eastAsia="微軟正黑體"/>
                <w:b/>
              </w:rPr>
              <w:t>完成三讀</w:t>
            </w:r>
            <w:r w:rsidRPr="009B6433">
              <w:rPr>
                <w:rFonts w:ascii="微軟正黑體" w:eastAsia="微軟正黑體" w:hAnsi="微軟正黑體"/>
                <w:b/>
              </w:rPr>
              <w:t>─</w:t>
            </w:r>
            <w:r w:rsidRPr="00445067">
              <w:rPr>
                <w:rFonts w:eastAsia="微軟正黑體"/>
                <w:b/>
              </w:rPr>
              <w:t>（前接第二</w:t>
            </w:r>
            <w:r w:rsidR="0007639D">
              <w:rPr>
                <w:rFonts w:eastAsia="微軟正黑體" w:hint="eastAsia"/>
                <w:b/>
              </w:rPr>
              <w:t>十</w:t>
            </w:r>
            <w:r w:rsidRPr="00445067">
              <w:rPr>
                <w:rFonts w:eastAsia="微軟正黑體"/>
                <w:b/>
              </w:rPr>
              <w:t>冊、後接第</w:t>
            </w:r>
            <w:r w:rsidR="0007639D">
              <w:rPr>
                <w:rFonts w:eastAsia="微軟正黑體" w:hint="eastAsia"/>
                <w:b/>
              </w:rPr>
              <w:t>二十二</w:t>
            </w:r>
            <w:r w:rsidRPr="00445067">
              <w:rPr>
                <w:rFonts w:eastAsia="微軟正黑體"/>
                <w:b/>
              </w:rPr>
              <w:t>冊）</w:t>
            </w:r>
          </w:p>
          <w:p w14:paraId="2FD10B76" w14:textId="492DFB6E" w:rsidR="003700C0" w:rsidRDefault="00F21091" w:rsidP="0007639D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right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   </w:t>
            </w:r>
            <w:r w:rsidR="006824DF">
              <w:rPr>
                <w:rFonts w:eastAsia="微軟正黑體" w:hint="eastAsia"/>
                <w:b/>
              </w:rPr>
              <w:t>（頁次：１－</w:t>
            </w:r>
            <w:r w:rsidR="00445067">
              <w:rPr>
                <w:rFonts w:eastAsia="微軟正黑體" w:hint="eastAsia"/>
                <w:b/>
              </w:rPr>
              <w:t>４１２</w:t>
            </w:r>
            <w:r w:rsidR="006824DF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11447488" w14:textId="77777777" w:rsidTr="00F21091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3798E1" w14:textId="77777777" w:rsidR="003700C0" w:rsidRPr="009D0601" w:rsidRDefault="003700C0" w:rsidP="00B43830">
            <w:pPr>
              <w:spacing w:beforeLines="50" w:before="159"/>
              <w:jc w:val="center"/>
            </w:pPr>
            <w:r w:rsidRPr="006824DF">
              <w:rPr>
                <w:rFonts w:hint="eastAsia"/>
                <w:spacing w:val="105"/>
                <w:kern w:val="0"/>
                <w:fitText w:val="1049" w:id="-951746048"/>
              </w:rPr>
              <w:t>發言</w:t>
            </w:r>
            <w:r w:rsidRPr="006824DF">
              <w:rPr>
                <w:rFonts w:hint="eastAsia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F0BB0B" w14:textId="77777777" w:rsidR="003700C0" w:rsidRPr="009D0601" w:rsidRDefault="00051A91" w:rsidP="001E265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D54FB9">
              <w:rPr>
                <w:rFonts w:hint="eastAsia"/>
              </w:rPr>
              <w:t>江啟臣（主席）</w:t>
            </w:r>
          </w:p>
        </w:tc>
      </w:tr>
      <w:tr w:rsidR="00BA0B3F" w14:paraId="00246532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374F97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F50097" w14:textId="77777777" w:rsidR="00BA0B3F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CE6D541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4AD575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EB9603" w14:textId="77777777" w:rsidR="001B7951" w:rsidRPr="006E53DF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144E4A7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8FD456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D1CA26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5682F7E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04B42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7F518B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DA33AD2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F2C12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E7C5F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9AF7D31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14882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B8B97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FE64D35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62A9E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1DBCF1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5CBB71E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2CB40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047A12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EA33140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3CC4A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52055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7563EC9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A50D8A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051DD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58B7F8EC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B366A9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76195F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B338BE6" w14:textId="77777777" w:rsidTr="0007639D">
        <w:trPr>
          <w:trHeight w:hRule="exact" w:val="1134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D5646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79A820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53D3C16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B9D7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4B4A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3936E88A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07639D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41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86048" w14:textId="77777777" w:rsidR="008D32CD" w:rsidRDefault="008D32CD">
      <w:r>
        <w:separator/>
      </w:r>
    </w:p>
  </w:endnote>
  <w:endnote w:type="continuationSeparator" w:id="0">
    <w:p w14:paraId="24645F0D" w14:textId="77777777" w:rsidR="008D32CD" w:rsidRDefault="008D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06C48" w14:textId="7F79A043" w:rsidR="0007639D" w:rsidRDefault="009E26AC">
    <w:pPr>
      <w:pStyle w:val="a3"/>
    </w:pPr>
    <w:r>
      <w:rPr>
        <w:noProof/>
      </w:rPr>
      <w:pict w14:anchorId="78062AEA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8240;mso-wrap-style:tight" filled="f" stroked="f">
          <v:textbox>
            <w:txbxContent>
              <w:p w14:paraId="3C29A48A" w14:textId="1FF74DD9" w:rsidR="0007639D" w:rsidRPr="0007639D" w:rsidRDefault="0007639D" w:rsidP="0007639D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413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4B704" w14:textId="77777777" w:rsidR="008D32CD" w:rsidRDefault="008D32CD">
      <w:r>
        <w:separator/>
      </w:r>
    </w:p>
  </w:footnote>
  <w:footnote w:type="continuationSeparator" w:id="0">
    <w:p w14:paraId="0D8D0036" w14:textId="77777777" w:rsidR="008D32CD" w:rsidRDefault="008D3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28D70" w14:textId="18F19D51" w:rsidR="00B6296D" w:rsidRDefault="009E26AC" w:rsidP="00981B80">
    <w:pPr>
      <w:pStyle w:val="a4"/>
      <w:spacing w:line="240" w:lineRule="auto"/>
      <w:jc w:val="right"/>
    </w:pPr>
    <w:r>
      <w:rPr>
        <w:noProof/>
        <w:sz w:val="20"/>
      </w:rPr>
      <w:pict w14:anchorId="1E42B45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58.7pt;margin-top:-67.35pt;width:158.25pt;height:47.85pt;z-index:251657216;mso-position-horizontal-relative:text;mso-position-vertical-relative:text" stroked="f">
          <v:textbox>
            <w:txbxContent>
              <w:p w14:paraId="000D40C8" w14:textId="77777777" w:rsidR="00B6296D" w:rsidRDefault="00B6296D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309F6"/>
    <w:rsid w:val="00051A91"/>
    <w:rsid w:val="0006662B"/>
    <w:rsid w:val="0007639D"/>
    <w:rsid w:val="00083123"/>
    <w:rsid w:val="00095C88"/>
    <w:rsid w:val="00097C09"/>
    <w:rsid w:val="001171C5"/>
    <w:rsid w:val="00173F58"/>
    <w:rsid w:val="00197051"/>
    <w:rsid w:val="001B7951"/>
    <w:rsid w:val="001E265E"/>
    <w:rsid w:val="001F3A6C"/>
    <w:rsid w:val="00264941"/>
    <w:rsid w:val="002A4AF7"/>
    <w:rsid w:val="002D379C"/>
    <w:rsid w:val="00336688"/>
    <w:rsid w:val="003470DE"/>
    <w:rsid w:val="003700C0"/>
    <w:rsid w:val="00370C74"/>
    <w:rsid w:val="003B4D2E"/>
    <w:rsid w:val="003C1A60"/>
    <w:rsid w:val="003C4258"/>
    <w:rsid w:val="003F4B3C"/>
    <w:rsid w:val="003F5892"/>
    <w:rsid w:val="004312E1"/>
    <w:rsid w:val="00432E2B"/>
    <w:rsid w:val="00445067"/>
    <w:rsid w:val="00446EE1"/>
    <w:rsid w:val="004523EC"/>
    <w:rsid w:val="00454E3F"/>
    <w:rsid w:val="0046327A"/>
    <w:rsid w:val="004848A1"/>
    <w:rsid w:val="00496E48"/>
    <w:rsid w:val="004B1E4E"/>
    <w:rsid w:val="004B4D75"/>
    <w:rsid w:val="004E7AF0"/>
    <w:rsid w:val="00575BBD"/>
    <w:rsid w:val="005D01CA"/>
    <w:rsid w:val="005E2B8C"/>
    <w:rsid w:val="0063631C"/>
    <w:rsid w:val="00646DE2"/>
    <w:rsid w:val="006824DF"/>
    <w:rsid w:val="006840E4"/>
    <w:rsid w:val="00691DF4"/>
    <w:rsid w:val="006A479F"/>
    <w:rsid w:val="006E53DF"/>
    <w:rsid w:val="006F6370"/>
    <w:rsid w:val="00792ACB"/>
    <w:rsid w:val="007C1307"/>
    <w:rsid w:val="007C661B"/>
    <w:rsid w:val="007D4AF6"/>
    <w:rsid w:val="00840F6A"/>
    <w:rsid w:val="008724DB"/>
    <w:rsid w:val="008D32CD"/>
    <w:rsid w:val="00981B80"/>
    <w:rsid w:val="009A7A77"/>
    <w:rsid w:val="009B2AE7"/>
    <w:rsid w:val="009B6433"/>
    <w:rsid w:val="009C52E3"/>
    <w:rsid w:val="009D0601"/>
    <w:rsid w:val="009E26AC"/>
    <w:rsid w:val="009E3952"/>
    <w:rsid w:val="00A34084"/>
    <w:rsid w:val="00AD4811"/>
    <w:rsid w:val="00AD78FA"/>
    <w:rsid w:val="00B05AD8"/>
    <w:rsid w:val="00B22F0C"/>
    <w:rsid w:val="00B43830"/>
    <w:rsid w:val="00B61A6A"/>
    <w:rsid w:val="00B6296D"/>
    <w:rsid w:val="00BA0B3F"/>
    <w:rsid w:val="00BD4B07"/>
    <w:rsid w:val="00BD522A"/>
    <w:rsid w:val="00BF6BBC"/>
    <w:rsid w:val="00C13800"/>
    <w:rsid w:val="00C94FB5"/>
    <w:rsid w:val="00CB492D"/>
    <w:rsid w:val="00CC0416"/>
    <w:rsid w:val="00D067FA"/>
    <w:rsid w:val="00D1288E"/>
    <w:rsid w:val="00D162DF"/>
    <w:rsid w:val="00D21C53"/>
    <w:rsid w:val="00D30B5C"/>
    <w:rsid w:val="00D40604"/>
    <w:rsid w:val="00D54FB9"/>
    <w:rsid w:val="00DA663A"/>
    <w:rsid w:val="00E12945"/>
    <w:rsid w:val="00E1739D"/>
    <w:rsid w:val="00E3452F"/>
    <w:rsid w:val="00E47B84"/>
    <w:rsid w:val="00E66B4B"/>
    <w:rsid w:val="00E70D93"/>
    <w:rsid w:val="00F02A7F"/>
    <w:rsid w:val="00F14DD5"/>
    <w:rsid w:val="00F21091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0E4B8158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29</Words>
  <Characters>168</Characters>
  <Application>Microsoft Office Word</Application>
  <DocSecurity>0</DocSecurity>
  <Lines>1</Lines>
  <Paragraphs>1</Paragraphs>
  <ScaleCrop>false</ScaleCrop>
  <Company>ARES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2025-02-17T06:31:00Z</dcterms:created>
  <dcterms:modified xsi:type="dcterms:W3CDTF">2025-02-17T06:31:00Z</dcterms:modified>
</cp:coreProperties>
</file>