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64"/>
        <w:gridCol w:w="7670"/>
      </w:tblGrid>
      <w:tr w:rsidR="003700C0" w14:paraId="490D1272" w14:textId="77777777" w:rsidTr="00F21091">
        <w:trPr>
          <w:trHeight w:val="737"/>
        </w:trPr>
        <w:tc>
          <w:tcPr>
            <w:tcW w:w="9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0146255" w14:textId="77777777" w:rsidR="003700C0" w:rsidRDefault="00173F58" w:rsidP="00173F58">
            <w:pPr>
              <w:pStyle w:val="a6"/>
              <w:kinsoku/>
              <w:autoSpaceDE/>
              <w:ind w:leftChars="50" w:left="105" w:rightChars="50" w:right="105"/>
              <w:jc w:val="center"/>
              <w:rPr>
                <w:rFonts w:eastAsia="標楷體"/>
              </w:rPr>
            </w:pPr>
            <w:r>
              <w:rPr>
                <w:rFonts w:eastAsia="微軟正黑體" w:hint="eastAsia"/>
                <w:b/>
                <w:sz w:val="36"/>
              </w:rPr>
              <w:t>本期委員發言紀錄索引</w:t>
            </w:r>
          </w:p>
        </w:tc>
      </w:tr>
      <w:tr w:rsidR="00173F58" w14:paraId="58508983" w14:textId="77777777" w:rsidTr="00F21091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988C4" w14:textId="77777777" w:rsidR="00173F58" w:rsidRPr="00173F58" w:rsidRDefault="001E265E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1E265E">
              <w:rPr>
                <w:rFonts w:eastAsia="標楷體" w:hint="eastAsia"/>
              </w:rPr>
              <w:t>立法院第</w:t>
            </w:r>
            <w:r w:rsidRPr="001E265E">
              <w:rPr>
                <w:rFonts w:eastAsia="標楷體"/>
              </w:rPr>
              <w:t>11</w:t>
            </w:r>
            <w:r w:rsidRPr="001E265E">
              <w:rPr>
                <w:rFonts w:eastAsia="標楷體"/>
              </w:rPr>
              <w:t>屆第</w:t>
            </w:r>
            <w:r w:rsidRPr="001E265E">
              <w:rPr>
                <w:rFonts w:eastAsia="標楷體"/>
              </w:rPr>
              <w:t>2</w:t>
            </w:r>
            <w:r w:rsidRPr="001E265E">
              <w:rPr>
                <w:rFonts w:eastAsia="標楷體"/>
              </w:rPr>
              <w:t>會期第</w:t>
            </w:r>
            <w:r w:rsidRPr="001E265E">
              <w:rPr>
                <w:rFonts w:eastAsia="標楷體"/>
              </w:rPr>
              <w:t>18</w:t>
            </w:r>
            <w:r w:rsidRPr="001E265E">
              <w:rPr>
                <w:rFonts w:eastAsia="標楷體"/>
              </w:rPr>
              <w:t>次會議紀錄</w:t>
            </w:r>
          </w:p>
        </w:tc>
      </w:tr>
      <w:tr w:rsidR="003700C0" w14:paraId="388B0BD0" w14:textId="77777777" w:rsidTr="00F21091">
        <w:trPr>
          <w:trHeight w:val="636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F3BD7" w14:textId="2D7A3E0D" w:rsidR="00F21091" w:rsidRDefault="00695DA3" w:rsidP="00845D8B">
            <w:pPr>
              <w:pStyle w:val="a6"/>
              <w:kinsoku/>
              <w:autoSpaceDE/>
              <w:spacing w:beforeLines="50" w:before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695DA3">
              <w:rPr>
                <w:rFonts w:eastAsia="微軟正黑體" w:hint="eastAsia"/>
                <w:b/>
              </w:rPr>
              <w:t>中華民國</w:t>
            </w:r>
            <w:r w:rsidRPr="00695DA3">
              <w:rPr>
                <w:rFonts w:eastAsia="微軟正黑體"/>
                <w:b/>
              </w:rPr>
              <w:t>114</w:t>
            </w:r>
            <w:r w:rsidRPr="00695DA3">
              <w:rPr>
                <w:rFonts w:eastAsia="微軟正黑體"/>
                <w:b/>
              </w:rPr>
              <w:t>年度中央政府總預算案</w:t>
            </w:r>
            <w:r w:rsidRPr="00845D8B">
              <w:rPr>
                <w:rFonts w:ascii="微軟正黑體" w:eastAsia="微軟正黑體" w:hAnsi="微軟正黑體"/>
                <w:b/>
              </w:rPr>
              <w:t>─</w:t>
            </w:r>
            <w:r w:rsidRPr="00695DA3">
              <w:rPr>
                <w:rFonts w:eastAsia="微軟正黑體"/>
                <w:b/>
              </w:rPr>
              <w:t>完成三讀</w:t>
            </w:r>
            <w:r w:rsidRPr="00845D8B">
              <w:rPr>
                <w:rFonts w:ascii="微軟正黑體" w:eastAsia="微軟正黑體" w:hAnsi="微軟正黑體"/>
                <w:b/>
              </w:rPr>
              <w:t>─</w:t>
            </w:r>
            <w:r w:rsidRPr="00695DA3">
              <w:rPr>
                <w:rFonts w:eastAsia="微軟正黑體"/>
                <w:b/>
              </w:rPr>
              <w:t>（前接第</w:t>
            </w:r>
            <w:r w:rsidR="00845D8B">
              <w:rPr>
                <w:rFonts w:eastAsia="微軟正黑體" w:hint="eastAsia"/>
                <w:b/>
              </w:rPr>
              <w:t>二十一</w:t>
            </w:r>
            <w:r w:rsidRPr="00695DA3">
              <w:rPr>
                <w:rFonts w:eastAsia="微軟正黑體"/>
                <w:b/>
              </w:rPr>
              <w:t>冊、後接第</w:t>
            </w:r>
            <w:r w:rsidR="00845D8B">
              <w:rPr>
                <w:rFonts w:eastAsia="微軟正黑體" w:hint="eastAsia"/>
                <w:b/>
              </w:rPr>
              <w:t>二十三</w:t>
            </w:r>
            <w:r w:rsidRPr="00695DA3">
              <w:rPr>
                <w:rFonts w:eastAsia="微軟正黑體"/>
                <w:b/>
              </w:rPr>
              <w:t>冊）</w:t>
            </w:r>
          </w:p>
          <w:p w14:paraId="42079926" w14:textId="57D05864" w:rsidR="003700C0" w:rsidRDefault="00F21091" w:rsidP="00845D8B">
            <w:pPr>
              <w:pStyle w:val="a6"/>
              <w:kinsoku/>
              <w:autoSpaceDE/>
              <w:spacing w:afterLines="50" w:after="159" w:line="400" w:lineRule="exact"/>
              <w:ind w:leftChars="50" w:left="105" w:rightChars="50" w:right="105"/>
              <w:jc w:val="right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                                                           </w:t>
            </w:r>
            <w:r w:rsidR="006824DF">
              <w:rPr>
                <w:rFonts w:eastAsia="微軟正黑體" w:hint="eastAsia"/>
                <w:b/>
              </w:rPr>
              <w:t>（頁次：１－</w:t>
            </w:r>
            <w:r w:rsidR="00695DA3">
              <w:rPr>
                <w:rFonts w:eastAsia="微軟正黑體" w:hint="eastAsia"/>
                <w:b/>
              </w:rPr>
              <w:t>４４６</w:t>
            </w:r>
            <w:r w:rsidR="006824DF">
              <w:rPr>
                <w:rFonts w:eastAsia="微軟正黑體" w:hint="eastAsia"/>
                <w:b/>
              </w:rPr>
              <w:t>）</w:t>
            </w:r>
          </w:p>
        </w:tc>
      </w:tr>
      <w:tr w:rsidR="003700C0" w14:paraId="3185AE74" w14:textId="77777777" w:rsidTr="00F21091">
        <w:trPr>
          <w:trHeight w:hRule="exact" w:val="737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9510F91" w14:textId="77777777" w:rsidR="003700C0" w:rsidRPr="009D0601" w:rsidRDefault="003700C0" w:rsidP="00B43830">
            <w:pPr>
              <w:spacing w:beforeLines="50" w:before="159"/>
              <w:jc w:val="center"/>
            </w:pPr>
            <w:r w:rsidRPr="006824DF">
              <w:rPr>
                <w:rFonts w:hint="eastAsia"/>
                <w:spacing w:val="105"/>
                <w:kern w:val="0"/>
                <w:fitText w:val="1049" w:id="-951746048"/>
              </w:rPr>
              <w:t>發言</w:t>
            </w:r>
            <w:r w:rsidRPr="006824DF">
              <w:rPr>
                <w:rFonts w:hint="eastAsia"/>
                <w:kern w:val="0"/>
                <w:fitText w:val="1049" w:id="-951746048"/>
              </w:rPr>
              <w:t>者</w:t>
            </w:r>
          </w:p>
        </w:tc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5CF01D2" w14:textId="77777777" w:rsidR="003700C0" w:rsidRPr="009D0601" w:rsidRDefault="00051A91" w:rsidP="001E265E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9D0601">
              <w:rPr>
                <w:rFonts w:hint="eastAsia"/>
              </w:rPr>
              <w:t>江啟臣（主席）</w:t>
            </w:r>
            <w:r w:rsidR="005D6A8F">
              <w:rPr>
                <w:rFonts w:hint="eastAsia"/>
              </w:rPr>
              <w:t>、</w:t>
            </w:r>
            <w:r w:rsidR="005D6A8F" w:rsidRPr="005D6A8F">
              <w:rPr>
                <w:rFonts w:hint="eastAsia"/>
              </w:rPr>
              <w:t>何欣純</w:t>
            </w:r>
            <w:r w:rsidR="005D6A8F">
              <w:rPr>
                <w:rFonts w:hint="eastAsia"/>
              </w:rPr>
              <w:t>、</w:t>
            </w:r>
            <w:r w:rsidR="005D6A8F" w:rsidRPr="005D6A8F">
              <w:rPr>
                <w:rFonts w:hint="eastAsia"/>
              </w:rPr>
              <w:t>吳思瑤</w:t>
            </w:r>
            <w:r w:rsidR="005D6A8F">
              <w:rPr>
                <w:rFonts w:hint="eastAsia"/>
              </w:rPr>
              <w:t>、</w:t>
            </w:r>
            <w:r w:rsidR="005D6A8F" w:rsidRPr="005D6A8F">
              <w:rPr>
                <w:rFonts w:hint="eastAsia"/>
              </w:rPr>
              <w:t>李坤城</w:t>
            </w:r>
            <w:r w:rsidR="005D6A8F">
              <w:rPr>
                <w:rFonts w:hint="eastAsia"/>
              </w:rPr>
              <w:t>、</w:t>
            </w:r>
            <w:r w:rsidR="005D6A8F" w:rsidRPr="005D6A8F">
              <w:rPr>
                <w:rFonts w:hint="eastAsia"/>
              </w:rPr>
              <w:t>鍾佳濱</w:t>
            </w:r>
          </w:p>
        </w:tc>
      </w:tr>
      <w:tr w:rsidR="00BA0B3F" w14:paraId="051F9D6C" w14:textId="77777777" w:rsidTr="00F2109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8277D2" w14:textId="77777777" w:rsidR="00BA0B3F" w:rsidRDefault="00BA0B3F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3BB1C4" w14:textId="77777777" w:rsidR="00BA0B3F" w:rsidRDefault="00BA0B3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14963115" w14:textId="77777777" w:rsidTr="00F2109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E6FD52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90F866" w14:textId="77777777" w:rsidR="001B7951" w:rsidRPr="006E53DF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31D13F83" w14:textId="77777777" w:rsidTr="00F2109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0E5A5CE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16ABFF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57B38460" w14:textId="77777777" w:rsidTr="00F2109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37E5151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0026A43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458E6C37" w14:textId="77777777" w:rsidTr="00F2109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EA3044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4A6EED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7EEDE0FB" w14:textId="77777777" w:rsidTr="00F2109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DA45F6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7BAA8E2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3CE24C99" w14:textId="77777777" w:rsidTr="00F2109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DCF932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65097F4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0E937245" w14:textId="77777777" w:rsidTr="00F2109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A16512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AF350F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3FFA0FEE" w14:textId="77777777" w:rsidTr="00F2109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93712C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696FFD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0BF52B0D" w14:textId="77777777" w:rsidTr="00F2109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420130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A348593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D78FA" w14:paraId="35B39359" w14:textId="77777777" w:rsidTr="00F2109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81529C" w14:textId="77777777" w:rsidR="00AD78FA" w:rsidRDefault="00AD78FA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4B100D" w14:textId="77777777" w:rsidR="00AD78FA" w:rsidRDefault="00AD78F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6A054178" w14:textId="77777777" w:rsidTr="00845D8B">
        <w:trPr>
          <w:trHeight w:hRule="exact" w:val="1134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2881E4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0BE963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4D69FF4F" w14:textId="77777777" w:rsidTr="00F2109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D95DF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B80D4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14:paraId="76745FAC" w14:textId="77777777" w:rsidR="00B6296D" w:rsidRPr="003700C0" w:rsidRDefault="00B6296D" w:rsidP="003700C0">
      <w:pPr>
        <w:spacing w:line="14" w:lineRule="exact"/>
        <w:rPr>
          <w:sz w:val="2"/>
        </w:rPr>
      </w:pPr>
    </w:p>
    <w:sectPr w:rsidR="00B6296D" w:rsidRPr="003700C0" w:rsidSect="00845D8B">
      <w:headerReference w:type="default" r:id="rId7"/>
      <w:footerReference w:type="default" r:id="rId8"/>
      <w:pgSz w:w="11906" w:h="16838" w:code="9"/>
      <w:pgMar w:top="1985" w:right="1418" w:bottom="1418" w:left="1418" w:header="1418" w:footer="851" w:gutter="0"/>
      <w:pgNumType w:start="447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73CE1" w14:textId="77777777" w:rsidR="00EB2E50" w:rsidRDefault="00EB2E50">
      <w:r>
        <w:separator/>
      </w:r>
    </w:p>
  </w:endnote>
  <w:endnote w:type="continuationSeparator" w:id="0">
    <w:p w14:paraId="79168D68" w14:textId="77777777" w:rsidR="00EB2E50" w:rsidRDefault="00EB2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A89F6" w14:textId="1611428B" w:rsidR="00845D8B" w:rsidRDefault="007B32CA">
    <w:pPr>
      <w:pStyle w:val="a3"/>
    </w:pPr>
    <w:r>
      <w:rPr>
        <w:noProof/>
      </w:rPr>
      <w:pict w14:anchorId="2F329AB3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8240;mso-wrap-style:tight" filled="f" stroked="f">
          <v:textbox>
            <w:txbxContent>
              <w:p w14:paraId="2AFCEE4C" w14:textId="71C1F7F5" w:rsidR="00845D8B" w:rsidRPr="00845D8B" w:rsidRDefault="00845D8B" w:rsidP="00845D8B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447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9D06A" w14:textId="77777777" w:rsidR="00EB2E50" w:rsidRDefault="00EB2E50">
      <w:r>
        <w:separator/>
      </w:r>
    </w:p>
  </w:footnote>
  <w:footnote w:type="continuationSeparator" w:id="0">
    <w:p w14:paraId="5B0D4096" w14:textId="77777777" w:rsidR="00EB2E50" w:rsidRDefault="00EB2E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D7201" w14:textId="491B3337" w:rsidR="00B6296D" w:rsidRDefault="007B32CA" w:rsidP="00981B80">
    <w:pPr>
      <w:pStyle w:val="a4"/>
      <w:spacing w:line="240" w:lineRule="auto"/>
      <w:jc w:val="right"/>
    </w:pPr>
    <w:r>
      <w:rPr>
        <w:noProof/>
        <w:sz w:val="20"/>
      </w:rPr>
      <w:pict w14:anchorId="2DD20DD6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358.7pt;margin-top:-67.35pt;width:158.25pt;height:47.85pt;z-index:251657216;mso-position-horizontal-relative:text;mso-position-vertical-relative:text" stroked="f">
          <v:textbox>
            <w:txbxContent>
              <w:p w14:paraId="6E69973E" w14:textId="77777777" w:rsidR="00B6296D" w:rsidRDefault="00B6296D"/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00C0"/>
    <w:rsid w:val="00022518"/>
    <w:rsid w:val="000309F6"/>
    <w:rsid w:val="00051A91"/>
    <w:rsid w:val="0006662B"/>
    <w:rsid w:val="00083123"/>
    <w:rsid w:val="00095C88"/>
    <w:rsid w:val="00097C09"/>
    <w:rsid w:val="001171C5"/>
    <w:rsid w:val="0015261B"/>
    <w:rsid w:val="00173F58"/>
    <w:rsid w:val="00197051"/>
    <w:rsid w:val="001B7951"/>
    <w:rsid w:val="001E265E"/>
    <w:rsid w:val="001F3A6C"/>
    <w:rsid w:val="00264941"/>
    <w:rsid w:val="002A4AF7"/>
    <w:rsid w:val="002D379C"/>
    <w:rsid w:val="00336688"/>
    <w:rsid w:val="003470DE"/>
    <w:rsid w:val="003700C0"/>
    <w:rsid w:val="00370C74"/>
    <w:rsid w:val="003B4D2E"/>
    <w:rsid w:val="003C1A60"/>
    <w:rsid w:val="003C4258"/>
    <w:rsid w:val="003F4B3C"/>
    <w:rsid w:val="003F5892"/>
    <w:rsid w:val="004312E1"/>
    <w:rsid w:val="00432E2B"/>
    <w:rsid w:val="00446EE1"/>
    <w:rsid w:val="004523EC"/>
    <w:rsid w:val="00454E3F"/>
    <w:rsid w:val="0046327A"/>
    <w:rsid w:val="004848A1"/>
    <w:rsid w:val="004B1E4E"/>
    <w:rsid w:val="004B4D75"/>
    <w:rsid w:val="004E7AF0"/>
    <w:rsid w:val="00575BBD"/>
    <w:rsid w:val="005D01CA"/>
    <w:rsid w:val="005D6A8F"/>
    <w:rsid w:val="0063631C"/>
    <w:rsid w:val="00646DE2"/>
    <w:rsid w:val="006824DF"/>
    <w:rsid w:val="006840E4"/>
    <w:rsid w:val="00691DF4"/>
    <w:rsid w:val="00695DA3"/>
    <w:rsid w:val="006A479F"/>
    <w:rsid w:val="006E53DF"/>
    <w:rsid w:val="006F6370"/>
    <w:rsid w:val="00792ACB"/>
    <w:rsid w:val="007B32CA"/>
    <w:rsid w:val="007C1307"/>
    <w:rsid w:val="007C661B"/>
    <w:rsid w:val="007D4AF6"/>
    <w:rsid w:val="00840F6A"/>
    <w:rsid w:val="00845D8B"/>
    <w:rsid w:val="008724DB"/>
    <w:rsid w:val="00981B80"/>
    <w:rsid w:val="009A7A77"/>
    <w:rsid w:val="009B2AE7"/>
    <w:rsid w:val="009C52E3"/>
    <w:rsid w:val="009D0601"/>
    <w:rsid w:val="009E3952"/>
    <w:rsid w:val="00A34084"/>
    <w:rsid w:val="00AD4811"/>
    <w:rsid w:val="00AD78FA"/>
    <w:rsid w:val="00B05AD8"/>
    <w:rsid w:val="00B43830"/>
    <w:rsid w:val="00B61A6A"/>
    <w:rsid w:val="00B6296D"/>
    <w:rsid w:val="00BA0B3F"/>
    <w:rsid w:val="00BD4B07"/>
    <w:rsid w:val="00BF6BBC"/>
    <w:rsid w:val="00C13800"/>
    <w:rsid w:val="00C94FB5"/>
    <w:rsid w:val="00CB492D"/>
    <w:rsid w:val="00CC0416"/>
    <w:rsid w:val="00D067FA"/>
    <w:rsid w:val="00D1288E"/>
    <w:rsid w:val="00D162DF"/>
    <w:rsid w:val="00D21C53"/>
    <w:rsid w:val="00D40604"/>
    <w:rsid w:val="00DA663A"/>
    <w:rsid w:val="00DE3D90"/>
    <w:rsid w:val="00E12945"/>
    <w:rsid w:val="00E1739D"/>
    <w:rsid w:val="00E3452F"/>
    <w:rsid w:val="00E47B84"/>
    <w:rsid w:val="00E66B4B"/>
    <w:rsid w:val="00E70D93"/>
    <w:rsid w:val="00EB2E50"/>
    <w:rsid w:val="00F02A7F"/>
    <w:rsid w:val="00F14DD5"/>
    <w:rsid w:val="00F21091"/>
    <w:rsid w:val="00FC0952"/>
    <w:rsid w:val="00FE1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."/>
  <w:listSeparator w:val=","/>
  <w14:docId w14:val="7F15DFA8"/>
  <w15:docId w15:val="{B9BF5D27-9500-4432-AF2A-E9B4F72F4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3700C0"/>
    <w:rPr>
      <w:rFonts w:ascii="細明體" w:eastAsia="細明體" w:hAnsi="細明體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4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LciWeb\dot\communique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31</Words>
  <Characters>183</Characters>
  <Application>Microsoft Office Word</Application>
  <DocSecurity>0</DocSecurity>
  <Lines>1</Lines>
  <Paragraphs>1</Paragraphs>
  <ScaleCrop>false</ScaleCrop>
  <Company>ARES</Company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第11屆第01會期第92期;出版日期:113年07月08日</dc:description>
  <cp:lastModifiedBy>Administrator</cp:lastModifiedBy>
  <cp:revision>2</cp:revision>
  <cp:lastPrinted>2002-02-01T01:05:00Z</cp:lastPrinted>
  <dcterms:created xsi:type="dcterms:W3CDTF">2025-02-17T06:48:00Z</dcterms:created>
  <dcterms:modified xsi:type="dcterms:W3CDTF">2025-02-17T06:48:00Z</dcterms:modified>
</cp:coreProperties>
</file>