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173F58" w14:paraId="439897A1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1FD9" w14:textId="77777777" w:rsidR="00173F58" w:rsidRPr="00173F58" w:rsidRDefault="00540BE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540BE1">
              <w:rPr>
                <w:rFonts w:eastAsia="標楷體" w:hint="eastAsia"/>
              </w:rPr>
              <w:t>立法院第</w:t>
            </w:r>
            <w:r w:rsidRPr="00540BE1">
              <w:rPr>
                <w:rFonts w:eastAsia="標楷體"/>
              </w:rPr>
              <w:t>11</w:t>
            </w:r>
            <w:r w:rsidRPr="00540BE1">
              <w:rPr>
                <w:rFonts w:eastAsia="標楷體"/>
              </w:rPr>
              <w:t>屆第</w:t>
            </w:r>
            <w:r w:rsidRPr="00540BE1">
              <w:rPr>
                <w:rFonts w:eastAsia="標楷體"/>
              </w:rPr>
              <w:t>3</w:t>
            </w:r>
            <w:r w:rsidRPr="00540BE1">
              <w:rPr>
                <w:rFonts w:eastAsia="標楷體"/>
              </w:rPr>
              <w:t>會期第</w:t>
            </w:r>
            <w:r w:rsidRPr="00540BE1">
              <w:rPr>
                <w:rFonts w:eastAsia="標楷體"/>
              </w:rPr>
              <w:t>1</w:t>
            </w:r>
            <w:r w:rsidRPr="00540BE1">
              <w:rPr>
                <w:rFonts w:eastAsia="標楷體"/>
              </w:rPr>
              <w:t>次會議紀錄</w:t>
            </w:r>
          </w:p>
        </w:tc>
      </w:tr>
      <w:tr w:rsidR="003700C0" w14:paraId="5A800B92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E67C" w14:textId="091B96AD" w:rsidR="003700C0" w:rsidRDefault="0051495A" w:rsidP="0051495A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51495A">
              <w:rPr>
                <w:rFonts w:eastAsia="微軟正黑體" w:hint="eastAsia"/>
                <w:b/>
              </w:rPr>
              <w:t>國是論壇</w:t>
            </w:r>
            <w:r w:rsidR="00540BE1">
              <w:rPr>
                <w:rFonts w:eastAsia="微軟正黑體" w:hint="eastAsia"/>
                <w:b/>
              </w:rPr>
              <w:t xml:space="preserve">  </w:t>
            </w:r>
            <w:r w:rsidR="00540BE1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                                  </w:t>
            </w:r>
            <w:r w:rsidR="00F20FCA">
              <w:rPr>
                <w:rFonts w:eastAsia="微軟正黑體"/>
                <w:b/>
              </w:rPr>
              <w:t xml:space="preserve">      </w:t>
            </w:r>
            <w:r w:rsidR="00F20FCA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１１</w:t>
            </w:r>
            <w:r w:rsidR="00F20FCA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１４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31C4EBDA" w14:textId="77777777" w:rsidTr="00BD6FBC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48C8C9" w14:textId="77777777" w:rsidR="003700C0" w:rsidRPr="00FA57B7" w:rsidRDefault="003700C0" w:rsidP="00B43830">
            <w:pPr>
              <w:spacing w:beforeLines="50" w:before="159"/>
              <w:jc w:val="center"/>
            </w:pPr>
            <w:r w:rsidRPr="00F20FCA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F20FCA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4BC4AC" w14:textId="77777777" w:rsidR="003700C0" w:rsidRPr="00FA57B7" w:rsidRDefault="00FA57B7" w:rsidP="00362A0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FA57B7">
              <w:rPr>
                <w:rFonts w:hint="eastAsia"/>
              </w:rPr>
              <w:t>韓國瑜（主席）</w:t>
            </w:r>
            <w:r w:rsidR="0095531A">
              <w:rPr>
                <w:rFonts w:hint="eastAsia"/>
              </w:rPr>
              <w:t>、</w:t>
            </w:r>
            <w:r w:rsidR="0095531A" w:rsidRPr="0095531A">
              <w:rPr>
                <w:rFonts w:hint="eastAsia"/>
              </w:rPr>
              <w:t>林沛祥</w:t>
            </w:r>
            <w:r w:rsidR="0095531A">
              <w:rPr>
                <w:rFonts w:hint="eastAsia"/>
              </w:rPr>
              <w:t>、</w:t>
            </w:r>
            <w:r w:rsidR="002C5F4F" w:rsidRPr="002C5F4F">
              <w:rPr>
                <w:rFonts w:hint="eastAsia"/>
              </w:rPr>
              <w:t>許宇甄</w:t>
            </w:r>
            <w:r w:rsidR="002C5F4F">
              <w:rPr>
                <w:rFonts w:hint="eastAsia"/>
              </w:rPr>
              <w:t>、</w:t>
            </w:r>
            <w:r w:rsidR="00890739" w:rsidRPr="00890739">
              <w:rPr>
                <w:rFonts w:hint="eastAsia"/>
              </w:rPr>
              <w:t>羅智強</w:t>
            </w:r>
            <w:r w:rsidR="00890739">
              <w:rPr>
                <w:rFonts w:hint="eastAsia"/>
              </w:rPr>
              <w:t>、</w:t>
            </w:r>
            <w:r w:rsidR="004A6C85" w:rsidRPr="004A6C85">
              <w:rPr>
                <w:rFonts w:hint="eastAsia"/>
              </w:rPr>
              <w:t>洪孟楷</w:t>
            </w:r>
            <w:r w:rsidR="004A6C85">
              <w:rPr>
                <w:rFonts w:hint="eastAsia"/>
              </w:rPr>
              <w:t>、</w:t>
            </w:r>
            <w:r w:rsidR="004A6C85" w:rsidRPr="004A6C85">
              <w:rPr>
                <w:rFonts w:hint="eastAsia"/>
              </w:rPr>
              <w:t>張智倫</w:t>
            </w:r>
            <w:r w:rsidR="004A6C85">
              <w:rPr>
                <w:rFonts w:hint="eastAsia"/>
              </w:rPr>
              <w:t>、</w:t>
            </w:r>
            <w:r w:rsidR="004A6C85" w:rsidRPr="004A6C85">
              <w:rPr>
                <w:rFonts w:hint="eastAsia"/>
              </w:rPr>
              <w:t>楊瓊瓔</w:t>
            </w:r>
          </w:p>
        </w:tc>
      </w:tr>
      <w:tr w:rsidR="00BA0B3F" w14:paraId="733002C7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98DD4A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6E4A96" w14:textId="77777777" w:rsidR="00BA0B3F" w:rsidRPr="006832E0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78DE780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7858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FA61F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353AB04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F6E30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6F7E78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6BC26F2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D4A819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419349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2CE8636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2EDA1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70BB4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CD644D6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FFAE84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D6E32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03958B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1B9983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DD134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B0AF286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0D611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52657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1782395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06E14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FD88DB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A22F864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F9E5CA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16E59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75CFEE91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9FE6AD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614639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8E42DEE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00263D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C7CBDA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A442BF6" w14:textId="77777777" w:rsidTr="006832E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C2E51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DB973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832E0" w14:paraId="01288F90" w14:textId="77777777" w:rsidTr="006832E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574B31" w14:textId="77777777" w:rsidR="006832E0" w:rsidRDefault="006832E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C73EF" w14:textId="77777777" w:rsidR="006832E0" w:rsidRDefault="006832E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832E0" w14:paraId="3FD35053" w14:textId="77777777" w:rsidTr="003B4D2E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44D5" w14:textId="77777777" w:rsidR="006832E0" w:rsidRDefault="006832E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57BB" w14:textId="77777777" w:rsidR="006832E0" w:rsidRDefault="006832E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28BD68DE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CC4836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35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29445" w14:textId="77777777" w:rsidR="00CE3140" w:rsidRDefault="00CE3140">
      <w:r>
        <w:separator/>
      </w:r>
    </w:p>
  </w:endnote>
  <w:endnote w:type="continuationSeparator" w:id="0">
    <w:p w14:paraId="5C38B866" w14:textId="77777777" w:rsidR="00CE3140" w:rsidRDefault="00CE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D4B1" w14:textId="45D787B3" w:rsidR="00CC4836" w:rsidRDefault="009A4CB4">
    <w:pPr>
      <w:pStyle w:val="a3"/>
    </w:pPr>
    <w:r>
      <w:rPr>
        <w:noProof/>
      </w:rPr>
      <w:pict w14:anchorId="787DBB3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14:paraId="70AE3BEE" w14:textId="405AFC9D" w:rsidR="00CC4836" w:rsidRPr="00CC4836" w:rsidRDefault="00CC4836" w:rsidP="00CC483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351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4BC3A" w14:textId="77777777" w:rsidR="00CE3140" w:rsidRDefault="00CE3140">
      <w:r>
        <w:separator/>
      </w:r>
    </w:p>
  </w:footnote>
  <w:footnote w:type="continuationSeparator" w:id="0">
    <w:p w14:paraId="50D5E2DE" w14:textId="77777777" w:rsidR="00CE3140" w:rsidRDefault="00CE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683A3" w14:textId="7ACE90E7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1B6"/>
    <w:rsid w:val="00022518"/>
    <w:rsid w:val="000309F6"/>
    <w:rsid w:val="00051A91"/>
    <w:rsid w:val="0006662B"/>
    <w:rsid w:val="000717B1"/>
    <w:rsid w:val="00083123"/>
    <w:rsid w:val="00095C88"/>
    <w:rsid w:val="00097C09"/>
    <w:rsid w:val="001171C5"/>
    <w:rsid w:val="00173F58"/>
    <w:rsid w:val="00197051"/>
    <w:rsid w:val="001B7951"/>
    <w:rsid w:val="00264941"/>
    <w:rsid w:val="002C5F4F"/>
    <w:rsid w:val="002D379C"/>
    <w:rsid w:val="00336688"/>
    <w:rsid w:val="00355F6B"/>
    <w:rsid w:val="00362A08"/>
    <w:rsid w:val="003700C0"/>
    <w:rsid w:val="00370C74"/>
    <w:rsid w:val="003B4D2E"/>
    <w:rsid w:val="003C4258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A6C85"/>
    <w:rsid w:val="004B1E4E"/>
    <w:rsid w:val="004B4D75"/>
    <w:rsid w:val="004E7AF0"/>
    <w:rsid w:val="0051495A"/>
    <w:rsid w:val="00540BE1"/>
    <w:rsid w:val="00575BBD"/>
    <w:rsid w:val="005D01CA"/>
    <w:rsid w:val="006832E0"/>
    <w:rsid w:val="006840E4"/>
    <w:rsid w:val="006F6370"/>
    <w:rsid w:val="00792ACB"/>
    <w:rsid w:val="007C1307"/>
    <w:rsid w:val="007D295A"/>
    <w:rsid w:val="007D4AF6"/>
    <w:rsid w:val="00840F6A"/>
    <w:rsid w:val="008724DB"/>
    <w:rsid w:val="00890739"/>
    <w:rsid w:val="0095531A"/>
    <w:rsid w:val="00981B80"/>
    <w:rsid w:val="009A4CB4"/>
    <w:rsid w:val="009B2AE7"/>
    <w:rsid w:val="009E3952"/>
    <w:rsid w:val="00AD4811"/>
    <w:rsid w:val="00AD78FA"/>
    <w:rsid w:val="00B05AD8"/>
    <w:rsid w:val="00B209A0"/>
    <w:rsid w:val="00B43830"/>
    <w:rsid w:val="00B6296D"/>
    <w:rsid w:val="00B66DEC"/>
    <w:rsid w:val="00BA0B3F"/>
    <w:rsid w:val="00BD4B07"/>
    <w:rsid w:val="00BD6FBC"/>
    <w:rsid w:val="00BF6BBC"/>
    <w:rsid w:val="00C13800"/>
    <w:rsid w:val="00C94FB5"/>
    <w:rsid w:val="00CB492D"/>
    <w:rsid w:val="00CB4AC8"/>
    <w:rsid w:val="00CC0416"/>
    <w:rsid w:val="00CC4836"/>
    <w:rsid w:val="00CE3140"/>
    <w:rsid w:val="00D067FA"/>
    <w:rsid w:val="00D07E5E"/>
    <w:rsid w:val="00D1288E"/>
    <w:rsid w:val="00D162DF"/>
    <w:rsid w:val="00D21C53"/>
    <w:rsid w:val="00D24386"/>
    <w:rsid w:val="00D40604"/>
    <w:rsid w:val="00DA663A"/>
    <w:rsid w:val="00E12945"/>
    <w:rsid w:val="00E3452F"/>
    <w:rsid w:val="00E66B4B"/>
    <w:rsid w:val="00E70D93"/>
    <w:rsid w:val="00EF5404"/>
    <w:rsid w:val="00F02A7F"/>
    <w:rsid w:val="00F14DD5"/>
    <w:rsid w:val="00F20FCA"/>
    <w:rsid w:val="00FA57B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5D280ADD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>ARES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2025-02-20T06:17:00Z</dcterms:created>
  <dcterms:modified xsi:type="dcterms:W3CDTF">2025-02-20T06:17:00Z</dcterms:modified>
</cp:coreProperties>
</file>