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7904"/>
        <w:gridCol w:w="34"/>
      </w:tblGrid>
      <w:tr w:rsidR="00A26139" w14:paraId="5C9CC69B" w14:textId="77777777" w:rsidTr="00A26139">
        <w:trPr>
          <w:trHeight w:val="737"/>
        </w:trPr>
        <w:tc>
          <w:tcPr>
            <w:tcW w:w="91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13AB3B" w14:textId="77777777" w:rsidR="00A26139" w:rsidRDefault="00A26139" w:rsidP="00881979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160AAA73" w14:textId="77777777" w:rsidTr="00A26139">
        <w:trPr>
          <w:gridAfter w:val="1"/>
          <w:wAfter w:w="34" w:type="dxa"/>
          <w:trHeight w:val="737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97356" w14:textId="77777777" w:rsidR="00173F58" w:rsidRPr="00173F58" w:rsidRDefault="0023370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3370C">
              <w:rPr>
                <w:rFonts w:eastAsia="標楷體" w:hint="eastAsia"/>
              </w:rPr>
              <w:t>立法院第</w:t>
            </w:r>
            <w:r w:rsidRPr="0023370C">
              <w:rPr>
                <w:rFonts w:eastAsia="標楷體"/>
              </w:rPr>
              <w:t>11</w:t>
            </w:r>
            <w:r w:rsidRPr="0023370C">
              <w:rPr>
                <w:rFonts w:eastAsia="標楷體"/>
              </w:rPr>
              <w:t>屆第</w:t>
            </w:r>
            <w:r w:rsidRPr="0023370C">
              <w:rPr>
                <w:rFonts w:eastAsia="標楷體"/>
              </w:rPr>
              <w:t>3</w:t>
            </w:r>
            <w:r w:rsidRPr="0023370C">
              <w:rPr>
                <w:rFonts w:eastAsia="標楷體"/>
              </w:rPr>
              <w:t>會期第</w:t>
            </w:r>
            <w:r w:rsidR="00E60163">
              <w:rPr>
                <w:rFonts w:eastAsia="標楷體" w:hint="eastAsia"/>
              </w:rPr>
              <w:t>3</w:t>
            </w:r>
            <w:r w:rsidRPr="0023370C">
              <w:rPr>
                <w:rFonts w:eastAsia="標楷體"/>
              </w:rPr>
              <w:t>次會議紀錄</w:t>
            </w:r>
          </w:p>
        </w:tc>
      </w:tr>
      <w:tr w:rsidR="003700C0" w14:paraId="691B6A40" w14:textId="77777777" w:rsidTr="00A26139">
        <w:trPr>
          <w:gridAfter w:val="1"/>
          <w:wAfter w:w="34" w:type="dxa"/>
          <w:trHeight w:val="636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A929" w14:textId="441CD464" w:rsidR="003700C0" w:rsidRDefault="00370C74" w:rsidP="001F3A6C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370C74">
              <w:rPr>
                <w:rFonts w:eastAsia="微軟正黑體" w:hint="eastAsia"/>
                <w:b/>
              </w:rPr>
              <w:t>報告事項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9C52E3">
              <w:rPr>
                <w:rFonts w:eastAsia="微軟正黑體" w:hint="eastAsia"/>
                <w:b/>
              </w:rPr>
              <w:t xml:space="preserve">　　　　　</w:t>
            </w:r>
            <w:r w:rsidR="004E7AF0">
              <w:rPr>
                <w:rFonts w:eastAsia="微軟正黑體" w:hint="eastAsia"/>
                <w:b/>
              </w:rPr>
              <w:t xml:space="preserve">　　　　　　　　　　　　　　　　　　　</w:t>
            </w:r>
            <w:r w:rsidR="00C128BA">
              <w:rPr>
                <w:rFonts w:eastAsia="微軟正黑體" w:hint="eastAsia"/>
                <w:b/>
              </w:rPr>
              <w:t xml:space="preserve">   </w:t>
            </w:r>
            <w:r w:rsidR="00022518">
              <w:rPr>
                <w:rFonts w:eastAsia="微軟正黑體" w:hint="eastAsia"/>
                <w:b/>
              </w:rPr>
              <w:t xml:space="preserve">  </w:t>
            </w:r>
            <w:r w:rsidR="00404951">
              <w:rPr>
                <w:rFonts w:eastAsia="微軟正黑體"/>
                <w:b/>
              </w:rPr>
              <w:t xml:space="preserve">   </w:t>
            </w:r>
            <w:r w:rsidR="00404951">
              <w:rPr>
                <w:rFonts w:eastAsia="微軟正黑體" w:hint="eastAsia"/>
                <w:b/>
              </w:rPr>
              <w:t>（頁次：</w:t>
            </w:r>
            <w:r w:rsidR="00E12945">
              <w:rPr>
                <w:rFonts w:eastAsia="微軟正黑體" w:hint="eastAsia"/>
                <w:b/>
              </w:rPr>
              <w:t>１</w:t>
            </w:r>
            <w:r w:rsidR="00404951">
              <w:rPr>
                <w:rFonts w:eastAsia="微軟正黑體" w:hint="eastAsia"/>
                <w:b/>
              </w:rPr>
              <w:t>－</w:t>
            </w:r>
            <w:r w:rsidR="00C128BA">
              <w:rPr>
                <w:rFonts w:eastAsia="微軟正黑體" w:hint="eastAsia"/>
                <w:b/>
              </w:rPr>
              <w:t>３０</w:t>
            </w:r>
            <w:r w:rsidR="003700C0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6C844FE9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C809B7" w14:textId="77777777" w:rsidR="003700C0" w:rsidRPr="009D0601" w:rsidRDefault="003700C0" w:rsidP="00B43830">
            <w:pPr>
              <w:spacing w:beforeLines="50" w:before="159"/>
              <w:jc w:val="center"/>
            </w:pPr>
            <w:r w:rsidRPr="00404951">
              <w:rPr>
                <w:rFonts w:hint="eastAsia"/>
                <w:spacing w:val="103"/>
                <w:kern w:val="0"/>
                <w:fitText w:val="1049" w:id="-951746048"/>
              </w:rPr>
              <w:t>發言</w:t>
            </w:r>
            <w:r w:rsidRPr="00404951">
              <w:rPr>
                <w:rFonts w:hint="eastAsia"/>
                <w:spacing w:val="5"/>
                <w:kern w:val="0"/>
                <w:fitText w:val="1049" w:id="-951746048"/>
              </w:rPr>
              <w:t>者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29A3F9" w14:textId="77777777" w:rsidR="003700C0" w:rsidRPr="009D0601" w:rsidRDefault="009D0601" w:rsidP="00C4144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</w:t>
            </w:r>
          </w:p>
        </w:tc>
      </w:tr>
      <w:tr w:rsidR="00BA0B3F" w14:paraId="254792C9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FA9049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7E170F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2BDD392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D6F7EB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F1D679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EBEC226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6A6C4A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C9549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2C1E0FC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2B2CD5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63B92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9A7B990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E0EDA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09EBCB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868C533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86BC0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E835E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23F2690D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61E6AF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DB810B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4F6209C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B4DA7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2E9AD2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C1CD822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4DF4F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BB579C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BF3B641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9C6FBD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7761E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2D095743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A3C58F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DEF928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8745138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65761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710909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F5EA71F" w14:textId="77777777" w:rsidTr="00A26139">
        <w:trPr>
          <w:gridAfter w:val="1"/>
          <w:wAfter w:w="34" w:type="dxa"/>
          <w:trHeight w:hRule="exact" w:val="737"/>
        </w:trPr>
        <w:tc>
          <w:tcPr>
            <w:tcW w:w="1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5CBEF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16E511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2F45E01" w14:textId="77777777" w:rsidTr="00A26139">
        <w:trPr>
          <w:gridAfter w:val="1"/>
          <w:wAfter w:w="34" w:type="dxa"/>
          <w:trHeight w:hRule="exact" w:val="646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4A7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C15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73C6FF76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695EEA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24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47003" w14:textId="77777777" w:rsidR="005E0E32" w:rsidRDefault="005E0E32">
      <w:r>
        <w:separator/>
      </w:r>
    </w:p>
  </w:endnote>
  <w:endnote w:type="continuationSeparator" w:id="0">
    <w:p w14:paraId="132DB42A" w14:textId="77777777" w:rsidR="005E0E32" w:rsidRDefault="005E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5578" w14:textId="1386FC5D" w:rsidR="003F47D2" w:rsidRDefault="00000ACC">
    <w:pPr>
      <w:pStyle w:val="a3"/>
    </w:pPr>
    <w:r>
      <w:rPr>
        <w:noProof/>
      </w:rPr>
      <w:pict w14:anchorId="3C8C2BF7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752;mso-wrap-style:tight" filled="f" stroked="f">
          <v:textbox>
            <w:txbxContent>
              <w:p w14:paraId="7CACEC49" w14:textId="35FB0B79" w:rsidR="00695EEA" w:rsidRPr="00695EEA" w:rsidRDefault="00695EEA" w:rsidP="00695EEA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249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55F6DF62"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14:paraId="3061F4E4" w14:textId="567D6988" w:rsidR="004B2E36" w:rsidRPr="004B2E36" w:rsidRDefault="004B2E36" w:rsidP="004B2E3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259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 w14:anchorId="06FEA3FE">
        <v:shape id="_x0000_s2049" type="#_x0000_t202" style="position:absolute;left:0;text-align:left;margin-left:0;margin-top:-9.3pt;width:453.55pt;height:31.5pt;z-index:251656704;mso-wrap-style:tight" filled="f" stroked="f">
          <v:textbox>
            <w:txbxContent>
              <w:p w14:paraId="5537B6F6" w14:textId="57CC526D" w:rsidR="003F47D2" w:rsidRPr="003F47D2" w:rsidRDefault="003F47D2" w:rsidP="003F47D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249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F48E6" w14:textId="77777777" w:rsidR="005E0E32" w:rsidRDefault="005E0E32">
      <w:r>
        <w:separator/>
      </w:r>
    </w:p>
  </w:footnote>
  <w:footnote w:type="continuationSeparator" w:id="0">
    <w:p w14:paraId="2A70E22E" w14:textId="77777777" w:rsidR="005E0E32" w:rsidRDefault="005E0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6D2B9" w14:textId="087E882D" w:rsidR="00B6296D" w:rsidRDefault="00B6296D" w:rsidP="00981B8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00ACC"/>
    <w:rsid w:val="00022518"/>
    <w:rsid w:val="000309F6"/>
    <w:rsid w:val="00051A91"/>
    <w:rsid w:val="0006662B"/>
    <w:rsid w:val="00083123"/>
    <w:rsid w:val="00095C88"/>
    <w:rsid w:val="00097C09"/>
    <w:rsid w:val="001171C5"/>
    <w:rsid w:val="00173F58"/>
    <w:rsid w:val="00197051"/>
    <w:rsid w:val="001B7951"/>
    <w:rsid w:val="001F3A6C"/>
    <w:rsid w:val="0023370C"/>
    <w:rsid w:val="00264941"/>
    <w:rsid w:val="002A4AF7"/>
    <w:rsid w:val="002D379C"/>
    <w:rsid w:val="00336688"/>
    <w:rsid w:val="003470DE"/>
    <w:rsid w:val="00354FAC"/>
    <w:rsid w:val="00363A3A"/>
    <w:rsid w:val="003700C0"/>
    <w:rsid w:val="00370C74"/>
    <w:rsid w:val="003B2F7E"/>
    <w:rsid w:val="003B4D2E"/>
    <w:rsid w:val="003C4258"/>
    <w:rsid w:val="003F47D2"/>
    <w:rsid w:val="003F4B3C"/>
    <w:rsid w:val="003F5892"/>
    <w:rsid w:val="00404951"/>
    <w:rsid w:val="004312E1"/>
    <w:rsid w:val="00432E2B"/>
    <w:rsid w:val="00446EE1"/>
    <w:rsid w:val="004523EC"/>
    <w:rsid w:val="00454E3F"/>
    <w:rsid w:val="0046327A"/>
    <w:rsid w:val="004848A1"/>
    <w:rsid w:val="004B1E4E"/>
    <w:rsid w:val="004B2E36"/>
    <w:rsid w:val="004B4D75"/>
    <w:rsid w:val="004E7AF0"/>
    <w:rsid w:val="00575BBD"/>
    <w:rsid w:val="0059194B"/>
    <w:rsid w:val="005B7218"/>
    <w:rsid w:val="005D01CA"/>
    <w:rsid w:val="005E0E32"/>
    <w:rsid w:val="0063631C"/>
    <w:rsid w:val="00645F58"/>
    <w:rsid w:val="006840E4"/>
    <w:rsid w:val="00691DF4"/>
    <w:rsid w:val="00695EEA"/>
    <w:rsid w:val="006C0EA2"/>
    <w:rsid w:val="006E53DF"/>
    <w:rsid w:val="006F6370"/>
    <w:rsid w:val="00792ACB"/>
    <w:rsid w:val="007C1307"/>
    <w:rsid w:val="007C661B"/>
    <w:rsid w:val="007D4AF6"/>
    <w:rsid w:val="00840F6A"/>
    <w:rsid w:val="008724DB"/>
    <w:rsid w:val="009700B9"/>
    <w:rsid w:val="00981B80"/>
    <w:rsid w:val="009B2AE7"/>
    <w:rsid w:val="009C52E3"/>
    <w:rsid w:val="009D0601"/>
    <w:rsid w:val="009E3952"/>
    <w:rsid w:val="00A26139"/>
    <w:rsid w:val="00A63A58"/>
    <w:rsid w:val="00AD4811"/>
    <w:rsid w:val="00AD78FA"/>
    <w:rsid w:val="00B05AD8"/>
    <w:rsid w:val="00B43830"/>
    <w:rsid w:val="00B6296D"/>
    <w:rsid w:val="00BA0B3F"/>
    <w:rsid w:val="00BD4B07"/>
    <w:rsid w:val="00BF6BBC"/>
    <w:rsid w:val="00C128BA"/>
    <w:rsid w:val="00C13800"/>
    <w:rsid w:val="00C41444"/>
    <w:rsid w:val="00C94FB5"/>
    <w:rsid w:val="00CB492D"/>
    <w:rsid w:val="00CC0416"/>
    <w:rsid w:val="00D067FA"/>
    <w:rsid w:val="00D1288E"/>
    <w:rsid w:val="00D162DF"/>
    <w:rsid w:val="00D21C53"/>
    <w:rsid w:val="00D40604"/>
    <w:rsid w:val="00DA663A"/>
    <w:rsid w:val="00DF177D"/>
    <w:rsid w:val="00E12945"/>
    <w:rsid w:val="00E3452F"/>
    <w:rsid w:val="00E60163"/>
    <w:rsid w:val="00E66B4B"/>
    <w:rsid w:val="00E70D93"/>
    <w:rsid w:val="00E94B95"/>
    <w:rsid w:val="00F02A7F"/>
    <w:rsid w:val="00F14DD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23212D9B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>ARES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2025-03-18T02:57:00Z</dcterms:created>
  <dcterms:modified xsi:type="dcterms:W3CDTF">2025-03-18T02:57:00Z</dcterms:modified>
</cp:coreProperties>
</file>