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173F58" w14:paraId="121CEFD8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B2D3" w14:textId="77777777" w:rsidR="00173F58" w:rsidRPr="00173F58" w:rsidRDefault="0023370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3370C">
              <w:rPr>
                <w:rFonts w:eastAsia="標楷體" w:hint="eastAsia"/>
              </w:rPr>
              <w:t>立法院第</w:t>
            </w:r>
            <w:r w:rsidRPr="0023370C">
              <w:rPr>
                <w:rFonts w:eastAsia="標楷體"/>
              </w:rPr>
              <w:t>11</w:t>
            </w:r>
            <w:r w:rsidRPr="0023370C">
              <w:rPr>
                <w:rFonts w:eastAsia="標楷體"/>
              </w:rPr>
              <w:t>屆第</w:t>
            </w:r>
            <w:r w:rsidRPr="0023370C">
              <w:rPr>
                <w:rFonts w:eastAsia="標楷體"/>
              </w:rPr>
              <w:t>3</w:t>
            </w:r>
            <w:r w:rsidRPr="0023370C">
              <w:rPr>
                <w:rFonts w:eastAsia="標楷體"/>
              </w:rPr>
              <w:t>會期第</w:t>
            </w:r>
            <w:r w:rsidR="00E60163">
              <w:rPr>
                <w:rFonts w:eastAsia="標楷體" w:hint="eastAsia"/>
              </w:rPr>
              <w:t>3</w:t>
            </w:r>
            <w:r w:rsidRPr="0023370C">
              <w:rPr>
                <w:rFonts w:eastAsia="標楷體"/>
              </w:rPr>
              <w:t>次會議紀錄</w:t>
            </w:r>
          </w:p>
        </w:tc>
      </w:tr>
      <w:tr w:rsidR="003700C0" w14:paraId="113E1538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E4DE" w14:textId="19BFEFFC" w:rsidR="003700C0" w:rsidRDefault="00C8197A" w:rsidP="00C8197A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C8197A">
              <w:rPr>
                <w:rFonts w:eastAsia="微軟正黑體" w:hint="eastAsia"/>
                <w:b/>
              </w:rPr>
              <w:t>質詢事項</w:t>
            </w:r>
            <w:r w:rsidR="009C52E3">
              <w:rPr>
                <w:rFonts w:eastAsia="微軟正黑體" w:hint="eastAsia"/>
                <w:b/>
              </w:rPr>
              <w:t xml:space="preserve">　　　　　</w:t>
            </w:r>
            <w:r w:rsidR="004E7AF0">
              <w:rPr>
                <w:rFonts w:eastAsia="微軟正黑體" w:hint="eastAsia"/>
                <w:b/>
              </w:rPr>
              <w:t xml:space="preserve">　　　　　　　　　　　　　　　　　　　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C128BA">
              <w:rPr>
                <w:rFonts w:eastAsia="微軟正黑體" w:hint="eastAsia"/>
                <w:b/>
              </w:rPr>
              <w:t xml:space="preserve"> </w:t>
            </w:r>
            <w:r w:rsidR="00022518">
              <w:rPr>
                <w:rFonts w:eastAsia="微軟正黑體" w:hint="eastAsia"/>
                <w:b/>
              </w:rPr>
              <w:t xml:space="preserve"> </w:t>
            </w:r>
            <w:r w:rsidR="00DD4197">
              <w:rPr>
                <w:rFonts w:eastAsia="微軟正黑體"/>
                <w:b/>
              </w:rPr>
              <w:t xml:space="preserve">    </w:t>
            </w:r>
            <w:r w:rsidR="00022518">
              <w:rPr>
                <w:rFonts w:eastAsia="微軟正黑體" w:hint="eastAsia"/>
                <w:b/>
              </w:rPr>
              <w:t xml:space="preserve"> </w:t>
            </w:r>
            <w:r w:rsidR="00DD4197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３０</w:t>
            </w:r>
            <w:r w:rsidR="00DD4197">
              <w:rPr>
                <w:rFonts w:eastAsia="微軟正黑體" w:hint="eastAsia"/>
                <w:b/>
              </w:rPr>
              <w:t>－</w:t>
            </w:r>
            <w:r w:rsidR="00C128BA">
              <w:rPr>
                <w:rFonts w:eastAsia="微軟正黑體" w:hint="eastAsia"/>
                <w:b/>
              </w:rPr>
              <w:t>３</w:t>
            </w:r>
            <w:r>
              <w:rPr>
                <w:rFonts w:eastAsia="微軟正黑體" w:hint="eastAsia"/>
                <w:b/>
              </w:rPr>
              <w:t>１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28F074DD" w14:textId="77777777" w:rsidTr="001F3A6C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C0CB41" w14:textId="77777777" w:rsidR="003700C0" w:rsidRPr="009D0601" w:rsidRDefault="003700C0" w:rsidP="00B43830">
            <w:pPr>
              <w:spacing w:beforeLines="50" w:before="159"/>
              <w:jc w:val="center"/>
            </w:pPr>
            <w:r w:rsidRPr="00DD4197">
              <w:rPr>
                <w:rFonts w:hint="eastAsia"/>
                <w:spacing w:val="103"/>
                <w:kern w:val="0"/>
                <w:fitText w:val="1049" w:id="-951746048"/>
              </w:rPr>
              <w:t>發言</w:t>
            </w:r>
            <w:r w:rsidRPr="00DD4197">
              <w:rPr>
                <w:rFonts w:hint="eastAsia"/>
                <w:spacing w:val="5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424226" w14:textId="77777777" w:rsidR="003700C0" w:rsidRPr="009D0601" w:rsidRDefault="009D0601" w:rsidP="008D4E2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</w:t>
            </w:r>
          </w:p>
        </w:tc>
      </w:tr>
      <w:tr w:rsidR="00BA0B3F" w14:paraId="0B81926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BFF995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D6A4EA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07702C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DA5AC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D84FB7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16DA3C0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B1C02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25F67B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DE9DE11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2FE499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61B858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0DDB282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F8DA5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DCFCDE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99FC934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15E13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6EF452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5377E00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F69A73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8FD6F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9F91A49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E9BAE3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B37E1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9A97C8E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724BD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56C52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FF5D002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1C033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B5291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5B01CA75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39E493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029B05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C4FC552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C0DAD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978ED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E87CCDB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518DF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C018E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78E2EBC" w14:textId="77777777" w:rsidTr="00DD4197">
        <w:trPr>
          <w:trHeight w:hRule="exact" w:val="1529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A1DD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468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24A3DB02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1721C0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25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B931D" w14:textId="77777777" w:rsidR="0082655A" w:rsidRDefault="0082655A">
      <w:r>
        <w:separator/>
      </w:r>
    </w:p>
  </w:endnote>
  <w:endnote w:type="continuationSeparator" w:id="0">
    <w:p w14:paraId="3BD649E5" w14:textId="77777777" w:rsidR="0082655A" w:rsidRDefault="00826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FA24" w14:textId="11DF1969" w:rsidR="00761CE1" w:rsidRDefault="00441D08">
    <w:pPr>
      <w:pStyle w:val="a3"/>
    </w:pPr>
    <w:r>
      <w:rPr>
        <w:noProof/>
      </w:rPr>
      <w:pict w14:anchorId="36DE9EC6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752;mso-wrap-style:tight" filled="f" stroked="f">
          <v:textbox>
            <w:txbxContent>
              <w:p w14:paraId="1985E4DB" w14:textId="42A5D42A" w:rsidR="001721C0" w:rsidRPr="001721C0" w:rsidRDefault="001721C0" w:rsidP="001721C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250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7719AB9E"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14:paraId="759C157A" w14:textId="29365F19" w:rsidR="00797C53" w:rsidRPr="00797C53" w:rsidRDefault="00797C53" w:rsidP="00797C5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260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6D296A71">
        <v:shape id="_x0000_s2049" type="#_x0000_t202" style="position:absolute;left:0;text-align:left;margin-left:0;margin-top:-9.3pt;width:453.55pt;height:31.5pt;z-index:251656704;mso-wrap-style:tight" filled="f" stroked="f">
          <v:textbox>
            <w:txbxContent>
              <w:p w14:paraId="677B9704" w14:textId="6E038AD5" w:rsidR="00761CE1" w:rsidRPr="00761CE1" w:rsidRDefault="00761CE1" w:rsidP="00761CE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DDD9" w14:textId="77777777" w:rsidR="0082655A" w:rsidRDefault="0082655A">
      <w:r>
        <w:separator/>
      </w:r>
    </w:p>
  </w:footnote>
  <w:footnote w:type="continuationSeparator" w:id="0">
    <w:p w14:paraId="7B004677" w14:textId="77777777" w:rsidR="0082655A" w:rsidRDefault="00826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BA437" w14:textId="40DFB032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51A91"/>
    <w:rsid w:val="0006662B"/>
    <w:rsid w:val="00083123"/>
    <w:rsid w:val="00095C88"/>
    <w:rsid w:val="00097C09"/>
    <w:rsid w:val="000F01B9"/>
    <w:rsid w:val="001171C5"/>
    <w:rsid w:val="001721C0"/>
    <w:rsid w:val="00173F58"/>
    <w:rsid w:val="00197051"/>
    <w:rsid w:val="001B7951"/>
    <w:rsid w:val="001F3A6C"/>
    <w:rsid w:val="0023370C"/>
    <w:rsid w:val="00264941"/>
    <w:rsid w:val="002A4AF7"/>
    <w:rsid w:val="002D379C"/>
    <w:rsid w:val="00336688"/>
    <w:rsid w:val="003470DE"/>
    <w:rsid w:val="00363A3A"/>
    <w:rsid w:val="003700C0"/>
    <w:rsid w:val="00370C74"/>
    <w:rsid w:val="003B2F7E"/>
    <w:rsid w:val="003B4D2E"/>
    <w:rsid w:val="003C4258"/>
    <w:rsid w:val="003F4B3C"/>
    <w:rsid w:val="003F5892"/>
    <w:rsid w:val="004312E1"/>
    <w:rsid w:val="00432E2B"/>
    <w:rsid w:val="00441D08"/>
    <w:rsid w:val="00446EE1"/>
    <w:rsid w:val="004523EC"/>
    <w:rsid w:val="00454E3F"/>
    <w:rsid w:val="0046327A"/>
    <w:rsid w:val="004848A1"/>
    <w:rsid w:val="004B1E4E"/>
    <w:rsid w:val="004B4D75"/>
    <w:rsid w:val="004E7AF0"/>
    <w:rsid w:val="00575BBD"/>
    <w:rsid w:val="005B7218"/>
    <w:rsid w:val="005D01CA"/>
    <w:rsid w:val="00603E87"/>
    <w:rsid w:val="0063631C"/>
    <w:rsid w:val="00645F58"/>
    <w:rsid w:val="006840E4"/>
    <w:rsid w:val="00691DF4"/>
    <w:rsid w:val="006C0EA2"/>
    <w:rsid w:val="006E53DF"/>
    <w:rsid w:val="006F6370"/>
    <w:rsid w:val="00761CE1"/>
    <w:rsid w:val="00792ACB"/>
    <w:rsid w:val="00797C53"/>
    <w:rsid w:val="007C1307"/>
    <w:rsid w:val="007C661B"/>
    <w:rsid w:val="007D4AF6"/>
    <w:rsid w:val="0082655A"/>
    <w:rsid w:val="00840F6A"/>
    <w:rsid w:val="008724DB"/>
    <w:rsid w:val="008D4E23"/>
    <w:rsid w:val="00981B80"/>
    <w:rsid w:val="009B2AE7"/>
    <w:rsid w:val="009C52E3"/>
    <w:rsid w:val="009D0601"/>
    <w:rsid w:val="009E3952"/>
    <w:rsid w:val="00AD4811"/>
    <w:rsid w:val="00AD78FA"/>
    <w:rsid w:val="00B05AD8"/>
    <w:rsid w:val="00B43830"/>
    <w:rsid w:val="00B6296D"/>
    <w:rsid w:val="00B9636C"/>
    <w:rsid w:val="00BA0B3F"/>
    <w:rsid w:val="00BD4B07"/>
    <w:rsid w:val="00BF6BBC"/>
    <w:rsid w:val="00C128BA"/>
    <w:rsid w:val="00C13800"/>
    <w:rsid w:val="00C41444"/>
    <w:rsid w:val="00C8197A"/>
    <w:rsid w:val="00C94FB5"/>
    <w:rsid w:val="00CB492D"/>
    <w:rsid w:val="00CC0416"/>
    <w:rsid w:val="00CE1F64"/>
    <w:rsid w:val="00D067FA"/>
    <w:rsid w:val="00D1288E"/>
    <w:rsid w:val="00D162DF"/>
    <w:rsid w:val="00D21C53"/>
    <w:rsid w:val="00D40604"/>
    <w:rsid w:val="00D87DA3"/>
    <w:rsid w:val="00DA663A"/>
    <w:rsid w:val="00DD4197"/>
    <w:rsid w:val="00DF177D"/>
    <w:rsid w:val="00E12945"/>
    <w:rsid w:val="00E3452F"/>
    <w:rsid w:val="00E60163"/>
    <w:rsid w:val="00E66B4B"/>
    <w:rsid w:val="00E70D93"/>
    <w:rsid w:val="00E94B95"/>
    <w:rsid w:val="00EE6AF7"/>
    <w:rsid w:val="00F02A7F"/>
    <w:rsid w:val="00F14DD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7FF2B08C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>ARES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2025-03-18T02:57:00Z</dcterms:created>
  <dcterms:modified xsi:type="dcterms:W3CDTF">2025-03-18T02:57:00Z</dcterms:modified>
</cp:coreProperties>
</file>