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173F58" w14:paraId="428B4024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1368" w14:textId="77777777" w:rsidR="00173F58" w:rsidRPr="00173F58" w:rsidRDefault="0023370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3370C">
              <w:rPr>
                <w:rFonts w:eastAsia="標楷體" w:hint="eastAsia"/>
              </w:rPr>
              <w:t>立法院第</w:t>
            </w:r>
            <w:r w:rsidRPr="0023370C">
              <w:rPr>
                <w:rFonts w:eastAsia="標楷體"/>
              </w:rPr>
              <w:t>11</w:t>
            </w:r>
            <w:r w:rsidRPr="0023370C">
              <w:rPr>
                <w:rFonts w:eastAsia="標楷體"/>
              </w:rPr>
              <w:t>屆第</w:t>
            </w:r>
            <w:r w:rsidRPr="0023370C">
              <w:rPr>
                <w:rFonts w:eastAsia="標楷體"/>
              </w:rPr>
              <w:t>3</w:t>
            </w:r>
            <w:r w:rsidRPr="0023370C">
              <w:rPr>
                <w:rFonts w:eastAsia="標楷體"/>
              </w:rPr>
              <w:t>會期第</w:t>
            </w:r>
            <w:r w:rsidR="00E60163">
              <w:rPr>
                <w:rFonts w:eastAsia="標楷體" w:hint="eastAsia"/>
              </w:rPr>
              <w:t>3</w:t>
            </w:r>
            <w:r w:rsidRPr="0023370C">
              <w:rPr>
                <w:rFonts w:eastAsia="標楷體"/>
              </w:rPr>
              <w:t>次會議紀錄</w:t>
            </w:r>
          </w:p>
        </w:tc>
      </w:tr>
      <w:tr w:rsidR="003700C0" w14:paraId="754BE6FA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51A35" w14:textId="4E004E7A" w:rsidR="00A2296D" w:rsidRDefault="00A2296D" w:rsidP="00A2296D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施政質詢</w:t>
            </w:r>
          </w:p>
          <w:p w14:paraId="73288A3B" w14:textId="262753C3" w:rsidR="003700C0" w:rsidRDefault="00546B5A" w:rsidP="00A2296D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546B5A">
              <w:rPr>
                <w:rFonts w:eastAsia="微軟正黑體" w:hint="eastAsia"/>
                <w:b/>
              </w:rPr>
              <w:t>對行政院院長提出施政方針及施政報告繼續質詢─繼續質詢─</w:t>
            </w:r>
            <w:r w:rsidR="004E7AF0">
              <w:rPr>
                <w:rFonts w:eastAsia="微軟正黑體" w:hint="eastAsia"/>
                <w:b/>
              </w:rPr>
              <w:t xml:space="preserve">　</w:t>
            </w:r>
            <w:r w:rsidR="00C8197A">
              <w:rPr>
                <w:rFonts w:eastAsia="微軟正黑體" w:hint="eastAsia"/>
                <w:b/>
              </w:rPr>
              <w:t xml:space="preserve"> </w:t>
            </w:r>
            <w:r w:rsidR="00022518">
              <w:rPr>
                <w:rFonts w:eastAsia="微軟正黑體" w:hint="eastAsia"/>
                <w:b/>
              </w:rPr>
              <w:t xml:space="preserve"> </w:t>
            </w:r>
            <w:r w:rsidR="00A2296D">
              <w:rPr>
                <w:rFonts w:eastAsia="微軟正黑體"/>
                <w:b/>
              </w:rPr>
              <w:t xml:space="preserve">    </w:t>
            </w:r>
            <w:r w:rsidR="00A2296D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３１</w:t>
            </w:r>
            <w:r w:rsidR="00A2296D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１００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451C210F" w14:textId="77777777" w:rsidTr="00A6534D">
        <w:trPr>
          <w:trHeight w:hRule="exact" w:val="953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E8F43C" w14:textId="77777777" w:rsidR="003700C0" w:rsidRPr="009D0601" w:rsidRDefault="003700C0" w:rsidP="00B43830">
            <w:pPr>
              <w:spacing w:beforeLines="50" w:before="159"/>
              <w:jc w:val="center"/>
            </w:pPr>
            <w:r w:rsidRPr="00A2296D">
              <w:rPr>
                <w:rFonts w:hint="eastAsia"/>
                <w:spacing w:val="103"/>
                <w:kern w:val="0"/>
                <w:fitText w:val="1049" w:id="-951746048"/>
              </w:rPr>
              <w:t>發言</w:t>
            </w:r>
            <w:r w:rsidRPr="00A2296D">
              <w:rPr>
                <w:rFonts w:hint="eastAsia"/>
                <w:spacing w:val="5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100D40" w14:textId="77777777" w:rsidR="00A2296D" w:rsidRDefault="009D0601" w:rsidP="00A2296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</w:t>
            </w:r>
            <w:r w:rsidR="00284A6C">
              <w:rPr>
                <w:rFonts w:hint="eastAsia"/>
              </w:rPr>
              <w:t>、黃　捷、</w:t>
            </w:r>
            <w:r w:rsidR="00C72D7B">
              <w:rPr>
                <w:rFonts w:hint="eastAsia"/>
              </w:rPr>
              <w:t>柯</w:t>
            </w:r>
            <w:r w:rsidR="00C72D7B" w:rsidRPr="00C72D7B">
              <w:rPr>
                <w:rFonts w:hint="eastAsia"/>
              </w:rPr>
              <w:t>志恩</w:t>
            </w:r>
            <w:r w:rsidR="00C72D7B">
              <w:rPr>
                <w:rFonts w:hint="eastAsia"/>
              </w:rPr>
              <w:t>、</w:t>
            </w:r>
            <w:r w:rsidR="00284A6C">
              <w:rPr>
                <w:rFonts w:hint="eastAsia"/>
              </w:rPr>
              <w:t>張啓楷</w:t>
            </w:r>
            <w:r w:rsidR="00A6534D">
              <w:rPr>
                <w:rFonts w:hint="eastAsia"/>
              </w:rPr>
              <w:t>、賴惠員、林德福、林憶君、</w:t>
            </w:r>
          </w:p>
          <w:p w14:paraId="085F2507" w14:textId="4EDA26D1" w:rsidR="003700C0" w:rsidRPr="009D0601" w:rsidRDefault="00A6534D" w:rsidP="00A2296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莊瑞雄、黃　仁、何欣純、徐欣瑩</w:t>
            </w:r>
          </w:p>
        </w:tc>
      </w:tr>
      <w:tr w:rsidR="00BA0B3F" w14:paraId="1AA65D8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2D1A08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CA016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EBD00E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5E252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C5578F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35F6B0F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D8BD1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DA078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29DDFD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9AEE1A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AD122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7229E3D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A14979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8C5EE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1EC1A3E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1D529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F743AC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59B509A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B780A3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CEA4F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9631421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6FF8B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A4627C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9DDBE7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07EABD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C529B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A5BC15E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E01685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CCD6D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3B57C8B7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15E7E5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6E3799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2D6B8BD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BBF00B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F4AE7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A4AB1A3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7A27D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58373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5CC52B7" w14:textId="77777777" w:rsidTr="00A2296D">
        <w:trPr>
          <w:trHeight w:hRule="exact" w:val="928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9BB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E19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4A8E04A1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5F1748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25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9D60B" w14:textId="77777777" w:rsidR="00670151" w:rsidRDefault="00670151">
      <w:r>
        <w:separator/>
      </w:r>
    </w:p>
  </w:endnote>
  <w:endnote w:type="continuationSeparator" w:id="0">
    <w:p w14:paraId="3CE5EF72" w14:textId="77777777" w:rsidR="00670151" w:rsidRDefault="00670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2DD9E" w14:textId="1BE0683E" w:rsidR="00D55DD6" w:rsidRDefault="00AC1F5E">
    <w:pPr>
      <w:pStyle w:val="a3"/>
    </w:pPr>
    <w:r>
      <w:rPr>
        <w:noProof/>
      </w:rPr>
      <w:pict w14:anchorId="0B0BC5C7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752;mso-wrap-style:tight" filled="f" stroked="f">
          <v:textbox>
            <w:txbxContent>
              <w:p w14:paraId="226DC534" w14:textId="0367710A" w:rsidR="005F1748" w:rsidRPr="005F1748" w:rsidRDefault="005F1748" w:rsidP="005F1748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251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1E8E79B5"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14:paraId="59D725A7" w14:textId="212CF58C" w:rsidR="0084431E" w:rsidRPr="0084431E" w:rsidRDefault="0084431E" w:rsidP="0084431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261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1E781D89">
        <v:shape id="_x0000_s2049" type="#_x0000_t202" style="position:absolute;left:0;text-align:left;margin-left:0;margin-top:-9.3pt;width:453.55pt;height:31.5pt;z-index:251656704;mso-wrap-style:tight" filled="f" stroked="f">
          <v:textbox>
            <w:txbxContent>
              <w:p w14:paraId="0A5DA307" w14:textId="6CE1AA1C" w:rsidR="00D55DD6" w:rsidRPr="00D55DD6" w:rsidRDefault="00D55DD6" w:rsidP="00D55DD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E40F" w14:textId="77777777" w:rsidR="00670151" w:rsidRDefault="00670151">
      <w:r>
        <w:separator/>
      </w:r>
    </w:p>
  </w:footnote>
  <w:footnote w:type="continuationSeparator" w:id="0">
    <w:p w14:paraId="49FC8C72" w14:textId="77777777" w:rsidR="00670151" w:rsidRDefault="00670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734E" w14:textId="003C80FE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51A91"/>
    <w:rsid w:val="0006662B"/>
    <w:rsid w:val="00083123"/>
    <w:rsid w:val="00095C88"/>
    <w:rsid w:val="00097C09"/>
    <w:rsid w:val="000F01B9"/>
    <w:rsid w:val="001171C5"/>
    <w:rsid w:val="00173F58"/>
    <w:rsid w:val="00197051"/>
    <w:rsid w:val="001B7951"/>
    <w:rsid w:val="001F3A6C"/>
    <w:rsid w:val="0023370C"/>
    <w:rsid w:val="00264941"/>
    <w:rsid w:val="00284A6C"/>
    <w:rsid w:val="002A4AF7"/>
    <w:rsid w:val="002A5FA2"/>
    <w:rsid w:val="002D379C"/>
    <w:rsid w:val="00336688"/>
    <w:rsid w:val="003470DE"/>
    <w:rsid w:val="00363A3A"/>
    <w:rsid w:val="003700C0"/>
    <w:rsid w:val="00370C74"/>
    <w:rsid w:val="003B2F7E"/>
    <w:rsid w:val="003B4D2E"/>
    <w:rsid w:val="003C4258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B1E4E"/>
    <w:rsid w:val="004B4D75"/>
    <w:rsid w:val="004E7AF0"/>
    <w:rsid w:val="00546B5A"/>
    <w:rsid w:val="00575BBD"/>
    <w:rsid w:val="005B7218"/>
    <w:rsid w:val="005D01CA"/>
    <w:rsid w:val="005F1748"/>
    <w:rsid w:val="0063631C"/>
    <w:rsid w:val="00645F58"/>
    <w:rsid w:val="00670151"/>
    <w:rsid w:val="006840E4"/>
    <w:rsid w:val="00691DF4"/>
    <w:rsid w:val="006C0EA2"/>
    <w:rsid w:val="006E53DF"/>
    <w:rsid w:val="006F6370"/>
    <w:rsid w:val="00792ACB"/>
    <w:rsid w:val="007C1307"/>
    <w:rsid w:val="007C661B"/>
    <w:rsid w:val="007D4AF6"/>
    <w:rsid w:val="00840F6A"/>
    <w:rsid w:val="0084431E"/>
    <w:rsid w:val="008724DB"/>
    <w:rsid w:val="008D4E23"/>
    <w:rsid w:val="008E760E"/>
    <w:rsid w:val="00981B80"/>
    <w:rsid w:val="009B2AE7"/>
    <w:rsid w:val="009C52E3"/>
    <w:rsid w:val="009D0601"/>
    <w:rsid w:val="009E3952"/>
    <w:rsid w:val="00A2296D"/>
    <w:rsid w:val="00A6534D"/>
    <w:rsid w:val="00AC1F5E"/>
    <w:rsid w:val="00AD4811"/>
    <w:rsid w:val="00AD78FA"/>
    <w:rsid w:val="00B05AD8"/>
    <w:rsid w:val="00B43830"/>
    <w:rsid w:val="00B52AC2"/>
    <w:rsid w:val="00B6296D"/>
    <w:rsid w:val="00B9636C"/>
    <w:rsid w:val="00BA0B3F"/>
    <w:rsid w:val="00BA40B8"/>
    <w:rsid w:val="00BD4B07"/>
    <w:rsid w:val="00BF6BBC"/>
    <w:rsid w:val="00C128BA"/>
    <w:rsid w:val="00C13800"/>
    <w:rsid w:val="00C41444"/>
    <w:rsid w:val="00C72D7B"/>
    <w:rsid w:val="00C8197A"/>
    <w:rsid w:val="00C94FB5"/>
    <w:rsid w:val="00CB492D"/>
    <w:rsid w:val="00CC0416"/>
    <w:rsid w:val="00D067FA"/>
    <w:rsid w:val="00D1288E"/>
    <w:rsid w:val="00D162DF"/>
    <w:rsid w:val="00D21C53"/>
    <w:rsid w:val="00D40604"/>
    <w:rsid w:val="00D55DD6"/>
    <w:rsid w:val="00DA663A"/>
    <w:rsid w:val="00DE37CB"/>
    <w:rsid w:val="00DF177D"/>
    <w:rsid w:val="00E12945"/>
    <w:rsid w:val="00E3452F"/>
    <w:rsid w:val="00E60163"/>
    <w:rsid w:val="00E66B4B"/>
    <w:rsid w:val="00E70D93"/>
    <w:rsid w:val="00E94B95"/>
    <w:rsid w:val="00EE6AF7"/>
    <w:rsid w:val="00F02A7F"/>
    <w:rsid w:val="00F14DD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5BA43651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>ARES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2025-03-18T02:57:00Z</dcterms:created>
  <dcterms:modified xsi:type="dcterms:W3CDTF">2025-03-18T02:57:00Z</dcterms:modified>
</cp:coreProperties>
</file>