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3"/>
        <w:gridCol w:w="7861"/>
      </w:tblGrid>
      <w:tr w:rsidR="00CB33AE" w14:paraId="4562CCEB" w14:textId="77777777" w:rsidTr="00CB33AE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71379" w14:textId="77777777" w:rsidR="00CB33AE" w:rsidRDefault="0062445C">
            <w:pPr>
              <w:pStyle w:val="a6"/>
              <w:kinsoku/>
              <w:autoSpaceDE/>
              <w:ind w:leftChars="50" w:left="105" w:rightChars="50" w:right="105"/>
              <w:rPr>
                <w:rFonts w:eastAsia="標楷體"/>
              </w:rPr>
            </w:pPr>
            <w:r w:rsidRPr="0062445C">
              <w:rPr>
                <w:rFonts w:eastAsia="標楷體" w:hint="eastAsia"/>
              </w:rPr>
              <w:t>立法院第</w:t>
            </w:r>
            <w:r w:rsidRPr="0062445C">
              <w:rPr>
                <w:rFonts w:eastAsia="標楷體"/>
              </w:rPr>
              <w:t>11</w:t>
            </w:r>
            <w:r w:rsidRPr="0062445C">
              <w:rPr>
                <w:rFonts w:eastAsia="標楷體"/>
              </w:rPr>
              <w:t>屆第</w:t>
            </w:r>
            <w:r w:rsidRPr="0062445C">
              <w:rPr>
                <w:rFonts w:eastAsia="標楷體"/>
              </w:rPr>
              <w:t>3</w:t>
            </w:r>
            <w:r w:rsidRPr="0062445C">
              <w:rPr>
                <w:rFonts w:eastAsia="標楷體"/>
              </w:rPr>
              <w:t>會期財政委員會第</w:t>
            </w:r>
            <w:r w:rsidRPr="0062445C">
              <w:rPr>
                <w:rFonts w:eastAsia="標楷體"/>
              </w:rPr>
              <w:t>1</w:t>
            </w:r>
            <w:r w:rsidRPr="0062445C">
              <w:rPr>
                <w:rFonts w:eastAsia="標楷體"/>
              </w:rPr>
              <w:t>次公聽會召開「稅收超徵還稅於民」公聽會紀錄</w:t>
            </w:r>
          </w:p>
        </w:tc>
      </w:tr>
      <w:tr w:rsidR="00CB33AE" w14:paraId="3BCC72F9" w14:textId="77777777" w:rsidTr="005F5CEF">
        <w:trPr>
          <w:trHeight w:val="210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C238B" w14:textId="06B24732" w:rsidR="00CB33AE" w:rsidRDefault="00537F55" w:rsidP="00A74342">
            <w:pPr>
              <w:pStyle w:val="a6"/>
              <w:kinsoku/>
              <w:autoSpaceDE/>
              <w:spacing w:beforeLines="50" w:before="159" w:afterLines="50" w:after="159" w:line="400" w:lineRule="exact"/>
              <w:ind w:leftChars="50" w:left="105" w:rightChars="50" w:right="105"/>
              <w:rPr>
                <w:rFonts w:eastAsia="微軟正黑體"/>
                <w:b/>
              </w:rPr>
            </w:pPr>
            <w:r w:rsidRPr="00537F55">
              <w:rPr>
                <w:rFonts w:eastAsia="微軟正黑體" w:hint="eastAsia"/>
                <w:b/>
              </w:rPr>
              <w:t>召開「稅收超徵還稅於民」公聽會</w:t>
            </w:r>
            <w:r w:rsidR="00A74342">
              <w:rPr>
                <w:rFonts w:eastAsia="微軟正黑體" w:hint="eastAsia"/>
                <w:b/>
              </w:rPr>
              <w:t xml:space="preserve">        </w:t>
            </w:r>
            <w:r w:rsidR="004E2469">
              <w:rPr>
                <w:rFonts w:eastAsia="微軟正黑體" w:hint="eastAsia"/>
                <w:b/>
              </w:rPr>
              <w:t xml:space="preserve">            </w:t>
            </w:r>
            <w:r>
              <w:rPr>
                <w:rFonts w:eastAsia="微軟正黑體" w:hint="eastAsia"/>
                <w:b/>
              </w:rPr>
              <w:t xml:space="preserve">     </w:t>
            </w:r>
            <w:r w:rsidR="00DE13F6">
              <w:rPr>
                <w:rFonts w:eastAsia="微軟正黑體"/>
                <w:b/>
              </w:rPr>
              <w:t xml:space="preserve"> </w:t>
            </w:r>
            <w:r w:rsidR="00CB1411">
              <w:rPr>
                <w:rFonts w:eastAsia="微軟正黑體"/>
                <w:b/>
              </w:rPr>
              <w:t xml:space="preserve">  </w:t>
            </w:r>
            <w:r>
              <w:rPr>
                <w:rFonts w:eastAsia="微軟正黑體" w:hint="eastAsia"/>
                <w:b/>
              </w:rPr>
              <w:t xml:space="preserve">  </w:t>
            </w:r>
            <w:r w:rsidR="00CB1411">
              <w:rPr>
                <w:rFonts w:eastAsia="微軟正黑體" w:hint="eastAsia"/>
                <w:b/>
              </w:rPr>
              <w:t>（頁次：</w:t>
            </w:r>
            <w:r w:rsidR="00A16C52">
              <w:rPr>
                <w:rFonts w:eastAsia="微軟正黑體" w:hint="eastAsia"/>
                <w:b/>
              </w:rPr>
              <w:t>１２３</w:t>
            </w:r>
            <w:r w:rsidR="00CB1411">
              <w:rPr>
                <w:rFonts w:eastAsia="微軟正黑體" w:hint="eastAsia"/>
                <w:b/>
              </w:rPr>
              <w:t>－</w:t>
            </w:r>
            <w:r w:rsidR="00A16C52">
              <w:rPr>
                <w:rFonts w:eastAsia="微軟正黑體" w:hint="eastAsia"/>
                <w:b/>
              </w:rPr>
              <w:t>１５４</w:t>
            </w:r>
            <w:r w:rsidR="00311883" w:rsidRPr="00311883">
              <w:rPr>
                <w:rFonts w:eastAsia="微軟正黑體" w:hint="eastAsia"/>
                <w:b/>
              </w:rPr>
              <w:t>）</w:t>
            </w:r>
          </w:p>
        </w:tc>
      </w:tr>
      <w:tr w:rsidR="00CB33AE" w14:paraId="04BFD514" w14:textId="77777777" w:rsidTr="00AA6F00">
        <w:trPr>
          <w:trHeight w:hRule="exact" w:val="778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D638E74" w14:textId="77777777" w:rsidR="00CB33AE" w:rsidRDefault="00CB33AE" w:rsidP="005F5CEF">
            <w:pPr>
              <w:spacing w:beforeLines="50" w:before="159"/>
              <w:jc w:val="center"/>
            </w:pPr>
            <w:r w:rsidRPr="00994D91">
              <w:rPr>
                <w:rFonts w:hint="eastAsia"/>
                <w:spacing w:val="105"/>
                <w:kern w:val="0"/>
                <w:fitText w:val="1049" w:id="-884850688"/>
              </w:rPr>
              <w:t>發言</w:t>
            </w:r>
            <w:r w:rsidRPr="00994D91">
              <w:rPr>
                <w:rFonts w:hint="eastAsia"/>
                <w:kern w:val="0"/>
                <w:fitText w:val="1049" w:id="-884850688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F5CC35E" w14:textId="77777777" w:rsidR="00CB33AE" w:rsidRDefault="00AA6F00" w:rsidP="0059461E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 w:rsidRPr="00AA6F00">
              <w:rPr>
                <w:rFonts w:hint="eastAsia"/>
              </w:rPr>
              <w:t>賴士葆（主席）、李彥秀、林德福、李坤城、鍾佳濱</w:t>
            </w:r>
            <w:r w:rsidR="00D02E31">
              <w:rPr>
                <w:rFonts w:hint="eastAsia"/>
              </w:rPr>
              <w:t>、</w:t>
            </w:r>
            <w:r w:rsidR="00D02E31" w:rsidRPr="00D02E31">
              <w:rPr>
                <w:rFonts w:hint="eastAsia"/>
              </w:rPr>
              <w:t>黃珊珊</w:t>
            </w:r>
          </w:p>
        </w:tc>
      </w:tr>
      <w:tr w:rsidR="005F5CEF" w14:paraId="0BF3ACAA" w14:textId="77777777" w:rsidTr="00F3456B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E5E1145" w14:textId="77777777" w:rsidR="005F5CEF" w:rsidRPr="00CB33AE" w:rsidRDefault="005F5CEF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9C955F7" w14:textId="77777777" w:rsidR="005F5CEF" w:rsidRPr="00A34612" w:rsidRDefault="005F5CEF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F3456B" w14:paraId="54E923FD" w14:textId="77777777" w:rsidTr="00F3456B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E33B79F" w14:textId="77777777" w:rsidR="00F3456B" w:rsidRPr="00CB33AE" w:rsidRDefault="00F3456B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1181BA3" w14:textId="77777777" w:rsidR="00F3456B" w:rsidRDefault="00F3456B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F3456B" w14:paraId="52F1DF96" w14:textId="77777777" w:rsidTr="00F3456B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F1690B5" w14:textId="77777777" w:rsidR="00F3456B" w:rsidRPr="00CB33AE" w:rsidRDefault="00F3456B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FBA2387" w14:textId="77777777" w:rsidR="00F3456B" w:rsidRDefault="00F3456B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F3456B" w14:paraId="3F680020" w14:textId="77777777" w:rsidTr="00F3456B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41B6CEA" w14:textId="77777777" w:rsidR="00F3456B" w:rsidRPr="00CB33AE" w:rsidRDefault="00F3456B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B2E044E" w14:textId="77777777" w:rsidR="00F3456B" w:rsidRDefault="00F3456B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F3456B" w14:paraId="429F7FC0" w14:textId="77777777" w:rsidTr="00F3456B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3D992A9" w14:textId="77777777" w:rsidR="00F3456B" w:rsidRPr="00CB33AE" w:rsidRDefault="00F3456B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CDC185E" w14:textId="77777777" w:rsidR="00F3456B" w:rsidRDefault="00F3456B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F3456B" w14:paraId="44FBEEA8" w14:textId="77777777" w:rsidTr="00F3456B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BF4CC07" w14:textId="77777777" w:rsidR="00F3456B" w:rsidRPr="00CB33AE" w:rsidRDefault="00F3456B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9441C3B" w14:textId="77777777" w:rsidR="00F3456B" w:rsidRDefault="00F3456B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F3456B" w14:paraId="081856E7" w14:textId="77777777" w:rsidTr="00F3456B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FFF7A2D" w14:textId="77777777" w:rsidR="00F3456B" w:rsidRPr="00CB33AE" w:rsidRDefault="00F3456B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6FECD57" w14:textId="77777777" w:rsidR="00F3456B" w:rsidRDefault="00F3456B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F3456B" w14:paraId="1CC6EAD3" w14:textId="77777777" w:rsidTr="00F3456B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8CA9CA8" w14:textId="77777777" w:rsidR="00F3456B" w:rsidRPr="00CB33AE" w:rsidRDefault="00F3456B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FE8B078" w14:textId="77777777" w:rsidR="00F3456B" w:rsidRDefault="00F3456B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F3456B" w14:paraId="6917F7BA" w14:textId="77777777" w:rsidTr="00F3456B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62B649D" w14:textId="77777777" w:rsidR="00F3456B" w:rsidRPr="00CB33AE" w:rsidRDefault="00F3456B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9BFAB36" w14:textId="77777777" w:rsidR="00F3456B" w:rsidRDefault="00F3456B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F3456B" w14:paraId="7C9092F8" w14:textId="77777777" w:rsidTr="00F3456B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78794DA" w14:textId="77777777" w:rsidR="00F3456B" w:rsidRPr="00CB33AE" w:rsidRDefault="00F3456B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76659D2" w14:textId="77777777" w:rsidR="00F3456B" w:rsidRDefault="00F3456B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F3456B" w14:paraId="1C97E093" w14:textId="77777777" w:rsidTr="00F3456B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1633173" w14:textId="77777777" w:rsidR="00F3456B" w:rsidRPr="00CB33AE" w:rsidRDefault="00F3456B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56CDE45" w14:textId="77777777" w:rsidR="00F3456B" w:rsidRDefault="00F3456B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F3456B" w14:paraId="2FB6184A" w14:textId="77777777" w:rsidTr="00A34612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98F2346" w14:textId="77777777" w:rsidR="00F3456B" w:rsidRPr="00CB33AE" w:rsidRDefault="00F3456B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348ECED" w14:textId="77777777" w:rsidR="00F3456B" w:rsidRDefault="00F3456B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A34612" w14:paraId="614058E6" w14:textId="77777777" w:rsidTr="00AA6F0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7CEA0B4" w14:textId="77777777" w:rsidR="00A34612" w:rsidRPr="00CB33AE" w:rsidRDefault="00A3461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CF800B7" w14:textId="77777777" w:rsidR="00A34612" w:rsidRDefault="00A3461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AA6F00" w14:paraId="72E25D8F" w14:textId="77777777" w:rsidTr="00CB1411">
        <w:trPr>
          <w:trHeight w:hRule="exact" w:val="1487"/>
        </w:trPr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F6962" w14:textId="77777777" w:rsidR="00AA6F00" w:rsidRPr="00CB33AE" w:rsidRDefault="00AA6F0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AE225" w14:textId="77777777" w:rsidR="00AA6F00" w:rsidRDefault="00AA6F0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994D91" w14:paraId="45EC715E" w14:textId="77777777" w:rsidTr="00CB33AE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73BB7C" w14:textId="77777777" w:rsidR="00994D91" w:rsidRDefault="00994D91">
            <w:pPr>
              <w:pStyle w:val="a6"/>
              <w:kinsoku/>
              <w:autoSpaceDE/>
              <w:ind w:leftChars="50" w:left="105" w:rightChars="50" w:right="105"/>
              <w:rPr>
                <w:rFonts w:eastAsia="標楷體"/>
              </w:rPr>
            </w:pPr>
            <w:r w:rsidRPr="005723DE">
              <w:rPr>
                <w:rFonts w:eastAsia="標楷體" w:hint="eastAsia"/>
              </w:rPr>
              <w:lastRenderedPageBreak/>
              <w:t>立法院第</w:t>
            </w:r>
            <w:r w:rsidRPr="005723DE">
              <w:rPr>
                <w:rFonts w:eastAsia="標楷體"/>
              </w:rPr>
              <w:t>11</w:t>
            </w:r>
            <w:r w:rsidRPr="005723DE">
              <w:rPr>
                <w:rFonts w:eastAsia="標楷體"/>
              </w:rPr>
              <w:t>屆第</w:t>
            </w:r>
            <w:r w:rsidRPr="005723DE">
              <w:rPr>
                <w:rFonts w:eastAsia="標楷體"/>
              </w:rPr>
              <w:t>3</w:t>
            </w:r>
            <w:r w:rsidRPr="005723DE">
              <w:rPr>
                <w:rFonts w:eastAsia="標楷體"/>
              </w:rPr>
              <w:t>會期程序委員會第</w:t>
            </w:r>
            <w:r w:rsidRPr="005723DE">
              <w:rPr>
                <w:rFonts w:eastAsia="標楷體"/>
              </w:rPr>
              <w:t>3</w:t>
            </w:r>
            <w:r w:rsidRPr="005723DE">
              <w:rPr>
                <w:rFonts w:eastAsia="標楷體"/>
              </w:rPr>
              <w:t>次會議紀錄</w:t>
            </w:r>
          </w:p>
        </w:tc>
      </w:tr>
      <w:tr w:rsidR="00994D91" w14:paraId="389E468C" w14:textId="77777777" w:rsidTr="005F5CEF">
        <w:trPr>
          <w:trHeight w:val="210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5FD97" w14:textId="643F291F" w:rsidR="00994D91" w:rsidRDefault="00994D91" w:rsidP="00994D91">
            <w:pPr>
              <w:pStyle w:val="a6"/>
              <w:kinsoku/>
              <w:autoSpaceDE/>
              <w:spacing w:beforeLines="50" w:before="159" w:afterLines="50" w:after="159" w:line="400" w:lineRule="exact"/>
              <w:ind w:leftChars="50" w:left="105" w:rightChars="50" w:right="105"/>
              <w:jc w:val="both"/>
              <w:rPr>
                <w:rFonts w:eastAsia="微軟正黑體"/>
                <w:b/>
              </w:rPr>
            </w:pPr>
            <w:r w:rsidRPr="005723DE">
              <w:rPr>
                <w:rFonts w:eastAsia="微軟正黑體" w:hint="eastAsia"/>
                <w:b/>
              </w:rPr>
              <w:t>一、選舉第</w:t>
            </w:r>
            <w:r w:rsidRPr="005723DE">
              <w:rPr>
                <w:rFonts w:eastAsia="微軟正黑體"/>
                <w:b/>
              </w:rPr>
              <w:t>11</w:t>
            </w:r>
            <w:r w:rsidRPr="005723DE">
              <w:rPr>
                <w:rFonts w:eastAsia="微軟正黑體"/>
                <w:b/>
              </w:rPr>
              <w:t>屆第</w:t>
            </w:r>
            <w:r w:rsidRPr="005723DE">
              <w:rPr>
                <w:rFonts w:eastAsia="微軟正黑體"/>
                <w:b/>
              </w:rPr>
              <w:t>3</w:t>
            </w:r>
            <w:r w:rsidRPr="005723DE">
              <w:rPr>
                <w:rFonts w:eastAsia="微軟正黑體"/>
                <w:b/>
              </w:rPr>
              <w:t>會期本會召集委員；二、審定本院第</w:t>
            </w:r>
            <w:r w:rsidRPr="005723DE">
              <w:rPr>
                <w:rFonts w:eastAsia="微軟正黑體"/>
                <w:b/>
              </w:rPr>
              <w:t>11</w:t>
            </w:r>
            <w:r w:rsidRPr="005723DE">
              <w:rPr>
                <w:rFonts w:eastAsia="微軟正黑體"/>
                <w:b/>
              </w:rPr>
              <w:t>屆第</w:t>
            </w:r>
            <w:r w:rsidRPr="005723DE">
              <w:rPr>
                <w:rFonts w:eastAsia="微軟正黑體"/>
                <w:b/>
              </w:rPr>
              <w:t>3</w:t>
            </w:r>
            <w:r w:rsidRPr="005723DE">
              <w:rPr>
                <w:rFonts w:eastAsia="微軟正黑體"/>
                <w:b/>
              </w:rPr>
              <w:t>會期第</w:t>
            </w:r>
            <w:r w:rsidRPr="005723DE">
              <w:rPr>
                <w:rFonts w:eastAsia="微軟正黑體"/>
                <w:b/>
              </w:rPr>
              <w:t>5</w:t>
            </w:r>
            <w:r w:rsidRPr="005723DE">
              <w:rPr>
                <w:rFonts w:eastAsia="微軟正黑體"/>
                <w:b/>
              </w:rPr>
              <w:t>次會議議事日程及人民請願案</w:t>
            </w:r>
            <w:r>
              <w:rPr>
                <w:rFonts w:eastAsia="微軟正黑體" w:hint="eastAsia"/>
                <w:b/>
              </w:rPr>
              <w:t xml:space="preserve">                                              </w:t>
            </w:r>
            <w:r>
              <w:rPr>
                <w:rFonts w:eastAsia="微軟正黑體"/>
                <w:b/>
              </w:rPr>
              <w:t xml:space="preserve">  </w:t>
            </w:r>
            <w:r w:rsidR="00DE13F6">
              <w:rPr>
                <w:rFonts w:eastAsia="微軟正黑體"/>
                <w:b/>
              </w:rPr>
              <w:t xml:space="preserve">  </w:t>
            </w:r>
            <w:r>
              <w:rPr>
                <w:rFonts w:eastAsia="微軟正黑體"/>
                <w:b/>
              </w:rPr>
              <w:t xml:space="preserve"> </w:t>
            </w:r>
            <w:r>
              <w:rPr>
                <w:rFonts w:eastAsia="微軟正黑體" w:hint="eastAsia"/>
                <w:b/>
              </w:rPr>
              <w:t xml:space="preserve">   </w:t>
            </w:r>
            <w:r>
              <w:rPr>
                <w:rFonts w:eastAsia="微軟正黑體" w:hint="eastAsia"/>
                <w:b/>
              </w:rPr>
              <w:t>（頁次：１</w:t>
            </w:r>
            <w:r w:rsidR="00DE13F6">
              <w:rPr>
                <w:rFonts w:eastAsia="微軟正黑體" w:hint="eastAsia"/>
                <w:b/>
              </w:rPr>
              <w:t>５</w:t>
            </w:r>
            <w:r w:rsidR="00100780">
              <w:rPr>
                <w:rFonts w:eastAsia="微軟正黑體" w:hint="eastAsia"/>
                <w:b/>
              </w:rPr>
              <w:t>５</w:t>
            </w:r>
            <w:r>
              <w:rPr>
                <w:rFonts w:eastAsia="微軟正黑體" w:hint="eastAsia"/>
                <w:b/>
              </w:rPr>
              <w:t>－</w:t>
            </w:r>
            <w:r w:rsidR="00DE13F6">
              <w:rPr>
                <w:rFonts w:eastAsia="微軟正黑體" w:hint="eastAsia"/>
                <w:b/>
              </w:rPr>
              <w:t>１９０</w:t>
            </w:r>
            <w:r w:rsidRPr="00311883">
              <w:rPr>
                <w:rFonts w:eastAsia="微軟正黑體" w:hint="eastAsia"/>
                <w:b/>
              </w:rPr>
              <w:t>）</w:t>
            </w:r>
          </w:p>
        </w:tc>
      </w:tr>
      <w:tr w:rsidR="00994D91" w14:paraId="2FE85F34" w14:textId="77777777" w:rsidTr="00AA6F00">
        <w:trPr>
          <w:trHeight w:hRule="exact" w:val="778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B0547A5" w14:textId="77777777" w:rsidR="00994D91" w:rsidRDefault="00994D91" w:rsidP="005F5CEF">
            <w:pPr>
              <w:spacing w:beforeLines="50" w:before="159"/>
              <w:jc w:val="center"/>
            </w:pPr>
            <w:r w:rsidRPr="00994D91">
              <w:rPr>
                <w:rFonts w:hint="eastAsia"/>
                <w:spacing w:val="105"/>
                <w:kern w:val="0"/>
                <w:fitText w:val="1049" w:id="-884850688"/>
              </w:rPr>
              <w:t>發言</w:t>
            </w:r>
            <w:r w:rsidRPr="00994D91">
              <w:rPr>
                <w:rFonts w:hint="eastAsia"/>
                <w:kern w:val="0"/>
                <w:fitText w:val="1049" w:id="-884850688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49A562B" w14:textId="77777777" w:rsidR="00994D91" w:rsidRDefault="00994D91" w:rsidP="0059461E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 w:rsidRPr="005923D6">
              <w:rPr>
                <w:rFonts w:hint="eastAsia"/>
              </w:rPr>
              <w:t>麥玉珍</w:t>
            </w:r>
            <w:r w:rsidRPr="006E2FA4">
              <w:rPr>
                <w:rFonts w:hint="eastAsia"/>
              </w:rPr>
              <w:t>（主席）</w:t>
            </w:r>
            <w:r w:rsidRPr="005923D6">
              <w:rPr>
                <w:rFonts w:hint="eastAsia"/>
              </w:rPr>
              <w:t>、沈發惠（主席）、王鴻薇、翁曉玲、林月琴、陳培瑜</w:t>
            </w:r>
          </w:p>
        </w:tc>
      </w:tr>
      <w:tr w:rsidR="00994D91" w14:paraId="013D688D" w14:textId="77777777" w:rsidTr="00F3456B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0990E7C" w14:textId="77777777" w:rsidR="00994D91" w:rsidRPr="00CB33AE" w:rsidRDefault="00994D91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ACD4E31" w14:textId="77777777" w:rsidR="00994D91" w:rsidRPr="00A34612" w:rsidRDefault="00994D9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994D91" w14:paraId="31078760" w14:textId="77777777" w:rsidTr="00F3456B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BE0916C" w14:textId="77777777" w:rsidR="00994D91" w:rsidRPr="00CB33AE" w:rsidRDefault="00994D91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137B42A" w14:textId="77777777" w:rsidR="00994D91" w:rsidRDefault="00994D9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994D91" w14:paraId="0E2E3C6E" w14:textId="77777777" w:rsidTr="00F3456B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8E138BB" w14:textId="77777777" w:rsidR="00994D91" w:rsidRPr="00CB33AE" w:rsidRDefault="00994D91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34A2305" w14:textId="77777777" w:rsidR="00994D91" w:rsidRDefault="00994D9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994D91" w14:paraId="2C137823" w14:textId="77777777" w:rsidTr="00F3456B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ED0F1A0" w14:textId="77777777" w:rsidR="00994D91" w:rsidRPr="00CB33AE" w:rsidRDefault="00994D91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0D23A4D" w14:textId="77777777" w:rsidR="00994D91" w:rsidRDefault="00994D9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994D91" w14:paraId="2746BEF4" w14:textId="77777777" w:rsidTr="00F3456B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1F49A3B" w14:textId="77777777" w:rsidR="00994D91" w:rsidRPr="00CB33AE" w:rsidRDefault="00994D91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FCD6FCD" w14:textId="77777777" w:rsidR="00994D91" w:rsidRDefault="00994D9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994D91" w14:paraId="6476CAC7" w14:textId="77777777" w:rsidTr="00F3456B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01858F3" w14:textId="77777777" w:rsidR="00994D91" w:rsidRPr="00CB33AE" w:rsidRDefault="00994D91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11958F7" w14:textId="77777777" w:rsidR="00994D91" w:rsidRDefault="00994D9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994D91" w14:paraId="27C25A41" w14:textId="77777777" w:rsidTr="00F3456B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C4E2656" w14:textId="77777777" w:rsidR="00994D91" w:rsidRPr="00CB33AE" w:rsidRDefault="00994D91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D217641" w14:textId="77777777" w:rsidR="00994D91" w:rsidRDefault="00994D9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994D91" w14:paraId="1A226D44" w14:textId="77777777" w:rsidTr="00F3456B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60D43C1" w14:textId="77777777" w:rsidR="00994D91" w:rsidRPr="00CB33AE" w:rsidRDefault="00994D91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5ED42A5" w14:textId="77777777" w:rsidR="00994D91" w:rsidRDefault="00994D9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994D91" w14:paraId="7C164881" w14:textId="77777777" w:rsidTr="00F3456B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5C67B75" w14:textId="77777777" w:rsidR="00994D91" w:rsidRPr="00CB33AE" w:rsidRDefault="00994D91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A7B025C" w14:textId="77777777" w:rsidR="00994D91" w:rsidRDefault="00994D9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994D91" w14:paraId="2C227DB1" w14:textId="77777777" w:rsidTr="00F3456B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DE868D5" w14:textId="77777777" w:rsidR="00994D91" w:rsidRPr="00CB33AE" w:rsidRDefault="00994D91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80AA9D7" w14:textId="77777777" w:rsidR="00994D91" w:rsidRDefault="00994D9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994D91" w14:paraId="2A10D094" w14:textId="77777777" w:rsidTr="00F3456B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23CA7F2" w14:textId="77777777" w:rsidR="00994D91" w:rsidRPr="00CB33AE" w:rsidRDefault="00994D91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C03D50B" w14:textId="77777777" w:rsidR="00994D91" w:rsidRDefault="00994D9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994D91" w14:paraId="64DAD3C7" w14:textId="77777777" w:rsidTr="00994D91">
        <w:trPr>
          <w:trHeight w:hRule="exact" w:val="2563"/>
        </w:trPr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E7F7A" w14:textId="77777777" w:rsidR="00994D91" w:rsidRPr="00CB33AE" w:rsidRDefault="00994D91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D50A0" w14:textId="77777777" w:rsidR="00994D91" w:rsidRDefault="00994D91">
            <w:pPr>
              <w:pStyle w:val="a6"/>
              <w:kinsoku/>
              <w:autoSpaceDE/>
              <w:ind w:leftChars="50" w:left="105" w:rightChars="50" w:right="105"/>
            </w:pPr>
          </w:p>
        </w:tc>
      </w:tr>
    </w:tbl>
    <w:p w14:paraId="39FB6856" w14:textId="77777777" w:rsidR="00994D91" w:rsidRPr="00CB33AE" w:rsidRDefault="00994D91" w:rsidP="00CB33AE">
      <w:pPr>
        <w:spacing w:line="14" w:lineRule="exact"/>
        <w:rPr>
          <w:sz w:val="2"/>
        </w:rPr>
      </w:pPr>
    </w:p>
    <w:p w14:paraId="712C3906" w14:textId="77777777" w:rsidR="00B6296D" w:rsidRPr="00994D91" w:rsidRDefault="00B6296D" w:rsidP="00CB33AE">
      <w:pPr>
        <w:spacing w:line="14" w:lineRule="exact"/>
        <w:rPr>
          <w:sz w:val="2"/>
        </w:rPr>
      </w:pPr>
    </w:p>
    <w:sectPr w:rsidR="00B6296D" w:rsidRPr="00994D91" w:rsidSect="002B418F">
      <w:headerReference w:type="default" r:id="rId7"/>
      <w:footerReference w:type="default" r:id="rId8"/>
      <w:pgSz w:w="11906" w:h="16838" w:code="9"/>
      <w:pgMar w:top="1985" w:right="1418" w:bottom="1418" w:left="1418" w:header="1418" w:footer="851" w:gutter="0"/>
      <w:pgNumType w:start="368"/>
      <w:cols w:space="425"/>
      <w:docGrid w:type="linesAndChars" w:linePitch="319" w:charSpace="1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441D74" w14:textId="77777777" w:rsidR="00251D6E" w:rsidRDefault="00251D6E">
      <w:r>
        <w:separator/>
      </w:r>
    </w:p>
  </w:endnote>
  <w:endnote w:type="continuationSeparator" w:id="0">
    <w:p w14:paraId="404EBAC4" w14:textId="77777777" w:rsidR="00251D6E" w:rsidRDefault="00251D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8E5A40" w14:textId="0E1524E9" w:rsidR="002B418F" w:rsidRDefault="005B522D">
    <w:pPr>
      <w:pStyle w:val="a3"/>
    </w:pPr>
    <w:r>
      <w:rPr>
        <w:noProof/>
      </w:rPr>
      <w:pict w14:anchorId="5C35B32B"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left:0;text-align:left;margin-left:0;margin-top:-9.3pt;width:453.55pt;height:31.5pt;z-index:251658240;mso-wrap-style:tight" filled="f" stroked="f">
          <v:textbox>
            <w:txbxContent>
              <w:p w14:paraId="687914AE" w14:textId="31B2E478" w:rsidR="002B418F" w:rsidRPr="002B418F" w:rsidRDefault="002B418F" w:rsidP="002B418F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rPr>
                    <w:noProof/>
                  </w:rPr>
                  <w:t>369</w:t>
                </w:r>
                <w:r>
                  <w:fldChar w:fldCharType="end"/>
                </w:r>
              </w:p>
            </w:txbxContent>
          </v:textbox>
        </v:shape>
      </w:pict>
    </w:r>
    <w:r>
      <w:rPr>
        <w:noProof/>
      </w:rPr>
      <w:pict w14:anchorId="298D1BA3">
        <v:shape id="_x0000_s2049" type="#_x0000_t202" style="position:absolute;left:0;text-align:left;margin-left:0;margin-top:-9.3pt;width:453.55pt;height:31.5pt;z-index:251657216;mso-wrap-style:tight" filled="f" stroked="f">
          <v:textbox>
            <w:txbxContent>
              <w:p w14:paraId="78644D83" w14:textId="12984672" w:rsidR="002B418F" w:rsidRPr="002B418F" w:rsidRDefault="002B418F" w:rsidP="002B418F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rPr>
                    <w:noProof/>
                  </w:rPr>
                  <w:t>369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0F58F0" w14:textId="77777777" w:rsidR="00251D6E" w:rsidRDefault="00251D6E">
      <w:r>
        <w:separator/>
      </w:r>
    </w:p>
  </w:footnote>
  <w:footnote w:type="continuationSeparator" w:id="0">
    <w:p w14:paraId="48DFB9B8" w14:textId="77777777" w:rsidR="00251D6E" w:rsidRDefault="00251D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355991" w14:textId="0E62D2C6" w:rsidR="00B6296D" w:rsidRDefault="00B6296D" w:rsidP="008B4623">
    <w:pPr>
      <w:pStyle w:val="a4"/>
      <w:spacing w:line="240" w:lineRule="auto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C56DEB"/>
    <w:multiLevelType w:val="hybridMultilevel"/>
    <w:tmpl w:val="6492979E"/>
    <w:lvl w:ilvl="0" w:tplc="DFB0E4B2">
      <w:start w:val="1"/>
      <w:numFmt w:val="taiwaneseCountingThousand"/>
      <w:lvlText w:val="%1、"/>
      <w:lvlJc w:val="left"/>
      <w:pPr>
        <w:tabs>
          <w:tab w:val="num" w:pos="72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6F281B12"/>
    <w:multiLevelType w:val="hybridMultilevel"/>
    <w:tmpl w:val="41C800DC"/>
    <w:lvl w:ilvl="0" w:tplc="B8A638A8">
      <w:start w:val="1"/>
      <w:numFmt w:val="taiwaneseCountingThousand"/>
      <w:lvlText w:val="%1、"/>
      <w:lvlJc w:val="left"/>
      <w:pPr>
        <w:tabs>
          <w:tab w:val="num" w:pos="36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ttachedTemplate r:id="rId1"/>
  <w:doNotTrackMoves/>
  <w:defaultTabStop w:val="480"/>
  <w:drawingGridHorizontalSpacing w:val="211"/>
  <w:drawingGridVerticalSpacing w:val="319"/>
  <w:displayHorizontalDrawingGridEvery w:val="0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B33AE"/>
    <w:rsid w:val="000008DD"/>
    <w:rsid w:val="000052B7"/>
    <w:rsid w:val="00097C09"/>
    <w:rsid w:val="00100780"/>
    <w:rsid w:val="001B7757"/>
    <w:rsid w:val="001E6578"/>
    <w:rsid w:val="0024583D"/>
    <w:rsid w:val="002470A4"/>
    <w:rsid w:val="00251D6E"/>
    <w:rsid w:val="00264512"/>
    <w:rsid w:val="00290088"/>
    <w:rsid w:val="002B418F"/>
    <w:rsid w:val="002C0D22"/>
    <w:rsid w:val="0030032D"/>
    <w:rsid w:val="00311883"/>
    <w:rsid w:val="00394C76"/>
    <w:rsid w:val="003D6562"/>
    <w:rsid w:val="003E4D79"/>
    <w:rsid w:val="00431678"/>
    <w:rsid w:val="0046327A"/>
    <w:rsid w:val="00466418"/>
    <w:rsid w:val="004E2469"/>
    <w:rsid w:val="004F53CD"/>
    <w:rsid w:val="00537F55"/>
    <w:rsid w:val="0059461E"/>
    <w:rsid w:val="005A47FF"/>
    <w:rsid w:val="005B522D"/>
    <w:rsid w:val="005F5CEF"/>
    <w:rsid w:val="00602FBA"/>
    <w:rsid w:val="006210C6"/>
    <w:rsid w:val="0062445C"/>
    <w:rsid w:val="00643900"/>
    <w:rsid w:val="006C2F30"/>
    <w:rsid w:val="006F29C7"/>
    <w:rsid w:val="007621E3"/>
    <w:rsid w:val="00776050"/>
    <w:rsid w:val="00777C20"/>
    <w:rsid w:val="007A22F2"/>
    <w:rsid w:val="007D4AF6"/>
    <w:rsid w:val="007E1CFC"/>
    <w:rsid w:val="008034B8"/>
    <w:rsid w:val="008724DB"/>
    <w:rsid w:val="008B4623"/>
    <w:rsid w:val="008F2A72"/>
    <w:rsid w:val="00921E93"/>
    <w:rsid w:val="00976C3D"/>
    <w:rsid w:val="00994D91"/>
    <w:rsid w:val="009A5DF3"/>
    <w:rsid w:val="009E3952"/>
    <w:rsid w:val="00A16C52"/>
    <w:rsid w:val="00A34612"/>
    <w:rsid w:val="00A74342"/>
    <w:rsid w:val="00A77EB1"/>
    <w:rsid w:val="00AA6F00"/>
    <w:rsid w:val="00AB3008"/>
    <w:rsid w:val="00B008AB"/>
    <w:rsid w:val="00B40404"/>
    <w:rsid w:val="00B6296D"/>
    <w:rsid w:val="00B71EF1"/>
    <w:rsid w:val="00B80430"/>
    <w:rsid w:val="00B83845"/>
    <w:rsid w:val="00C13800"/>
    <w:rsid w:val="00C54DD4"/>
    <w:rsid w:val="00CB1411"/>
    <w:rsid w:val="00CB33AE"/>
    <w:rsid w:val="00CC1998"/>
    <w:rsid w:val="00CC744E"/>
    <w:rsid w:val="00CE5045"/>
    <w:rsid w:val="00CE51F7"/>
    <w:rsid w:val="00D02E31"/>
    <w:rsid w:val="00D311DD"/>
    <w:rsid w:val="00D32432"/>
    <w:rsid w:val="00D5362C"/>
    <w:rsid w:val="00DC20BD"/>
    <w:rsid w:val="00DC6F58"/>
    <w:rsid w:val="00DE13F6"/>
    <w:rsid w:val="00E146F9"/>
    <w:rsid w:val="00E27E04"/>
    <w:rsid w:val="00E47AFF"/>
    <w:rsid w:val="00E6364F"/>
    <w:rsid w:val="00EB4351"/>
    <w:rsid w:val="00F3456B"/>
    <w:rsid w:val="00F6498F"/>
    <w:rsid w:val="00F82EAB"/>
    <w:rsid w:val="00FC0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."/>
  <w:listSeparator w:val=","/>
  <w14:docId w14:val="5EE4BC23"/>
  <w15:chartTrackingRefBased/>
  <w15:docId w15:val="{385C184C-9F23-4301-B441-BE1B8FBF8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97C09"/>
    <w:pPr>
      <w:widowControl w:val="0"/>
      <w:kinsoku w:val="0"/>
      <w:overflowPunct w:val="0"/>
      <w:autoSpaceDE w:val="0"/>
      <w:autoSpaceDN w:val="0"/>
      <w:textAlignment w:val="center"/>
    </w:pPr>
    <w:rPr>
      <w:rFonts w:ascii="細明體" w:eastAsia="細明體" w:hAnsi="細明體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7C09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153"/>
        <w:tab w:val="right" w:pos="8306"/>
      </w:tabs>
      <w:snapToGrid w:val="0"/>
      <w:jc w:val="both"/>
      <w:textAlignment w:val="auto"/>
    </w:pPr>
    <w:rPr>
      <w:rFonts w:ascii="Times New Roman"/>
      <w:kern w:val="0"/>
      <w:szCs w:val="20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  <w:snapToGrid w:val="0"/>
      <w:spacing w:line="300" w:lineRule="auto"/>
      <w:jc w:val="both"/>
      <w:textAlignment w:val="auto"/>
    </w:pPr>
    <w:rPr>
      <w:rFonts w:ascii="Times New Roman"/>
      <w:kern w:val="0"/>
      <w:szCs w:val="20"/>
    </w:rPr>
  </w:style>
  <w:style w:type="character" w:styleId="a5">
    <w:name w:val="annotation reference"/>
    <w:semiHidden/>
    <w:rPr>
      <w:sz w:val="18"/>
      <w:szCs w:val="18"/>
    </w:rPr>
  </w:style>
  <w:style w:type="paragraph" w:styleId="a6">
    <w:name w:val="annotation text"/>
    <w:basedOn w:val="a"/>
    <w:link w:val="a7"/>
    <w:semiHidden/>
  </w:style>
  <w:style w:type="character" w:customStyle="1" w:styleId="20">
    <w:name w:val="標題 2 字元"/>
    <w:link w:val="2"/>
    <w:uiPriority w:val="9"/>
    <w:semiHidden/>
    <w:rsid w:val="00097C09"/>
    <w:rPr>
      <w:rFonts w:ascii="Calibri Light" w:eastAsia="細明體" w:hAnsi="Calibri Light" w:cs="Times New Roman"/>
      <w:b/>
      <w:bCs/>
      <w:kern w:val="2"/>
      <w:sz w:val="48"/>
      <w:szCs w:val="48"/>
    </w:rPr>
  </w:style>
  <w:style w:type="paragraph" w:customStyle="1" w:styleId="a8">
    <w:name w:val="發言一"/>
    <w:rsid w:val="00097C09"/>
    <w:pPr>
      <w:widowControl w:val="0"/>
      <w:kinsoku w:val="0"/>
      <w:overflowPunct w:val="0"/>
      <w:autoSpaceDE w:val="0"/>
      <w:autoSpaceDN w:val="0"/>
      <w:spacing w:line="210" w:lineRule="exact"/>
      <w:ind w:leftChars="50" w:left="50"/>
      <w:textAlignment w:val="center"/>
    </w:pPr>
    <w:rPr>
      <w:rFonts w:ascii="細明體" w:eastAsia="細明體" w:hAnsi="細明體"/>
      <w:spacing w:val="-20"/>
      <w:sz w:val="21"/>
    </w:rPr>
  </w:style>
  <w:style w:type="character" w:customStyle="1" w:styleId="a7">
    <w:name w:val="註解文字 字元"/>
    <w:link w:val="a6"/>
    <w:semiHidden/>
    <w:rsid w:val="00CB33AE"/>
    <w:rPr>
      <w:rFonts w:ascii="細明體" w:eastAsia="細明體" w:hAnsi="細明體"/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LciWeb\dot\communique\LCEWC99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LCEWC99.dot</Template>
  <TotalTime>0</TotalTime>
  <Pages>2</Pages>
  <Words>58</Words>
  <Characters>333</Characters>
  <Application>Microsoft Office Word</Application>
  <DocSecurity>0</DocSecurity>
  <Lines>2</Lines>
  <Paragraphs>1</Paragraphs>
  <ScaleCrop>false</ScaleCrop>
  <Company>ARES</Company>
  <LinksUpToDate>false</LinksUpToDate>
  <CharactersWithSpaces>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dtp</dc:creator>
  <cp:keywords/>
  <dc:description>第11屆第02會期第27期;出版日期:113年11月07日</dc:description>
  <cp:lastModifiedBy>Administrator</cp:lastModifiedBy>
  <cp:revision>2</cp:revision>
  <cp:lastPrinted>2002-02-01T01:05:00Z</cp:lastPrinted>
  <dcterms:created xsi:type="dcterms:W3CDTF">2025-03-27T08:08:00Z</dcterms:created>
  <dcterms:modified xsi:type="dcterms:W3CDTF">2025-03-27T08:08:00Z</dcterms:modified>
</cp:coreProperties>
</file>