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CB33AE" w14:paraId="6BEA5BC5" w14:textId="77777777" w:rsidTr="00CB33AE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DDB7E" w14:textId="77777777" w:rsidR="00CB33AE" w:rsidRDefault="006D4E28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6D4E28">
              <w:rPr>
                <w:rFonts w:eastAsia="標楷體" w:hint="eastAsia"/>
              </w:rPr>
              <w:t>立法院第</w:t>
            </w:r>
            <w:r w:rsidRPr="006D4E28">
              <w:rPr>
                <w:rFonts w:eastAsia="標楷體"/>
              </w:rPr>
              <w:t>11</w:t>
            </w:r>
            <w:r w:rsidRPr="006D4E28">
              <w:rPr>
                <w:rFonts w:eastAsia="標楷體"/>
              </w:rPr>
              <w:t>屆第</w:t>
            </w:r>
            <w:r w:rsidRPr="006D4E28">
              <w:rPr>
                <w:rFonts w:eastAsia="標楷體"/>
              </w:rPr>
              <w:t>3</w:t>
            </w:r>
            <w:r w:rsidRPr="006D4E28">
              <w:rPr>
                <w:rFonts w:eastAsia="標楷體"/>
              </w:rPr>
              <w:t>會期外交及國防委員會第</w:t>
            </w:r>
            <w:r w:rsidRPr="006D4E28">
              <w:rPr>
                <w:rFonts w:eastAsia="標楷體"/>
              </w:rPr>
              <w:t>3</w:t>
            </w:r>
            <w:r w:rsidRPr="006D4E28">
              <w:rPr>
                <w:rFonts w:eastAsia="標楷體"/>
              </w:rPr>
              <w:t>次全體委員會議紀錄</w:t>
            </w:r>
          </w:p>
        </w:tc>
      </w:tr>
      <w:tr w:rsidR="00CB33AE" w14:paraId="6E713C8D" w14:textId="77777777" w:rsidTr="005F5CEF">
        <w:trPr>
          <w:trHeight w:val="210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F9419" w14:textId="521D620C" w:rsidR="00CB33AE" w:rsidRDefault="00842930" w:rsidP="00842930">
            <w:pPr>
              <w:pStyle w:val="a6"/>
              <w:kinsoku/>
              <w:autoSpaceDE/>
              <w:spacing w:beforeLines="50" w:before="159" w:afterLines="50" w:after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842930">
              <w:rPr>
                <w:rFonts w:eastAsia="微軟正黑體" w:hint="eastAsia"/>
                <w:b/>
              </w:rPr>
              <w:t>邀請僑務委員會委員長徐佳青報告業務概況，並備質詢</w:t>
            </w:r>
            <w:r>
              <w:rPr>
                <w:rFonts w:eastAsia="微軟正黑體" w:hint="eastAsia"/>
                <w:b/>
              </w:rPr>
              <w:t xml:space="preserve">            </w:t>
            </w:r>
            <w:r w:rsidR="00855A72">
              <w:rPr>
                <w:rFonts w:eastAsia="微軟正黑體" w:hint="eastAsia"/>
                <w:b/>
              </w:rPr>
              <w:t>（頁次：</w:t>
            </w:r>
            <w:r w:rsidR="00C81B99">
              <w:rPr>
                <w:rFonts w:eastAsia="微軟正黑體" w:hint="eastAsia"/>
                <w:b/>
              </w:rPr>
              <w:t>１</w:t>
            </w:r>
            <w:r w:rsidR="00855A72">
              <w:rPr>
                <w:rFonts w:eastAsia="微軟正黑體" w:hint="eastAsia"/>
                <w:b/>
              </w:rPr>
              <w:t>２３－１６６</w:t>
            </w:r>
            <w:r w:rsidR="00311883" w:rsidRPr="00311883">
              <w:rPr>
                <w:rFonts w:eastAsia="微軟正黑體" w:hint="eastAsia"/>
                <w:b/>
              </w:rPr>
              <w:t>）</w:t>
            </w:r>
          </w:p>
        </w:tc>
      </w:tr>
      <w:tr w:rsidR="00CB33AE" w14:paraId="47E583BF" w14:textId="77777777" w:rsidTr="00B171EC">
        <w:trPr>
          <w:trHeight w:hRule="exact" w:val="1114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2CD347" w14:textId="77777777" w:rsidR="00CB33AE" w:rsidRDefault="00CB33AE" w:rsidP="005F5CEF">
            <w:pPr>
              <w:spacing w:beforeLines="50" w:before="159"/>
              <w:jc w:val="center"/>
            </w:pPr>
            <w:r w:rsidRPr="00855A72">
              <w:rPr>
                <w:rFonts w:hint="eastAsia"/>
                <w:spacing w:val="96"/>
                <w:kern w:val="0"/>
                <w:fitText w:val="1049" w:id="-884850688"/>
              </w:rPr>
              <w:t>發言</w:t>
            </w:r>
            <w:r w:rsidRPr="00855A72">
              <w:rPr>
                <w:rFonts w:hint="eastAsia"/>
                <w:spacing w:val="17"/>
                <w:kern w:val="0"/>
                <w:fitText w:val="1049" w:id="-884850688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7B20D8F" w14:textId="77777777" w:rsidR="005B4B8F" w:rsidRDefault="006D4E28" w:rsidP="006D4E28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6D4E28">
              <w:rPr>
                <w:rFonts w:hint="eastAsia"/>
              </w:rPr>
              <w:t>沈伯洋</w:t>
            </w:r>
            <w:r w:rsidR="006A15DA">
              <w:rPr>
                <w:rFonts w:hint="eastAsia"/>
              </w:rPr>
              <w:t>（主席）、</w:t>
            </w:r>
            <w:r w:rsidR="00F643BA" w:rsidRPr="00F643BA">
              <w:rPr>
                <w:rFonts w:hint="eastAsia"/>
              </w:rPr>
              <w:t>徐巧芯</w:t>
            </w:r>
            <w:r w:rsidR="00F643BA">
              <w:rPr>
                <w:rFonts w:hint="eastAsia"/>
              </w:rPr>
              <w:t>、</w:t>
            </w:r>
            <w:r w:rsidR="00BE7A95" w:rsidRPr="00BE7A95">
              <w:rPr>
                <w:rFonts w:hint="eastAsia"/>
              </w:rPr>
              <w:t>羅美玲</w:t>
            </w:r>
            <w:r w:rsidR="00BE7A95">
              <w:rPr>
                <w:rFonts w:hint="eastAsia"/>
              </w:rPr>
              <w:t>、</w:t>
            </w:r>
            <w:r w:rsidR="00B3507D" w:rsidRPr="00B3507D">
              <w:rPr>
                <w:rFonts w:hint="eastAsia"/>
              </w:rPr>
              <w:t>陳俊宇</w:t>
            </w:r>
            <w:r w:rsidR="00B3507D">
              <w:rPr>
                <w:rFonts w:hint="eastAsia"/>
              </w:rPr>
              <w:t>、</w:t>
            </w:r>
            <w:r w:rsidR="00B3507D" w:rsidRPr="00B3507D">
              <w:rPr>
                <w:rFonts w:hint="eastAsia"/>
              </w:rPr>
              <w:t>王定宇</w:t>
            </w:r>
            <w:r w:rsidR="00B3507D">
              <w:rPr>
                <w:rFonts w:hint="eastAsia"/>
              </w:rPr>
              <w:t xml:space="preserve">、黃 </w:t>
            </w:r>
            <w:r w:rsidR="00B3507D" w:rsidRPr="00B3507D">
              <w:rPr>
                <w:rFonts w:hint="eastAsia"/>
              </w:rPr>
              <w:t>仁</w:t>
            </w:r>
            <w:r w:rsidR="00B3507D">
              <w:rPr>
                <w:rFonts w:hint="eastAsia"/>
              </w:rPr>
              <w:t>、</w:t>
            </w:r>
            <w:r w:rsidR="00B3507D" w:rsidRPr="00B3507D">
              <w:rPr>
                <w:rFonts w:hint="eastAsia"/>
              </w:rPr>
              <w:t>林楚茵</w:t>
            </w:r>
            <w:r w:rsidR="00B3507D">
              <w:rPr>
                <w:rFonts w:hint="eastAsia"/>
              </w:rPr>
              <w:t>、</w:t>
            </w:r>
            <w:r w:rsidR="00B3507D" w:rsidRPr="00B3507D">
              <w:rPr>
                <w:rFonts w:hint="eastAsia"/>
              </w:rPr>
              <w:t>陳冠廷</w:t>
            </w:r>
            <w:r w:rsidR="00B3507D">
              <w:rPr>
                <w:rFonts w:hint="eastAsia"/>
              </w:rPr>
              <w:t>、</w:t>
            </w:r>
          </w:p>
          <w:p w14:paraId="24BED45C" w14:textId="77777777" w:rsidR="00CB33AE" w:rsidRDefault="00861B30" w:rsidP="006D4E28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861B30">
              <w:rPr>
                <w:rFonts w:hint="eastAsia"/>
              </w:rPr>
              <w:t>沈伯洋</w:t>
            </w:r>
            <w:r>
              <w:rPr>
                <w:rFonts w:hint="eastAsia"/>
              </w:rPr>
              <w:t>、</w:t>
            </w:r>
            <w:r w:rsidRPr="00861B30">
              <w:rPr>
                <w:rFonts w:hint="eastAsia"/>
              </w:rPr>
              <w:t>林憶君</w:t>
            </w:r>
            <w:r>
              <w:rPr>
                <w:rFonts w:hint="eastAsia"/>
              </w:rPr>
              <w:t>、</w:t>
            </w:r>
            <w:r w:rsidRPr="00861B30">
              <w:rPr>
                <w:rFonts w:hint="eastAsia"/>
              </w:rPr>
              <w:t>張啓楷</w:t>
            </w:r>
            <w:r>
              <w:rPr>
                <w:rFonts w:hint="eastAsia"/>
              </w:rPr>
              <w:t>、</w:t>
            </w:r>
            <w:r w:rsidR="008618E7" w:rsidRPr="008618E7">
              <w:rPr>
                <w:rFonts w:hint="eastAsia"/>
              </w:rPr>
              <w:t>黃國昌</w:t>
            </w:r>
            <w:r w:rsidR="008618E7">
              <w:rPr>
                <w:rFonts w:hint="eastAsia"/>
              </w:rPr>
              <w:t>、</w:t>
            </w:r>
            <w:r w:rsidR="00DD581B" w:rsidRPr="00DD581B">
              <w:rPr>
                <w:rFonts w:hint="eastAsia"/>
              </w:rPr>
              <w:t>馬文君</w:t>
            </w:r>
          </w:p>
        </w:tc>
      </w:tr>
      <w:tr w:rsidR="005F5CEF" w14:paraId="0D4257CD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FC0450" w14:textId="77777777" w:rsidR="005F5CEF" w:rsidRPr="00CB33AE" w:rsidRDefault="005F5CE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3E474E" w14:textId="77777777" w:rsidR="005F5CEF" w:rsidRPr="00A34612" w:rsidRDefault="005F5CE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3456B" w14:paraId="2E8A0494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2F0C7E" w14:textId="77777777" w:rsidR="00F3456B" w:rsidRPr="00CB33AE" w:rsidRDefault="00F3456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8FF2061" w14:textId="77777777" w:rsidR="00F3456B" w:rsidRDefault="00F3456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3456B" w14:paraId="4CB92F1F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DE6559" w14:textId="77777777" w:rsidR="00F3456B" w:rsidRPr="00CB33AE" w:rsidRDefault="00F3456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E30165" w14:textId="77777777" w:rsidR="00F3456B" w:rsidRDefault="00F3456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3456B" w14:paraId="041CE892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519146" w14:textId="77777777" w:rsidR="00F3456B" w:rsidRPr="00CB33AE" w:rsidRDefault="00F3456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F3F228B" w14:textId="77777777" w:rsidR="00F3456B" w:rsidRDefault="00F3456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3456B" w14:paraId="09BEBF4F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412D3BF" w14:textId="77777777" w:rsidR="00F3456B" w:rsidRPr="00CB33AE" w:rsidRDefault="00F3456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5234C2" w14:textId="77777777" w:rsidR="00F3456B" w:rsidRDefault="00F3456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3456B" w14:paraId="2BBE774E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5BE0274" w14:textId="77777777" w:rsidR="00F3456B" w:rsidRPr="00CB33AE" w:rsidRDefault="00F3456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571044B" w14:textId="77777777" w:rsidR="00F3456B" w:rsidRDefault="00F3456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3456B" w14:paraId="51FE6D80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4F3BECE" w14:textId="77777777" w:rsidR="00F3456B" w:rsidRPr="00CB33AE" w:rsidRDefault="00F3456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EBCC03" w14:textId="77777777" w:rsidR="00F3456B" w:rsidRDefault="00F3456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3456B" w14:paraId="1F78549F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BB9C3F" w14:textId="77777777" w:rsidR="00F3456B" w:rsidRPr="00CB33AE" w:rsidRDefault="00F3456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65E112" w14:textId="77777777" w:rsidR="00F3456B" w:rsidRDefault="00F3456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3456B" w14:paraId="628470E8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6530C82" w14:textId="77777777" w:rsidR="00F3456B" w:rsidRPr="00CB33AE" w:rsidRDefault="00F3456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B13D2A3" w14:textId="77777777" w:rsidR="00F3456B" w:rsidRDefault="00F3456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3456B" w14:paraId="03BE99E4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EC6F3E" w14:textId="77777777" w:rsidR="00F3456B" w:rsidRPr="00CB33AE" w:rsidRDefault="00F3456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7453C6" w14:textId="77777777" w:rsidR="00F3456B" w:rsidRDefault="00F3456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3456B" w:rsidRPr="00B171EC" w14:paraId="4320905A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2273D4" w14:textId="77777777" w:rsidR="00F3456B" w:rsidRPr="00CB33AE" w:rsidRDefault="00F3456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C2681A" w14:textId="77777777" w:rsidR="00F3456B" w:rsidRDefault="00F3456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171EC" w:rsidRPr="00B171EC" w14:paraId="0BBDD090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4E9D8B" w14:textId="77777777" w:rsidR="00B171EC" w:rsidRPr="00CB33AE" w:rsidRDefault="00B171EC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FEB6F7" w14:textId="77777777" w:rsidR="00B171EC" w:rsidRDefault="00B171EC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A6F00" w:rsidRPr="005B4B8F" w14:paraId="49A76110" w14:textId="77777777" w:rsidTr="005B4B8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F6EBF3" w14:textId="77777777" w:rsidR="00AA6F00" w:rsidRPr="00CB33AE" w:rsidRDefault="00AA6F0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C66F45" w14:textId="77777777" w:rsidR="00AA6F00" w:rsidRDefault="00AA6F0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B4B8F" w:rsidRPr="005B4B8F" w14:paraId="401A60D8" w14:textId="77777777" w:rsidTr="00855A72">
        <w:trPr>
          <w:trHeight w:hRule="exact" w:val="1009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38917" w14:textId="77777777" w:rsidR="005B4B8F" w:rsidRPr="00CB33AE" w:rsidRDefault="005B4B8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F0EDE" w14:textId="77777777" w:rsidR="005B4B8F" w:rsidRDefault="005B4B8F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14:paraId="4F022498" w14:textId="77777777" w:rsidR="00B6296D" w:rsidRDefault="005B4B8F" w:rsidP="00CB33AE">
      <w:pPr>
        <w:spacing w:line="14" w:lineRule="exact"/>
        <w:rPr>
          <w:sz w:val="2"/>
        </w:rPr>
      </w:pPr>
      <w:r>
        <w:rPr>
          <w:sz w:val="2"/>
        </w:rPr>
        <w:br/>
      </w:r>
    </w:p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855A72" w14:paraId="5DA8EA09" w14:textId="77777777" w:rsidTr="00CB33AE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D1FC8" w14:textId="77777777" w:rsidR="00855A72" w:rsidRDefault="00855A72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533CFC">
              <w:rPr>
                <w:rFonts w:eastAsia="標楷體" w:hint="eastAsia"/>
              </w:rPr>
              <w:lastRenderedPageBreak/>
              <w:t>立法院第</w:t>
            </w:r>
            <w:r w:rsidRPr="00533CFC">
              <w:rPr>
                <w:rFonts w:eastAsia="標楷體"/>
              </w:rPr>
              <w:t>11</w:t>
            </w:r>
            <w:r w:rsidRPr="00533CFC">
              <w:rPr>
                <w:rFonts w:eastAsia="標楷體"/>
              </w:rPr>
              <w:t>屆第</w:t>
            </w:r>
            <w:r w:rsidRPr="00533CFC">
              <w:rPr>
                <w:rFonts w:eastAsia="標楷體"/>
              </w:rPr>
              <w:t>3</w:t>
            </w:r>
            <w:r w:rsidRPr="00533CFC">
              <w:rPr>
                <w:rFonts w:eastAsia="標楷體"/>
              </w:rPr>
              <w:t>會期交通委員會第</w:t>
            </w:r>
            <w:r w:rsidRPr="00533CFC">
              <w:rPr>
                <w:rFonts w:eastAsia="標楷體"/>
              </w:rPr>
              <w:t>3</w:t>
            </w:r>
            <w:r w:rsidRPr="00533CFC">
              <w:rPr>
                <w:rFonts w:eastAsia="標楷體"/>
              </w:rPr>
              <w:t>次全體委員會議紀錄</w:t>
            </w:r>
          </w:p>
        </w:tc>
      </w:tr>
      <w:tr w:rsidR="00855A72" w14:paraId="760D2979" w14:textId="77777777" w:rsidTr="005F5CEF">
        <w:trPr>
          <w:trHeight w:val="210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745D2" w14:textId="77777777" w:rsidR="00855A72" w:rsidRPr="006D3210" w:rsidRDefault="00855A72" w:rsidP="006D3210">
            <w:pPr>
              <w:pStyle w:val="a6"/>
              <w:kinsoku/>
              <w:autoSpaceDE/>
              <w:spacing w:beforeLines="50" w:before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6D3210">
              <w:rPr>
                <w:rFonts w:eastAsia="微軟正黑體" w:hint="eastAsia"/>
                <w:b/>
              </w:rPr>
              <w:t xml:space="preserve">邀請行政院公共工程委員會主任委員陳金德列席報告業務概況，並備質詢　　　　　　　　　　</w:t>
            </w:r>
          </w:p>
          <w:p w14:paraId="61AE4801" w14:textId="3CB5B70B" w:rsidR="00855A72" w:rsidRDefault="00855A72" w:rsidP="006D3210">
            <w:pPr>
              <w:pStyle w:val="a6"/>
              <w:kinsoku/>
              <w:autoSpaceDE/>
              <w:spacing w:afterLines="50" w:after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6D3210">
              <w:rPr>
                <w:rFonts w:eastAsia="微軟正黑體" w:hint="eastAsia"/>
                <w:b/>
              </w:rPr>
              <w:t xml:space="preserve">　　　　　　　　　　　　　　　　　　　　　　　　　　　　　　</w:t>
            </w:r>
            <w:r>
              <w:rPr>
                <w:rFonts w:eastAsia="微軟正黑體" w:hint="eastAsia"/>
                <w:b/>
              </w:rPr>
              <w:t>（頁次：</w:t>
            </w:r>
            <w:r w:rsidRPr="006D3210">
              <w:rPr>
                <w:rFonts w:eastAsia="微軟正黑體" w:hint="eastAsia"/>
                <w:b/>
              </w:rPr>
              <w:t>１</w:t>
            </w:r>
            <w:r>
              <w:rPr>
                <w:rFonts w:eastAsia="微軟正黑體" w:hint="eastAsia"/>
                <w:b/>
              </w:rPr>
              <w:t>６７－２２２</w:t>
            </w:r>
            <w:r w:rsidRPr="006D3210">
              <w:rPr>
                <w:rFonts w:eastAsia="微軟正黑體" w:hint="eastAsia"/>
                <w:b/>
              </w:rPr>
              <w:t>）</w:t>
            </w:r>
          </w:p>
        </w:tc>
      </w:tr>
      <w:tr w:rsidR="00855A72" w14:paraId="18C588A7" w14:textId="77777777" w:rsidTr="005473C3">
        <w:trPr>
          <w:trHeight w:hRule="exact" w:val="176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1FD025C" w14:textId="77777777" w:rsidR="00855A72" w:rsidRDefault="00855A72" w:rsidP="005F5CEF">
            <w:pPr>
              <w:spacing w:beforeLines="50" w:before="159"/>
              <w:jc w:val="center"/>
            </w:pPr>
            <w:r w:rsidRPr="00950B4C">
              <w:rPr>
                <w:rFonts w:hint="eastAsia"/>
                <w:spacing w:val="96"/>
                <w:kern w:val="0"/>
                <w:fitText w:val="1049" w:id="-884850688"/>
              </w:rPr>
              <w:t>發言</w:t>
            </w:r>
            <w:r w:rsidRPr="00950B4C">
              <w:rPr>
                <w:rFonts w:hint="eastAsia"/>
                <w:spacing w:val="17"/>
                <w:kern w:val="0"/>
                <w:fitText w:val="1049" w:id="-884850688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089EC" w14:textId="77777777" w:rsidR="00855A72" w:rsidRDefault="00855A72" w:rsidP="006167F2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林國成（主席）、洪孟楷、李昆澤、何欣純、魯明哲、陳素月、黃健豪、林俊憲、</w:t>
            </w:r>
          </w:p>
          <w:p w14:paraId="36C7D802" w14:textId="77777777" w:rsidR="00855A72" w:rsidRDefault="00855A72" w:rsidP="006167F2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蔡其昌、廖先翔、徐富癸、許智傑、邱若華、鍾佳濱、游　顥、陳俊宇、張啓楷、</w:t>
            </w:r>
          </w:p>
          <w:p w14:paraId="2BB6A430" w14:textId="77777777" w:rsidR="00855A72" w:rsidRDefault="00855A72" w:rsidP="006167F2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6167F2">
              <w:rPr>
                <w:rFonts w:hint="eastAsia"/>
              </w:rPr>
              <w:t>陳冠廷</w:t>
            </w:r>
          </w:p>
        </w:tc>
      </w:tr>
      <w:tr w:rsidR="00855A72" w14:paraId="6DF732D3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D181F85" w14:textId="77777777" w:rsidR="00855A72" w:rsidRPr="00CB33AE" w:rsidRDefault="00855A7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17E1BA4" w14:textId="77777777" w:rsidR="00855A72" w:rsidRDefault="00855A7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55A72" w14:paraId="4D43A77A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F65B719" w14:textId="77777777" w:rsidR="00855A72" w:rsidRPr="00CB33AE" w:rsidRDefault="00855A7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2E0A08" w14:textId="77777777" w:rsidR="00855A72" w:rsidRDefault="00855A7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55A72" w14:paraId="748779A9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77CD39B" w14:textId="77777777" w:rsidR="00855A72" w:rsidRPr="00CB33AE" w:rsidRDefault="00855A7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CEA472" w14:textId="77777777" w:rsidR="00855A72" w:rsidRDefault="00855A7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55A72" w14:paraId="0FCE39A9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5336D8" w14:textId="77777777" w:rsidR="00855A72" w:rsidRPr="00CB33AE" w:rsidRDefault="00855A7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F6BA60D" w14:textId="77777777" w:rsidR="00855A72" w:rsidRDefault="00855A7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55A72" w14:paraId="03E7187F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586C276" w14:textId="77777777" w:rsidR="00855A72" w:rsidRPr="00CB33AE" w:rsidRDefault="00855A7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DDF204D" w14:textId="77777777" w:rsidR="00855A72" w:rsidRDefault="00855A7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55A72" w14:paraId="576146A0" w14:textId="77777777" w:rsidTr="002750B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A3708A" w14:textId="77777777" w:rsidR="00855A72" w:rsidRPr="00CB33AE" w:rsidRDefault="00855A7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214502" w14:textId="77777777" w:rsidR="00855A72" w:rsidRDefault="00855A7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55A72" w14:paraId="2DEA9231" w14:textId="77777777" w:rsidTr="002750B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DF4D5A" w14:textId="77777777" w:rsidR="00855A72" w:rsidRPr="00CB33AE" w:rsidRDefault="00855A7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A75EBF" w14:textId="77777777" w:rsidR="00855A72" w:rsidRDefault="00855A7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55A72" w14:paraId="75DE40D7" w14:textId="77777777" w:rsidTr="002750B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F71C3F" w14:textId="77777777" w:rsidR="00855A72" w:rsidRDefault="00855A72">
            <w:pPr>
              <w:jc w:val="distribute"/>
              <w:rPr>
                <w:kern w:val="0"/>
              </w:rPr>
            </w:pPr>
          </w:p>
          <w:p w14:paraId="15036A71" w14:textId="77777777" w:rsidR="00855A72" w:rsidRPr="00CB33AE" w:rsidRDefault="00855A7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F172474" w14:textId="77777777" w:rsidR="00855A72" w:rsidRDefault="00855A7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55A72" w14:paraId="67AA9A8B" w14:textId="77777777" w:rsidTr="002750B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6A7BFA" w14:textId="77777777" w:rsidR="00855A72" w:rsidRPr="00CB33AE" w:rsidRDefault="00855A7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2231A0A" w14:textId="77777777" w:rsidR="00855A72" w:rsidRDefault="00855A7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55A72" w14:paraId="428C288F" w14:textId="77777777" w:rsidTr="002750B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F7A715" w14:textId="77777777" w:rsidR="00855A72" w:rsidRPr="00CB33AE" w:rsidRDefault="00855A7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5D18947" w14:textId="77777777" w:rsidR="00855A72" w:rsidRDefault="00855A7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55A72" w14:paraId="3EC21234" w14:textId="77777777" w:rsidTr="00950B4C">
        <w:trPr>
          <w:trHeight w:hRule="exact" w:val="2311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CBF88" w14:textId="77777777" w:rsidR="00855A72" w:rsidRPr="00CB33AE" w:rsidRDefault="00855A7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C861F" w14:textId="77777777" w:rsidR="00855A72" w:rsidRDefault="00855A72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14:paraId="36411E8C" w14:textId="77777777" w:rsidR="00855A72" w:rsidRPr="00CB33AE" w:rsidRDefault="00855A72" w:rsidP="00CB33AE">
      <w:pPr>
        <w:spacing w:line="14" w:lineRule="exact"/>
        <w:rPr>
          <w:sz w:val="2"/>
        </w:rPr>
      </w:pPr>
    </w:p>
    <w:p w14:paraId="2042CB2A" w14:textId="77777777" w:rsidR="005B4B8F" w:rsidRPr="00CB33AE" w:rsidRDefault="005B4B8F" w:rsidP="00CB33AE">
      <w:pPr>
        <w:spacing w:line="14" w:lineRule="exact"/>
        <w:rPr>
          <w:sz w:val="2"/>
        </w:rPr>
      </w:pPr>
    </w:p>
    <w:sectPr w:rsidR="005B4B8F" w:rsidRPr="00CB33AE" w:rsidSect="009517E7">
      <w:headerReference w:type="default" r:id="rId7"/>
      <w:footerReference w:type="default" r:id="rId8"/>
      <w:pgSz w:w="11906" w:h="16838" w:code="9"/>
      <w:pgMar w:top="1985" w:right="1418" w:bottom="1418" w:left="1418" w:header="1418" w:footer="851" w:gutter="0"/>
      <w:pgNumType w:start="540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35088B" w14:textId="77777777" w:rsidR="00FE20F1" w:rsidRDefault="00FE20F1">
      <w:r>
        <w:separator/>
      </w:r>
    </w:p>
  </w:endnote>
  <w:endnote w:type="continuationSeparator" w:id="0">
    <w:p w14:paraId="7F166BFC" w14:textId="77777777" w:rsidR="00FE20F1" w:rsidRDefault="00FE2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52C75" w14:textId="12B0BD47" w:rsidR="005C0C55" w:rsidRDefault="004C37A0">
    <w:pPr>
      <w:pStyle w:val="a3"/>
    </w:pPr>
    <w:r>
      <w:rPr>
        <w:noProof/>
      </w:rPr>
      <w:pict w14:anchorId="2159F734"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0;margin-top:-9.3pt;width:453.55pt;height:31.5pt;z-index:251659264;mso-wrap-style:tight" filled="f" stroked="f">
          <v:textbox>
            <w:txbxContent>
              <w:p w14:paraId="64E4A747" w14:textId="080CD459" w:rsidR="009517E7" w:rsidRPr="009517E7" w:rsidRDefault="009517E7" w:rsidP="009517E7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541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 w14:anchorId="2CA87350">
        <v:shape id="_x0000_s2052" type="#_x0000_t202" style="position:absolute;left:0;text-align:left;margin-left:0;margin-top:-9.3pt;width:453.55pt;height:31.5pt;z-index:251658240;mso-wrap-style:tight" filled="f" stroked="f">
          <v:textbox>
            <w:txbxContent>
              <w:p w14:paraId="5D9E1307" w14:textId="386E9402" w:rsidR="009517E7" w:rsidRPr="009517E7" w:rsidRDefault="009517E7" w:rsidP="009517E7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541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 w14:anchorId="6D73844E">
        <v:shape id="_x0000_s2050" type="#_x0000_t202" style="position:absolute;left:0;text-align:left;margin-left:0;margin-top:-9.3pt;width:453.55pt;height:31.5pt;z-index:251657216;mso-wrap-style:tight" filled="f" stroked="f">
          <v:textbox>
            <w:txbxContent>
              <w:p w14:paraId="507A1E3A" w14:textId="4BF063D4" w:rsidR="005C0C55" w:rsidRPr="005C0C55" w:rsidRDefault="005C0C55" w:rsidP="005C0C55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542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 w14:anchorId="0D183447">
        <v:shape id="_x0000_s2049" type="#_x0000_t202" style="position:absolute;left:0;text-align:left;margin-left:0;margin-top:-9.3pt;width:453.55pt;height:31.5pt;z-index:251656192;mso-wrap-style:tight" filled="f" stroked="f">
          <v:textbox>
            <w:txbxContent>
              <w:p w14:paraId="75BC5072" w14:textId="74F15623" w:rsidR="005C0C55" w:rsidRPr="005C0C55" w:rsidRDefault="005C0C55" w:rsidP="005C0C55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542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FB2E8B" w14:textId="77777777" w:rsidR="00FE20F1" w:rsidRDefault="00FE20F1">
      <w:r>
        <w:separator/>
      </w:r>
    </w:p>
  </w:footnote>
  <w:footnote w:type="continuationSeparator" w:id="0">
    <w:p w14:paraId="144E126F" w14:textId="77777777" w:rsidR="00FE20F1" w:rsidRDefault="00FE20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0AF51" w14:textId="72C978D6" w:rsidR="00B6296D" w:rsidRDefault="00B6296D" w:rsidP="008B4623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33AE"/>
    <w:rsid w:val="000008DD"/>
    <w:rsid w:val="000052B7"/>
    <w:rsid w:val="00097C09"/>
    <w:rsid w:val="000C0E07"/>
    <w:rsid w:val="000E1B81"/>
    <w:rsid w:val="001B7757"/>
    <w:rsid w:val="0024583D"/>
    <w:rsid w:val="002470A4"/>
    <w:rsid w:val="00264512"/>
    <w:rsid w:val="00290088"/>
    <w:rsid w:val="002C0D22"/>
    <w:rsid w:val="0030032D"/>
    <w:rsid w:val="00311883"/>
    <w:rsid w:val="00394C76"/>
    <w:rsid w:val="003D6562"/>
    <w:rsid w:val="00431678"/>
    <w:rsid w:val="0046327A"/>
    <w:rsid w:val="00466418"/>
    <w:rsid w:val="004C37A0"/>
    <w:rsid w:val="004E2469"/>
    <w:rsid w:val="004F53CD"/>
    <w:rsid w:val="00536AC5"/>
    <w:rsid w:val="00537F55"/>
    <w:rsid w:val="00556092"/>
    <w:rsid w:val="005723DE"/>
    <w:rsid w:val="005923D6"/>
    <w:rsid w:val="0059461E"/>
    <w:rsid w:val="005A47FF"/>
    <w:rsid w:val="005B4B8F"/>
    <w:rsid w:val="005C0C55"/>
    <w:rsid w:val="005F5CEF"/>
    <w:rsid w:val="00602FBA"/>
    <w:rsid w:val="006210C6"/>
    <w:rsid w:val="006227DE"/>
    <w:rsid w:val="0062445C"/>
    <w:rsid w:val="00643900"/>
    <w:rsid w:val="006A15DA"/>
    <w:rsid w:val="006D4E28"/>
    <w:rsid w:val="006E2FA4"/>
    <w:rsid w:val="006F29C7"/>
    <w:rsid w:val="007621E3"/>
    <w:rsid w:val="00776050"/>
    <w:rsid w:val="00777C20"/>
    <w:rsid w:val="00782012"/>
    <w:rsid w:val="007A22F2"/>
    <w:rsid w:val="007D4AF6"/>
    <w:rsid w:val="007E1CFC"/>
    <w:rsid w:val="008034B8"/>
    <w:rsid w:val="00842930"/>
    <w:rsid w:val="00855A72"/>
    <w:rsid w:val="008618E7"/>
    <w:rsid w:val="00861B30"/>
    <w:rsid w:val="008724DB"/>
    <w:rsid w:val="008B4623"/>
    <w:rsid w:val="008F2A72"/>
    <w:rsid w:val="00921E93"/>
    <w:rsid w:val="009517E7"/>
    <w:rsid w:val="009A5DF3"/>
    <w:rsid w:val="009E3952"/>
    <w:rsid w:val="00A34612"/>
    <w:rsid w:val="00A74342"/>
    <w:rsid w:val="00A77EB1"/>
    <w:rsid w:val="00AA6F00"/>
    <w:rsid w:val="00AB3008"/>
    <w:rsid w:val="00B008AB"/>
    <w:rsid w:val="00B171EC"/>
    <w:rsid w:val="00B3507D"/>
    <w:rsid w:val="00B40404"/>
    <w:rsid w:val="00B6296D"/>
    <w:rsid w:val="00B66ABE"/>
    <w:rsid w:val="00B71EF1"/>
    <w:rsid w:val="00B80430"/>
    <w:rsid w:val="00B83845"/>
    <w:rsid w:val="00BE7A95"/>
    <w:rsid w:val="00C13800"/>
    <w:rsid w:val="00C54DD4"/>
    <w:rsid w:val="00C81B99"/>
    <w:rsid w:val="00C9295B"/>
    <w:rsid w:val="00CB33AE"/>
    <w:rsid w:val="00CC1998"/>
    <w:rsid w:val="00CC744E"/>
    <w:rsid w:val="00CE5045"/>
    <w:rsid w:val="00CE51F7"/>
    <w:rsid w:val="00D02E31"/>
    <w:rsid w:val="00D311DD"/>
    <w:rsid w:val="00D32432"/>
    <w:rsid w:val="00D5362C"/>
    <w:rsid w:val="00DC20BD"/>
    <w:rsid w:val="00DC6F58"/>
    <w:rsid w:val="00DD581B"/>
    <w:rsid w:val="00DF5009"/>
    <w:rsid w:val="00E146F9"/>
    <w:rsid w:val="00E27E04"/>
    <w:rsid w:val="00E30C99"/>
    <w:rsid w:val="00E47AFF"/>
    <w:rsid w:val="00E6364F"/>
    <w:rsid w:val="00F3456B"/>
    <w:rsid w:val="00F643BA"/>
    <w:rsid w:val="00F6498F"/>
    <w:rsid w:val="00F82EAB"/>
    <w:rsid w:val="00FC0952"/>
    <w:rsid w:val="00FE2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."/>
  <w:listSeparator w:val=","/>
  <w14:docId w14:val="23A0788B"/>
  <w15:chartTrackingRefBased/>
  <w15:docId w15:val="{385C184C-9F23-4301-B441-BE1B8FBF8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  <w:semiHidden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semiHidden/>
    <w:rsid w:val="00CB33AE"/>
    <w:rPr>
      <w:rFonts w:ascii="細明體" w:eastAsia="細明體" w:hAnsi="細明體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LciWeb\dot\communique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2</Pages>
  <Words>63</Words>
  <Characters>360</Characters>
  <Application>Microsoft Office Word</Application>
  <DocSecurity>0</DocSecurity>
  <Lines>3</Lines>
  <Paragraphs>1</Paragraphs>
  <ScaleCrop>false</ScaleCrop>
  <Company>ARES</Company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第11屆第02會期第27期;出版日期:113年11月07日</dc:description>
  <cp:lastModifiedBy>Administrator</cp:lastModifiedBy>
  <cp:revision>2</cp:revision>
  <cp:lastPrinted>2002-02-01T01:05:00Z</cp:lastPrinted>
  <dcterms:created xsi:type="dcterms:W3CDTF">2025-04-08T05:37:00Z</dcterms:created>
  <dcterms:modified xsi:type="dcterms:W3CDTF">2025-04-08T05:37:00Z</dcterms:modified>
</cp:coreProperties>
</file>