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93B2A" w14:paraId="4D961AEF" w14:textId="77777777" w:rsidTr="00CB33A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C818" w14:textId="77777777" w:rsidR="00993B2A" w:rsidRDefault="002F2943" w:rsidP="00993B2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2F2943">
              <w:rPr>
                <w:rFonts w:eastAsia="標楷體" w:hint="eastAsia"/>
              </w:rPr>
              <w:t>立法院第</w:t>
            </w:r>
            <w:r w:rsidRPr="002F2943">
              <w:rPr>
                <w:rFonts w:eastAsia="標楷體"/>
              </w:rPr>
              <w:t>11</w:t>
            </w:r>
            <w:r w:rsidRPr="002F2943">
              <w:rPr>
                <w:rFonts w:eastAsia="標楷體"/>
              </w:rPr>
              <w:t>屆第</w:t>
            </w:r>
            <w:r w:rsidRPr="002F2943">
              <w:rPr>
                <w:rFonts w:eastAsia="標楷體"/>
              </w:rPr>
              <w:t>3</w:t>
            </w:r>
            <w:r w:rsidRPr="002F2943">
              <w:rPr>
                <w:rFonts w:eastAsia="標楷體"/>
              </w:rPr>
              <w:t>會期司法及法制、內政委員會第</w:t>
            </w:r>
            <w:r w:rsidRPr="002F2943">
              <w:rPr>
                <w:rFonts w:eastAsia="標楷體"/>
              </w:rPr>
              <w:t>1</w:t>
            </w:r>
            <w:r w:rsidRPr="002F2943">
              <w:rPr>
                <w:rFonts w:eastAsia="標楷體"/>
              </w:rPr>
              <w:t>次聯席會議紀錄</w:t>
            </w:r>
          </w:p>
        </w:tc>
      </w:tr>
      <w:tr w:rsidR="00CB33AE" w14:paraId="47360968" w14:textId="77777777" w:rsidTr="005F5CEF">
        <w:trPr>
          <w:trHeight w:val="210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410FA" w14:textId="77777777" w:rsidR="002F2943" w:rsidRPr="002F2943" w:rsidRDefault="002F2943" w:rsidP="002F2943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F2943">
              <w:rPr>
                <w:rFonts w:eastAsia="微軟正黑體" w:hint="eastAsia"/>
                <w:b/>
              </w:rPr>
              <w:t xml:space="preserve">審查行政院函請審議「國家海洋科技營運中心設置條例草案」案【僅進行詢答】　　　　　　　</w:t>
            </w:r>
          </w:p>
          <w:p w14:paraId="555C0B9A" w14:textId="2058D867" w:rsidR="00CB33AE" w:rsidRDefault="002F2943" w:rsidP="002F2943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F2943"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BA03E6">
              <w:rPr>
                <w:rFonts w:eastAsia="微軟正黑體" w:hint="eastAsia"/>
                <w:b/>
              </w:rPr>
              <w:t xml:space="preserve"> </w:t>
            </w:r>
            <w:r w:rsidR="00BA03E6">
              <w:rPr>
                <w:rFonts w:eastAsia="微軟正黑體"/>
                <w:b/>
              </w:rPr>
              <w:t xml:space="preserve">   </w:t>
            </w:r>
            <w:r w:rsidR="00BA03E6">
              <w:rPr>
                <w:rFonts w:eastAsia="微軟正黑體" w:hint="eastAsia"/>
                <w:b/>
              </w:rPr>
              <w:t>（頁次：</w:t>
            </w:r>
            <w:r w:rsidR="004D1743">
              <w:rPr>
                <w:rFonts w:eastAsia="微軟正黑體" w:hint="eastAsia"/>
                <w:b/>
              </w:rPr>
              <w:t>２６７</w:t>
            </w:r>
            <w:r w:rsidR="00BA03E6">
              <w:rPr>
                <w:rFonts w:eastAsia="微軟正黑體" w:hint="eastAsia"/>
                <w:b/>
              </w:rPr>
              <w:t>－</w:t>
            </w:r>
            <w:r w:rsidR="004D1743">
              <w:rPr>
                <w:rFonts w:eastAsia="微軟正黑體" w:hint="eastAsia"/>
                <w:b/>
              </w:rPr>
              <w:t>３</w:t>
            </w:r>
            <w:r w:rsidRPr="002F2943">
              <w:rPr>
                <w:rFonts w:eastAsia="微軟正黑體" w:hint="eastAsia"/>
                <w:b/>
              </w:rPr>
              <w:t>１</w:t>
            </w:r>
            <w:r w:rsidR="004D1743">
              <w:rPr>
                <w:rFonts w:eastAsia="微軟正黑體" w:hint="eastAsia"/>
                <w:b/>
              </w:rPr>
              <w:t>８</w:t>
            </w:r>
            <w:r w:rsidRPr="002F2943">
              <w:rPr>
                <w:rFonts w:eastAsia="微軟正黑體" w:hint="eastAsia"/>
                <w:b/>
              </w:rPr>
              <w:t>）</w:t>
            </w:r>
          </w:p>
        </w:tc>
      </w:tr>
      <w:tr w:rsidR="00CB33AE" w14:paraId="54A8073D" w14:textId="77777777" w:rsidTr="002F2943">
        <w:trPr>
          <w:trHeight w:hRule="exact" w:val="153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F13BB49" w14:textId="77777777" w:rsidR="00CB33AE" w:rsidRDefault="00CB33AE" w:rsidP="005F5CEF">
            <w:pPr>
              <w:spacing w:beforeLines="50" w:before="159"/>
              <w:jc w:val="center"/>
            </w:pPr>
            <w:r w:rsidRPr="00BA03E6">
              <w:rPr>
                <w:rFonts w:hint="eastAsia"/>
                <w:spacing w:val="102"/>
                <w:kern w:val="0"/>
                <w:fitText w:val="1049" w:id="-884850688"/>
              </w:rPr>
              <w:t>發言</w:t>
            </w:r>
            <w:r w:rsidRPr="00BA03E6">
              <w:rPr>
                <w:rFonts w:hint="eastAsia"/>
                <w:spacing w:val="8"/>
                <w:kern w:val="0"/>
                <w:fitText w:val="1049" w:id="-8848506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04DDED" w14:textId="77777777" w:rsidR="002F2943" w:rsidRDefault="002F2943" w:rsidP="002F294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莊瑞雄（主席）、蘇巧慧、陳培瑜、黃國昌、沈發惠、麥玉珍、張智倫、張宏陸、</w:t>
            </w:r>
          </w:p>
          <w:p w14:paraId="5CC2910E" w14:textId="77777777" w:rsidR="002F2943" w:rsidRDefault="002F2943" w:rsidP="002F294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王美惠、李柏毅、黃　捷、林倩綺、翁曉玲、牛煦庭、吳思瑤、王鴻薇、王義川、</w:t>
            </w:r>
          </w:p>
          <w:p w14:paraId="2F43BCA0" w14:textId="77777777" w:rsidR="00CB33AE" w:rsidRDefault="002F2943" w:rsidP="002F294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2F2943">
              <w:rPr>
                <w:rFonts w:hint="eastAsia"/>
              </w:rPr>
              <w:t>羅智強、高金素梅、許宇甄、徐欣瑩</w:t>
            </w:r>
          </w:p>
        </w:tc>
      </w:tr>
      <w:tr w:rsidR="00D949F4" w14:paraId="02A47084" w14:textId="77777777" w:rsidTr="002750B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D2A8314" w14:textId="77777777" w:rsidR="00D949F4" w:rsidRPr="00CB33AE" w:rsidRDefault="00D949F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F380E3" w14:textId="77777777" w:rsidR="00D949F4" w:rsidRPr="00D949F4" w:rsidRDefault="00D949F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750B6" w14:paraId="2D570F42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7D28BA" w14:textId="77777777" w:rsidR="002750B6" w:rsidRPr="00DA0948" w:rsidRDefault="002750B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0714A" w14:textId="77777777" w:rsidR="002750B6" w:rsidRDefault="002750B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7E5507BB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F1159D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D7228B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08DED367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169DF3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6476C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2A306626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60CFBC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0E5DC8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14096CB7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CB84E4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B5E470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742DF9AC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9C5BA8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751832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7D91F731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D02E94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97973E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47B39A2F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C5128D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659FE3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74AC8EDC" w14:textId="77777777" w:rsidTr="00E457C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2EEB4B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057D81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E457C1" w14:paraId="683FDA30" w14:textId="77777777" w:rsidTr="009B492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F17553" w14:textId="77777777" w:rsidR="00E457C1" w:rsidRPr="00DA0948" w:rsidRDefault="00E457C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EBE1B" w14:textId="77777777" w:rsidR="00E457C1" w:rsidRDefault="00E457C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B4921" w14:paraId="50E38699" w14:textId="77777777" w:rsidTr="00D26243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A24F1B" w14:textId="77777777" w:rsidR="009B4921" w:rsidRPr="00DA0948" w:rsidRDefault="009B492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C1BFB0" w14:textId="77777777" w:rsidR="009B4921" w:rsidRDefault="009B492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D26243" w14:paraId="78E30777" w14:textId="77777777" w:rsidTr="00BA03E6">
        <w:trPr>
          <w:trHeight w:hRule="exact" w:val="106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763F" w14:textId="77777777" w:rsidR="00D26243" w:rsidRPr="00DA0948" w:rsidRDefault="00D2624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207C" w14:textId="77777777" w:rsidR="00D26243" w:rsidRDefault="00D26243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38A258F1" w14:textId="77777777" w:rsidR="00B6296D" w:rsidRPr="00CB33AE" w:rsidRDefault="00B6296D" w:rsidP="00CB33AE">
      <w:pPr>
        <w:spacing w:line="14" w:lineRule="exact"/>
        <w:rPr>
          <w:sz w:val="2"/>
        </w:rPr>
      </w:pPr>
    </w:p>
    <w:sectPr w:rsidR="00B6296D" w:rsidRPr="00CB33AE" w:rsidSect="008E0031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476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D012C" w14:textId="77777777" w:rsidR="003C7D9D" w:rsidRDefault="003C7D9D">
      <w:r>
        <w:separator/>
      </w:r>
    </w:p>
  </w:endnote>
  <w:endnote w:type="continuationSeparator" w:id="0">
    <w:p w14:paraId="2AD1DFAC" w14:textId="77777777" w:rsidR="003C7D9D" w:rsidRDefault="003C7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DE18" w14:textId="540A86EC" w:rsidR="008E0031" w:rsidRDefault="00D732FA">
    <w:pPr>
      <w:pStyle w:val="a3"/>
    </w:pPr>
    <w:r>
      <w:rPr>
        <w:noProof/>
      </w:rPr>
      <w:pict w14:anchorId="32E6E5CD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14:paraId="5E188014" w14:textId="49C7BF63" w:rsidR="008E0031" w:rsidRPr="008E0031" w:rsidRDefault="008E0031" w:rsidP="008E003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476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7DFEA" w14:textId="77777777" w:rsidR="003C7D9D" w:rsidRDefault="003C7D9D">
      <w:r>
        <w:separator/>
      </w:r>
    </w:p>
  </w:footnote>
  <w:footnote w:type="continuationSeparator" w:id="0">
    <w:p w14:paraId="24BB5FFD" w14:textId="77777777" w:rsidR="003C7D9D" w:rsidRDefault="003C7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B3D3A" w14:textId="66693FE8" w:rsidR="00B6296D" w:rsidRDefault="00B6296D" w:rsidP="008B4623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AE"/>
    <w:rsid w:val="000008DD"/>
    <w:rsid w:val="000052B7"/>
    <w:rsid w:val="0004030A"/>
    <w:rsid w:val="000574A8"/>
    <w:rsid w:val="00097C09"/>
    <w:rsid w:val="000E19FD"/>
    <w:rsid w:val="000E1B81"/>
    <w:rsid w:val="000E2D06"/>
    <w:rsid w:val="000F11D5"/>
    <w:rsid w:val="000F2656"/>
    <w:rsid w:val="0010039D"/>
    <w:rsid w:val="00136994"/>
    <w:rsid w:val="00153480"/>
    <w:rsid w:val="00194C6E"/>
    <w:rsid w:val="001B7757"/>
    <w:rsid w:val="0024583D"/>
    <w:rsid w:val="002470A4"/>
    <w:rsid w:val="00264512"/>
    <w:rsid w:val="002750B6"/>
    <w:rsid w:val="00290088"/>
    <w:rsid w:val="00292645"/>
    <w:rsid w:val="00297BE3"/>
    <w:rsid w:val="002A62B2"/>
    <w:rsid w:val="002B6795"/>
    <w:rsid w:val="002C0D22"/>
    <w:rsid w:val="002C27AB"/>
    <w:rsid w:val="002F2943"/>
    <w:rsid w:val="0030032D"/>
    <w:rsid w:val="00311883"/>
    <w:rsid w:val="00350DDB"/>
    <w:rsid w:val="00374B35"/>
    <w:rsid w:val="00394C76"/>
    <w:rsid w:val="003C3A82"/>
    <w:rsid w:val="003C7D9D"/>
    <w:rsid w:val="003D573A"/>
    <w:rsid w:val="003D6562"/>
    <w:rsid w:val="0041446F"/>
    <w:rsid w:val="00420A00"/>
    <w:rsid w:val="00431678"/>
    <w:rsid w:val="004325A7"/>
    <w:rsid w:val="0046327A"/>
    <w:rsid w:val="00466418"/>
    <w:rsid w:val="0047770D"/>
    <w:rsid w:val="00484890"/>
    <w:rsid w:val="00485468"/>
    <w:rsid w:val="00491440"/>
    <w:rsid w:val="00493579"/>
    <w:rsid w:val="004C3BF4"/>
    <w:rsid w:val="004D1743"/>
    <w:rsid w:val="004E2469"/>
    <w:rsid w:val="004F53CD"/>
    <w:rsid w:val="0051266D"/>
    <w:rsid w:val="00533CFC"/>
    <w:rsid w:val="00536AC5"/>
    <w:rsid w:val="00537F55"/>
    <w:rsid w:val="005473C3"/>
    <w:rsid w:val="00571142"/>
    <w:rsid w:val="005723DE"/>
    <w:rsid w:val="005761E4"/>
    <w:rsid w:val="005923D6"/>
    <w:rsid w:val="0059461E"/>
    <w:rsid w:val="005A47FF"/>
    <w:rsid w:val="005F5CEF"/>
    <w:rsid w:val="00602FBA"/>
    <w:rsid w:val="00603501"/>
    <w:rsid w:val="006167F2"/>
    <w:rsid w:val="006210C6"/>
    <w:rsid w:val="0062445C"/>
    <w:rsid w:val="00640748"/>
    <w:rsid w:val="00643900"/>
    <w:rsid w:val="00671D31"/>
    <w:rsid w:val="006B1B69"/>
    <w:rsid w:val="006B7C6A"/>
    <w:rsid w:val="006D3210"/>
    <w:rsid w:val="006E2FA4"/>
    <w:rsid w:val="006F29C7"/>
    <w:rsid w:val="006F3213"/>
    <w:rsid w:val="00703B39"/>
    <w:rsid w:val="00760C4A"/>
    <w:rsid w:val="007621E3"/>
    <w:rsid w:val="00776050"/>
    <w:rsid w:val="00777C20"/>
    <w:rsid w:val="007A10E9"/>
    <w:rsid w:val="007A22F2"/>
    <w:rsid w:val="007B0C06"/>
    <w:rsid w:val="007D32A2"/>
    <w:rsid w:val="007D41A9"/>
    <w:rsid w:val="007D4AF6"/>
    <w:rsid w:val="007D5AC9"/>
    <w:rsid w:val="007E1CFC"/>
    <w:rsid w:val="007F2840"/>
    <w:rsid w:val="00800D7B"/>
    <w:rsid w:val="00802304"/>
    <w:rsid w:val="008034B8"/>
    <w:rsid w:val="0081752D"/>
    <w:rsid w:val="00820FEA"/>
    <w:rsid w:val="008452B1"/>
    <w:rsid w:val="008724DB"/>
    <w:rsid w:val="008B4623"/>
    <w:rsid w:val="008D5E45"/>
    <w:rsid w:val="008E0031"/>
    <w:rsid w:val="008F2A72"/>
    <w:rsid w:val="00903E6C"/>
    <w:rsid w:val="00907735"/>
    <w:rsid w:val="00917C58"/>
    <w:rsid w:val="00921E93"/>
    <w:rsid w:val="00961EEB"/>
    <w:rsid w:val="0098183F"/>
    <w:rsid w:val="00993B2A"/>
    <w:rsid w:val="009A5DF3"/>
    <w:rsid w:val="009A62C7"/>
    <w:rsid w:val="009B4921"/>
    <w:rsid w:val="009C07B6"/>
    <w:rsid w:val="009E3952"/>
    <w:rsid w:val="009F3C5D"/>
    <w:rsid w:val="009F5DFC"/>
    <w:rsid w:val="00A34612"/>
    <w:rsid w:val="00A70449"/>
    <w:rsid w:val="00A74342"/>
    <w:rsid w:val="00A77EB1"/>
    <w:rsid w:val="00AA6F00"/>
    <w:rsid w:val="00AA74FD"/>
    <w:rsid w:val="00AB3008"/>
    <w:rsid w:val="00B008AB"/>
    <w:rsid w:val="00B012CD"/>
    <w:rsid w:val="00B1715C"/>
    <w:rsid w:val="00B40404"/>
    <w:rsid w:val="00B6296D"/>
    <w:rsid w:val="00B66ABE"/>
    <w:rsid w:val="00B71EF1"/>
    <w:rsid w:val="00B80430"/>
    <w:rsid w:val="00B83845"/>
    <w:rsid w:val="00B8692C"/>
    <w:rsid w:val="00B86F92"/>
    <w:rsid w:val="00BA03E6"/>
    <w:rsid w:val="00BA6E62"/>
    <w:rsid w:val="00BD05BB"/>
    <w:rsid w:val="00C02A4B"/>
    <w:rsid w:val="00C13800"/>
    <w:rsid w:val="00C21B92"/>
    <w:rsid w:val="00C34ADB"/>
    <w:rsid w:val="00C54DD4"/>
    <w:rsid w:val="00C77578"/>
    <w:rsid w:val="00C8591C"/>
    <w:rsid w:val="00C9295B"/>
    <w:rsid w:val="00CB33AE"/>
    <w:rsid w:val="00CC1998"/>
    <w:rsid w:val="00CC744E"/>
    <w:rsid w:val="00CE5045"/>
    <w:rsid w:val="00CE51F7"/>
    <w:rsid w:val="00CE5633"/>
    <w:rsid w:val="00CF409B"/>
    <w:rsid w:val="00D02E31"/>
    <w:rsid w:val="00D244D5"/>
    <w:rsid w:val="00D26243"/>
    <w:rsid w:val="00D311DD"/>
    <w:rsid w:val="00D315AD"/>
    <w:rsid w:val="00D32432"/>
    <w:rsid w:val="00D5362C"/>
    <w:rsid w:val="00D57BE2"/>
    <w:rsid w:val="00D732FA"/>
    <w:rsid w:val="00D7330A"/>
    <w:rsid w:val="00D75B44"/>
    <w:rsid w:val="00D949F4"/>
    <w:rsid w:val="00DA0948"/>
    <w:rsid w:val="00DB3DFA"/>
    <w:rsid w:val="00DC20BD"/>
    <w:rsid w:val="00DC6F58"/>
    <w:rsid w:val="00DE04C3"/>
    <w:rsid w:val="00DF5E09"/>
    <w:rsid w:val="00E146F9"/>
    <w:rsid w:val="00E23490"/>
    <w:rsid w:val="00E27E04"/>
    <w:rsid w:val="00E457C1"/>
    <w:rsid w:val="00E47AFF"/>
    <w:rsid w:val="00E6364F"/>
    <w:rsid w:val="00E81A87"/>
    <w:rsid w:val="00E83EBA"/>
    <w:rsid w:val="00E9258A"/>
    <w:rsid w:val="00ED2DA8"/>
    <w:rsid w:val="00EF6C67"/>
    <w:rsid w:val="00F01E32"/>
    <w:rsid w:val="00F03A0C"/>
    <w:rsid w:val="00F266A9"/>
    <w:rsid w:val="00F3456B"/>
    <w:rsid w:val="00F6498F"/>
    <w:rsid w:val="00F82EAB"/>
    <w:rsid w:val="00F9527B"/>
    <w:rsid w:val="00FA50B3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D697F21"/>
  <w15:chartTrackingRefBased/>
  <w15:docId w15:val="{385C184C-9F23-4301-B441-BE1B8FBF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CB33AE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>ARES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第11屆第02會期第27期;出版日期:113年11月07日</dc:description>
  <cp:lastModifiedBy>Administrator</cp:lastModifiedBy>
  <cp:revision>2</cp:revision>
  <cp:lastPrinted>2002-02-01T01:05:00Z</cp:lastPrinted>
  <dcterms:created xsi:type="dcterms:W3CDTF">2025-05-08T06:48:00Z</dcterms:created>
  <dcterms:modified xsi:type="dcterms:W3CDTF">2025-05-08T06:48:00Z</dcterms:modified>
</cp:coreProperties>
</file>