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173F58" w14:paraId="1707E439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F42A" w14:textId="77777777" w:rsidR="00173F58" w:rsidRPr="00173F58" w:rsidRDefault="00EB227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3370C">
              <w:rPr>
                <w:rFonts w:eastAsia="標楷體" w:hint="eastAsia"/>
              </w:rPr>
              <w:t>立法院第</w:t>
            </w:r>
            <w:r w:rsidRPr="0023370C">
              <w:rPr>
                <w:rFonts w:eastAsia="標楷體"/>
              </w:rPr>
              <w:t>11</w:t>
            </w:r>
            <w:r w:rsidRPr="0023370C">
              <w:rPr>
                <w:rFonts w:eastAsia="標楷體"/>
              </w:rPr>
              <w:t>屆第</w:t>
            </w:r>
            <w:r w:rsidRPr="0023370C">
              <w:rPr>
                <w:rFonts w:eastAsia="標楷體"/>
              </w:rPr>
              <w:t>3</w:t>
            </w:r>
            <w:r w:rsidRPr="0023370C">
              <w:rPr>
                <w:rFonts w:eastAsia="標楷體"/>
              </w:rPr>
              <w:t>會期第</w:t>
            </w:r>
            <w:r w:rsidR="00045794">
              <w:rPr>
                <w:rFonts w:eastAsia="標楷體" w:hint="eastAsia"/>
              </w:rPr>
              <w:t>12</w:t>
            </w:r>
            <w:r w:rsidRPr="0023370C">
              <w:rPr>
                <w:rFonts w:eastAsia="標楷體"/>
              </w:rPr>
              <w:t>次會議紀錄</w:t>
            </w:r>
          </w:p>
        </w:tc>
      </w:tr>
      <w:tr w:rsidR="003700C0" w14:paraId="20A482CC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2704" w14:textId="31E52A8F" w:rsidR="003700C0" w:rsidRDefault="00401F82" w:rsidP="0005538C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401F82">
              <w:rPr>
                <w:rFonts w:eastAsia="微軟正黑體" w:hint="eastAsia"/>
                <w:b/>
              </w:rPr>
              <w:t>國是論壇</w:t>
            </w:r>
            <w:r w:rsidR="001A7908">
              <w:rPr>
                <w:rFonts w:eastAsia="微軟正黑體" w:hint="eastAsia"/>
                <w:b/>
              </w:rPr>
              <w:t xml:space="preserve">   </w:t>
            </w:r>
            <w:r w:rsidR="0005538C">
              <w:rPr>
                <w:rFonts w:eastAsia="微軟正黑體" w:hint="eastAsia"/>
                <w:b/>
              </w:rPr>
              <w:t xml:space="preserve">               </w:t>
            </w:r>
            <w:r>
              <w:rPr>
                <w:rFonts w:eastAsia="微軟正黑體" w:hint="eastAsia"/>
                <w:b/>
              </w:rPr>
              <w:t xml:space="preserve">                            </w:t>
            </w:r>
            <w:r w:rsidR="00B26A20">
              <w:rPr>
                <w:rFonts w:eastAsia="微軟正黑體" w:hint="eastAsia"/>
                <w:b/>
              </w:rPr>
              <w:t xml:space="preserve"> </w:t>
            </w:r>
            <w:r w:rsidR="00C8348A">
              <w:rPr>
                <w:rFonts w:eastAsia="微軟正黑體"/>
                <w:b/>
              </w:rPr>
              <w:t xml:space="preserve">     </w:t>
            </w:r>
            <w:r w:rsidR="00C8348A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１</w:t>
            </w:r>
            <w:r w:rsidR="00C8348A">
              <w:rPr>
                <w:rFonts w:eastAsia="微軟正黑體" w:hint="eastAsia"/>
                <w:b/>
              </w:rPr>
              <w:t>６７－</w:t>
            </w:r>
            <w:r>
              <w:rPr>
                <w:rFonts w:eastAsia="微軟正黑體" w:hint="eastAsia"/>
                <w:b/>
              </w:rPr>
              <w:t>１</w:t>
            </w:r>
            <w:r w:rsidR="00C8348A">
              <w:rPr>
                <w:rFonts w:eastAsia="微軟正黑體" w:hint="eastAsia"/>
                <w:b/>
              </w:rPr>
              <w:t>７</w:t>
            </w:r>
            <w:r>
              <w:rPr>
                <w:rFonts w:eastAsia="微軟正黑體" w:hint="eastAsia"/>
                <w:b/>
              </w:rPr>
              <w:t>０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BE2EB6" w:rsidRPr="009D0601" w14:paraId="5678F0A6" w14:textId="77777777" w:rsidTr="00AC3251">
        <w:trPr>
          <w:trHeight w:hRule="exact" w:val="811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3A8461" w14:textId="77777777" w:rsidR="00BE2EB6" w:rsidRPr="009D0601" w:rsidRDefault="00BE2EB6" w:rsidP="00567B8B">
            <w:pPr>
              <w:spacing w:beforeLines="50" w:before="159"/>
              <w:jc w:val="center"/>
            </w:pPr>
            <w:r w:rsidRPr="00C8348A">
              <w:rPr>
                <w:rFonts w:hint="eastAsia"/>
                <w:spacing w:val="100"/>
                <w:kern w:val="0"/>
                <w:fitText w:val="1049" w:id="-717588221"/>
              </w:rPr>
              <w:t>發言</w:t>
            </w:r>
            <w:r w:rsidRPr="00C8348A">
              <w:rPr>
                <w:rFonts w:hint="eastAsia"/>
                <w:spacing w:val="5"/>
                <w:kern w:val="0"/>
                <w:fitText w:val="1049" w:id="-717588221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F566E2" w14:textId="77777777" w:rsidR="00AC3251" w:rsidRPr="009D0601" w:rsidRDefault="00BE2EB6" w:rsidP="00AC325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72680">
              <w:rPr>
                <w:rFonts w:hint="eastAsia"/>
              </w:rPr>
              <w:t>韓國瑜（主席）</w:t>
            </w:r>
            <w:r w:rsidR="005D0515">
              <w:rPr>
                <w:rFonts w:hint="eastAsia"/>
              </w:rPr>
              <w:t>、</w:t>
            </w:r>
            <w:r w:rsidR="000F0E72" w:rsidRPr="000F0E72">
              <w:rPr>
                <w:rFonts w:hint="eastAsia"/>
              </w:rPr>
              <w:t>張智倫</w:t>
            </w:r>
            <w:r w:rsidR="000F0E72">
              <w:rPr>
                <w:rFonts w:hint="eastAsia"/>
              </w:rPr>
              <w:t>、</w:t>
            </w:r>
            <w:r w:rsidR="000F0E72" w:rsidRPr="000F0E72">
              <w:rPr>
                <w:rFonts w:hint="eastAsia"/>
              </w:rPr>
              <w:t>劉書彬</w:t>
            </w:r>
            <w:r w:rsidR="000F0E72">
              <w:rPr>
                <w:rFonts w:hint="eastAsia"/>
              </w:rPr>
              <w:t>、</w:t>
            </w:r>
            <w:r w:rsidR="007652E8" w:rsidRPr="007652E8">
              <w:rPr>
                <w:rFonts w:hint="eastAsia"/>
              </w:rPr>
              <w:t>林倩綺</w:t>
            </w:r>
            <w:r w:rsidR="007652E8">
              <w:rPr>
                <w:rFonts w:hint="eastAsia"/>
              </w:rPr>
              <w:t>、</w:t>
            </w:r>
            <w:r w:rsidR="00AC3251" w:rsidRPr="00AC3251">
              <w:rPr>
                <w:rFonts w:hint="eastAsia"/>
              </w:rPr>
              <w:t>陳菁徽</w:t>
            </w:r>
            <w:r w:rsidR="00AC3251">
              <w:rPr>
                <w:rFonts w:hint="eastAsia"/>
              </w:rPr>
              <w:t>、</w:t>
            </w:r>
            <w:r w:rsidR="00AC3251" w:rsidRPr="00AC3251">
              <w:rPr>
                <w:rFonts w:hint="eastAsia"/>
              </w:rPr>
              <w:t>許宇甄</w:t>
            </w:r>
            <w:r w:rsidR="00AC3251">
              <w:rPr>
                <w:rFonts w:hint="eastAsia"/>
              </w:rPr>
              <w:t>、</w:t>
            </w:r>
            <w:r w:rsidR="00AC3251" w:rsidRPr="00AC3251">
              <w:rPr>
                <w:rFonts w:hint="eastAsia"/>
              </w:rPr>
              <w:t>麥玉珍</w:t>
            </w:r>
          </w:p>
        </w:tc>
      </w:tr>
      <w:tr w:rsidR="00AD78FA" w14:paraId="19015EC7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B4F694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489A5" w14:textId="77777777" w:rsidR="00AD78FA" w:rsidRPr="00AC3251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54147BA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9DB7FB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A80129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B7E2001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698F7F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B2EEC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5A662BBC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9EA18E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87A3D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3E1CF5AD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A8A045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193543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73B64504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09B95F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197550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15B537C2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2AB2E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EDDFF2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43E4D59E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8D615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A9BDD9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5F477A83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E3F98C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E93FF6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45A320DD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33CBA1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17C9BC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215BA617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30A9E2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F216A5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72D1" w14:paraId="0C7C3B76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FF7448" w14:textId="77777777" w:rsidR="006A72D1" w:rsidRDefault="006A72D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1CC347" w14:textId="77777777" w:rsidR="006A72D1" w:rsidRDefault="006A72D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72D1" w14:paraId="3C162EA3" w14:textId="77777777" w:rsidTr="00972680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1C7FB" w14:textId="77777777" w:rsidR="006A72D1" w:rsidRDefault="006A72D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619ECF" w14:textId="77777777" w:rsidR="006A72D1" w:rsidRDefault="006A72D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72680" w14:paraId="6FD09F56" w14:textId="77777777" w:rsidTr="00C8348A">
        <w:trPr>
          <w:trHeight w:hRule="exact" w:val="1445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E8FA" w14:textId="77777777" w:rsidR="00972680" w:rsidRDefault="00972680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84CD" w14:textId="77777777" w:rsidR="00972680" w:rsidRDefault="0097268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17D918A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C8348A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6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8DF54" w14:textId="77777777" w:rsidR="008E7C67" w:rsidRDefault="008E7C67">
      <w:r>
        <w:separator/>
      </w:r>
    </w:p>
  </w:endnote>
  <w:endnote w:type="continuationSeparator" w:id="0">
    <w:p w14:paraId="2289FD8B" w14:textId="77777777" w:rsidR="008E7C67" w:rsidRDefault="008E7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0653F" w14:textId="4951F755" w:rsidR="00C8348A" w:rsidRDefault="00400FE7">
    <w:pPr>
      <w:pStyle w:val="a3"/>
    </w:pPr>
    <w:r>
      <w:rPr>
        <w:noProof/>
      </w:rPr>
      <w:pict w14:anchorId="688A47D3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1BF26297" w14:textId="030CEBD5" w:rsidR="00C8348A" w:rsidRPr="00C8348A" w:rsidRDefault="00C8348A" w:rsidP="00C8348A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261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C3B6E" w14:textId="77777777" w:rsidR="008E7C67" w:rsidRDefault="008E7C67">
      <w:r>
        <w:separator/>
      </w:r>
    </w:p>
  </w:footnote>
  <w:footnote w:type="continuationSeparator" w:id="0">
    <w:p w14:paraId="037AD2F4" w14:textId="77777777" w:rsidR="008E7C67" w:rsidRDefault="008E7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4C4E2" w14:textId="25BCCC28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24F6C"/>
    <w:rsid w:val="000309BE"/>
    <w:rsid w:val="000309F6"/>
    <w:rsid w:val="00037B40"/>
    <w:rsid w:val="00045794"/>
    <w:rsid w:val="00051A91"/>
    <w:rsid w:val="0005538C"/>
    <w:rsid w:val="0006662B"/>
    <w:rsid w:val="00083123"/>
    <w:rsid w:val="000912A1"/>
    <w:rsid w:val="00095509"/>
    <w:rsid w:val="00095C88"/>
    <w:rsid w:val="00097C09"/>
    <w:rsid w:val="000C235F"/>
    <w:rsid w:val="000E4328"/>
    <w:rsid w:val="000F0E72"/>
    <w:rsid w:val="001171C5"/>
    <w:rsid w:val="00173F58"/>
    <w:rsid w:val="00197051"/>
    <w:rsid w:val="001A7908"/>
    <w:rsid w:val="001B7951"/>
    <w:rsid w:val="001F3A6C"/>
    <w:rsid w:val="001F45D9"/>
    <w:rsid w:val="0023370C"/>
    <w:rsid w:val="00251924"/>
    <w:rsid w:val="00264941"/>
    <w:rsid w:val="0026576A"/>
    <w:rsid w:val="002A4AF7"/>
    <w:rsid w:val="002C5B93"/>
    <w:rsid w:val="002D379C"/>
    <w:rsid w:val="002D608D"/>
    <w:rsid w:val="003023C7"/>
    <w:rsid w:val="003231CF"/>
    <w:rsid w:val="00336688"/>
    <w:rsid w:val="00345E45"/>
    <w:rsid w:val="003470DE"/>
    <w:rsid w:val="00363A3A"/>
    <w:rsid w:val="003700C0"/>
    <w:rsid w:val="00370C74"/>
    <w:rsid w:val="00393CC9"/>
    <w:rsid w:val="003B2F7E"/>
    <w:rsid w:val="003B4D2E"/>
    <w:rsid w:val="003C4258"/>
    <w:rsid w:val="003F4B3C"/>
    <w:rsid w:val="003F5892"/>
    <w:rsid w:val="00400FE7"/>
    <w:rsid w:val="00401F82"/>
    <w:rsid w:val="004312E1"/>
    <w:rsid w:val="00432E2B"/>
    <w:rsid w:val="00446EE1"/>
    <w:rsid w:val="004523EC"/>
    <w:rsid w:val="00454E3F"/>
    <w:rsid w:val="004614E0"/>
    <w:rsid w:val="0046327A"/>
    <w:rsid w:val="004848A1"/>
    <w:rsid w:val="004A50B6"/>
    <w:rsid w:val="004B1E4E"/>
    <w:rsid w:val="004B4D75"/>
    <w:rsid w:val="004E7AF0"/>
    <w:rsid w:val="004F4F75"/>
    <w:rsid w:val="00515D2F"/>
    <w:rsid w:val="00516360"/>
    <w:rsid w:val="0053267F"/>
    <w:rsid w:val="00552907"/>
    <w:rsid w:val="00575BBD"/>
    <w:rsid w:val="0058058E"/>
    <w:rsid w:val="005867C6"/>
    <w:rsid w:val="005A19CD"/>
    <w:rsid w:val="005B7218"/>
    <w:rsid w:val="005D01CA"/>
    <w:rsid w:val="005D0515"/>
    <w:rsid w:val="005E1AA8"/>
    <w:rsid w:val="005E637C"/>
    <w:rsid w:val="0063631C"/>
    <w:rsid w:val="00645F58"/>
    <w:rsid w:val="0066086D"/>
    <w:rsid w:val="006625DF"/>
    <w:rsid w:val="006840E4"/>
    <w:rsid w:val="00691DF4"/>
    <w:rsid w:val="006942E5"/>
    <w:rsid w:val="006A0125"/>
    <w:rsid w:val="006A72D1"/>
    <w:rsid w:val="006B29F6"/>
    <w:rsid w:val="006C0EA2"/>
    <w:rsid w:val="006E53DF"/>
    <w:rsid w:val="006F6370"/>
    <w:rsid w:val="007652E8"/>
    <w:rsid w:val="007732BA"/>
    <w:rsid w:val="0077597E"/>
    <w:rsid w:val="00792ACB"/>
    <w:rsid w:val="007C1307"/>
    <w:rsid w:val="007C661B"/>
    <w:rsid w:val="007D4AF6"/>
    <w:rsid w:val="007D54BD"/>
    <w:rsid w:val="0081464F"/>
    <w:rsid w:val="008349A5"/>
    <w:rsid w:val="00840F6A"/>
    <w:rsid w:val="008724DB"/>
    <w:rsid w:val="008E7C67"/>
    <w:rsid w:val="00972680"/>
    <w:rsid w:val="00981B80"/>
    <w:rsid w:val="009B2AE7"/>
    <w:rsid w:val="009C52E3"/>
    <w:rsid w:val="009D0601"/>
    <w:rsid w:val="009E3952"/>
    <w:rsid w:val="00A16BF5"/>
    <w:rsid w:val="00A50CC2"/>
    <w:rsid w:val="00A61717"/>
    <w:rsid w:val="00A65682"/>
    <w:rsid w:val="00A85466"/>
    <w:rsid w:val="00AC3251"/>
    <w:rsid w:val="00AD0CD2"/>
    <w:rsid w:val="00AD4811"/>
    <w:rsid w:val="00AD78FA"/>
    <w:rsid w:val="00B05AD8"/>
    <w:rsid w:val="00B26A20"/>
    <w:rsid w:val="00B402E2"/>
    <w:rsid w:val="00B43830"/>
    <w:rsid w:val="00B6296D"/>
    <w:rsid w:val="00BA0B3F"/>
    <w:rsid w:val="00BD4B07"/>
    <w:rsid w:val="00BE2EB6"/>
    <w:rsid w:val="00BF6BBC"/>
    <w:rsid w:val="00C128BA"/>
    <w:rsid w:val="00C13800"/>
    <w:rsid w:val="00C32A9B"/>
    <w:rsid w:val="00C41444"/>
    <w:rsid w:val="00C8348A"/>
    <w:rsid w:val="00C9135C"/>
    <w:rsid w:val="00C94FB5"/>
    <w:rsid w:val="00CB492D"/>
    <w:rsid w:val="00CC0416"/>
    <w:rsid w:val="00CF5807"/>
    <w:rsid w:val="00D067FA"/>
    <w:rsid w:val="00D1288E"/>
    <w:rsid w:val="00D162DF"/>
    <w:rsid w:val="00D21C53"/>
    <w:rsid w:val="00D40604"/>
    <w:rsid w:val="00D73C9B"/>
    <w:rsid w:val="00D85889"/>
    <w:rsid w:val="00DA663A"/>
    <w:rsid w:val="00DE6273"/>
    <w:rsid w:val="00DF177D"/>
    <w:rsid w:val="00E12945"/>
    <w:rsid w:val="00E26879"/>
    <w:rsid w:val="00E27CEC"/>
    <w:rsid w:val="00E3452F"/>
    <w:rsid w:val="00E60163"/>
    <w:rsid w:val="00E64DE5"/>
    <w:rsid w:val="00E66B4B"/>
    <w:rsid w:val="00E70D93"/>
    <w:rsid w:val="00E721ED"/>
    <w:rsid w:val="00E93DE7"/>
    <w:rsid w:val="00E94B95"/>
    <w:rsid w:val="00EB227D"/>
    <w:rsid w:val="00EE69F0"/>
    <w:rsid w:val="00F02A7F"/>
    <w:rsid w:val="00F14DD5"/>
    <w:rsid w:val="00F65534"/>
    <w:rsid w:val="00FC0952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E0A490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>ARES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2025-06-03T06:20:00Z</dcterms:created>
  <dcterms:modified xsi:type="dcterms:W3CDTF">2025-06-03T06:20:00Z</dcterms:modified>
</cp:coreProperties>
</file>