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3B2A" w14:paraId="702024B0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6BB1" w14:textId="77777777" w:rsidR="00993B2A" w:rsidRDefault="00372D80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372D80">
              <w:rPr>
                <w:rFonts w:eastAsia="標楷體" w:hint="eastAsia"/>
              </w:rPr>
              <w:t>立法院第</w:t>
            </w:r>
            <w:r w:rsidRPr="00372D80">
              <w:rPr>
                <w:rFonts w:eastAsia="標楷體"/>
              </w:rPr>
              <w:t>11</w:t>
            </w:r>
            <w:r w:rsidRPr="00372D80">
              <w:rPr>
                <w:rFonts w:eastAsia="標楷體"/>
              </w:rPr>
              <w:t>屆第</w:t>
            </w:r>
            <w:r w:rsidRPr="00372D80">
              <w:rPr>
                <w:rFonts w:eastAsia="標楷體"/>
              </w:rPr>
              <w:t>3</w:t>
            </w:r>
            <w:r w:rsidRPr="00372D80">
              <w:rPr>
                <w:rFonts w:eastAsia="標楷體"/>
              </w:rPr>
              <w:t>會期社會福利及衛生環境委員會第</w:t>
            </w:r>
            <w:r w:rsidRPr="00372D80">
              <w:rPr>
                <w:rFonts w:eastAsia="標楷體"/>
              </w:rPr>
              <w:t>11</w:t>
            </w:r>
            <w:r w:rsidRPr="00372D80">
              <w:rPr>
                <w:rFonts w:eastAsia="標楷體"/>
              </w:rPr>
              <w:t>次全體委員會議紀錄</w:t>
            </w:r>
          </w:p>
        </w:tc>
      </w:tr>
      <w:tr w:rsidR="00CB33AE" w14:paraId="6E87B0CF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6768" w14:textId="70FD0A33" w:rsidR="00CB33AE" w:rsidRDefault="00372D80" w:rsidP="00930BC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372D80">
              <w:rPr>
                <w:rFonts w:eastAsia="微軟正黑體" w:hint="eastAsia"/>
                <w:b/>
              </w:rPr>
              <w:t>一、邀請環境部部長、經濟部、勞動部及教育部就「我國推動綠色轉型政策，相關人才培育發展與產業政策規劃」進行專題報告，並備質詢；二、邀請環境部部長、衛生福利部、勞動部、經濟部、農業部及教育部就「全氟及多氟烷基物質</w:t>
            </w:r>
            <w:r w:rsidRPr="00372D80">
              <w:rPr>
                <w:rFonts w:eastAsia="微軟正黑體"/>
                <w:b/>
              </w:rPr>
              <w:t>(PFAS)</w:t>
            </w:r>
            <w:r w:rsidRPr="00372D80">
              <w:rPr>
                <w:rFonts w:eastAsia="微軟正黑體"/>
                <w:b/>
              </w:rPr>
              <w:t>管理行動計畫及環境荷爾蒙管理計畫之毒化物相關管理情形」進行專題報告，並備質詢【專題報告綜合詢答】</w:t>
            </w:r>
            <w:r w:rsidR="00930BC1">
              <w:rPr>
                <w:rFonts w:eastAsia="微軟正黑體" w:hint="eastAsia"/>
                <w:b/>
              </w:rPr>
              <w:t xml:space="preserve"> </w:t>
            </w:r>
            <w:r w:rsidR="00930BC1">
              <w:rPr>
                <w:rFonts w:eastAsia="微軟正黑體"/>
                <w:b/>
              </w:rPr>
              <w:t xml:space="preserve"> </w:t>
            </w:r>
            <w:r w:rsidR="00A22F53">
              <w:rPr>
                <w:rFonts w:eastAsia="微軟正黑體" w:hint="eastAsia"/>
                <w:b/>
              </w:rPr>
              <w:t>（頁次：</w:t>
            </w:r>
            <w:r w:rsidR="002B4C84">
              <w:rPr>
                <w:rFonts w:eastAsia="微軟正黑體" w:hint="eastAsia"/>
                <w:b/>
              </w:rPr>
              <w:t>３６９</w:t>
            </w:r>
            <w:r w:rsidR="00A22F53">
              <w:rPr>
                <w:rFonts w:eastAsia="微軟正黑體" w:hint="eastAsia"/>
                <w:b/>
              </w:rPr>
              <w:t>－</w:t>
            </w:r>
            <w:r w:rsidR="002B4C84">
              <w:rPr>
                <w:rFonts w:eastAsia="微軟正黑體" w:hint="eastAsia"/>
                <w:b/>
              </w:rPr>
              <w:t>４４６</w:t>
            </w:r>
            <w:r w:rsidR="009564D9" w:rsidRPr="009564D9">
              <w:rPr>
                <w:rFonts w:eastAsia="微軟正黑體" w:hint="eastAsia"/>
                <w:b/>
              </w:rPr>
              <w:t>）</w:t>
            </w:r>
          </w:p>
        </w:tc>
      </w:tr>
      <w:tr w:rsidR="00CB33AE" w14:paraId="1DDA486A" w14:textId="77777777" w:rsidTr="0066578E">
        <w:trPr>
          <w:trHeight w:hRule="exact" w:val="173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96DF98" w14:textId="77777777" w:rsidR="00CB33AE" w:rsidRDefault="00CB33AE" w:rsidP="005F5CEF">
            <w:pPr>
              <w:spacing w:beforeLines="50" w:before="159"/>
              <w:jc w:val="center"/>
            </w:pPr>
            <w:r w:rsidRPr="005F5CEF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5F5CEF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0CC7B9" w14:textId="77777777" w:rsidR="0066578E" w:rsidRDefault="002E35FD" w:rsidP="002E35F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E35FD">
              <w:rPr>
                <w:rFonts w:hint="eastAsia"/>
              </w:rPr>
              <w:t>劉建國</w:t>
            </w:r>
            <w:r w:rsidR="009564D9">
              <w:rPr>
                <w:rFonts w:hint="eastAsia"/>
              </w:rPr>
              <w:t>（主席）、</w:t>
            </w:r>
            <w:r w:rsidR="00B3182B" w:rsidRPr="00B3182B">
              <w:rPr>
                <w:rFonts w:hint="eastAsia"/>
              </w:rPr>
              <w:t>陳昭姿</w:t>
            </w:r>
            <w:r w:rsidR="00B3182B">
              <w:rPr>
                <w:rFonts w:hint="eastAsia"/>
              </w:rPr>
              <w:t>、</w:t>
            </w:r>
            <w:r w:rsidR="00EE25BA" w:rsidRPr="00EE25BA">
              <w:rPr>
                <w:rFonts w:hint="eastAsia"/>
              </w:rPr>
              <w:t>林月琴</w:t>
            </w:r>
            <w:r w:rsidR="00EE25BA">
              <w:rPr>
                <w:rFonts w:hint="eastAsia"/>
              </w:rPr>
              <w:t>、</w:t>
            </w:r>
            <w:r w:rsidR="00EE25BA" w:rsidRPr="00EE25BA">
              <w:rPr>
                <w:rFonts w:hint="eastAsia"/>
              </w:rPr>
              <w:t>陳菁徽</w:t>
            </w:r>
            <w:r w:rsidR="00EE25BA">
              <w:rPr>
                <w:rFonts w:hint="eastAsia"/>
              </w:rPr>
              <w:t>、</w:t>
            </w:r>
            <w:r w:rsidR="00A908BC" w:rsidRPr="00A908BC">
              <w:rPr>
                <w:rFonts w:hint="eastAsia"/>
              </w:rPr>
              <w:t>涂權吉</w:t>
            </w:r>
            <w:r w:rsidR="00A908BC">
              <w:rPr>
                <w:rFonts w:hint="eastAsia"/>
              </w:rPr>
              <w:t>、</w:t>
            </w:r>
            <w:r w:rsidR="006B5F66" w:rsidRPr="006B5F66">
              <w:rPr>
                <w:rFonts w:hint="eastAsia"/>
              </w:rPr>
              <w:t>邱鎮軍</w:t>
            </w:r>
            <w:r w:rsidR="006B5F66">
              <w:rPr>
                <w:rFonts w:hint="eastAsia"/>
              </w:rPr>
              <w:t>、</w:t>
            </w:r>
            <w:r w:rsidR="00C729C9" w:rsidRPr="00C729C9">
              <w:rPr>
                <w:rFonts w:hint="eastAsia"/>
              </w:rPr>
              <w:t>王育敏</w:t>
            </w:r>
            <w:r w:rsidR="00C729C9">
              <w:rPr>
                <w:rFonts w:hint="eastAsia"/>
              </w:rPr>
              <w:t>、</w:t>
            </w:r>
            <w:r w:rsidR="0072404B" w:rsidRPr="0072404B">
              <w:rPr>
                <w:rFonts w:hint="eastAsia"/>
              </w:rPr>
              <w:t>黃秀芳</w:t>
            </w:r>
            <w:r w:rsidR="0072404B">
              <w:rPr>
                <w:rFonts w:hint="eastAsia"/>
              </w:rPr>
              <w:t>、</w:t>
            </w:r>
          </w:p>
          <w:p w14:paraId="1656E791" w14:textId="77777777" w:rsidR="0066578E" w:rsidRDefault="00E17A92" w:rsidP="002E35F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E17A92">
              <w:rPr>
                <w:rFonts w:hint="eastAsia"/>
              </w:rPr>
              <w:t>蘇清泉</w:t>
            </w:r>
            <w:r>
              <w:rPr>
                <w:rFonts w:hint="eastAsia"/>
              </w:rPr>
              <w:t>、</w:t>
            </w:r>
            <w:r w:rsidR="00C767B5" w:rsidRPr="00C767B5">
              <w:rPr>
                <w:rFonts w:hint="eastAsia"/>
              </w:rPr>
              <w:t>林淑芬</w:t>
            </w:r>
            <w:r w:rsidR="00C767B5">
              <w:rPr>
                <w:rFonts w:hint="eastAsia"/>
              </w:rPr>
              <w:t>、</w:t>
            </w:r>
            <w:r w:rsidR="007744E2" w:rsidRPr="007744E2">
              <w:rPr>
                <w:rFonts w:hint="eastAsia"/>
              </w:rPr>
              <w:t>王正旭</w:t>
            </w:r>
            <w:r w:rsidR="007744E2">
              <w:rPr>
                <w:rFonts w:hint="eastAsia"/>
              </w:rPr>
              <w:t>、</w:t>
            </w:r>
            <w:r w:rsidR="008A726C" w:rsidRPr="008A726C">
              <w:rPr>
                <w:rFonts w:hint="eastAsia"/>
              </w:rPr>
              <w:t>伍麗華</w:t>
            </w:r>
            <w:r w:rsidR="008A726C" w:rsidRPr="008A726C">
              <w:t>Saidhai Tahovecahe</w:t>
            </w:r>
            <w:r w:rsidR="008A726C">
              <w:rPr>
                <w:rFonts w:hint="eastAsia"/>
              </w:rPr>
              <w:t>、</w:t>
            </w:r>
            <w:r w:rsidR="001858CF" w:rsidRPr="001858CF">
              <w:rPr>
                <w:rFonts w:hint="eastAsia"/>
              </w:rPr>
              <w:t>徐富癸</w:t>
            </w:r>
            <w:r w:rsidR="001858CF">
              <w:rPr>
                <w:rFonts w:hint="eastAsia"/>
              </w:rPr>
              <w:t>、</w:t>
            </w:r>
            <w:r w:rsidR="00D821C5" w:rsidRPr="00D821C5">
              <w:rPr>
                <w:rFonts w:hint="eastAsia"/>
              </w:rPr>
              <w:t>陳培瑜</w:t>
            </w:r>
            <w:r w:rsidR="00D821C5">
              <w:rPr>
                <w:rFonts w:hint="eastAsia"/>
              </w:rPr>
              <w:t>、</w:t>
            </w:r>
          </w:p>
          <w:p w14:paraId="1EFE539C" w14:textId="03084509" w:rsidR="00CB33AE" w:rsidRDefault="00E17061" w:rsidP="002E35F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 xml:space="preserve">楊 </w:t>
            </w:r>
            <w:r w:rsidR="00930BC1">
              <w:t xml:space="preserve"> </w:t>
            </w:r>
            <w:r w:rsidRPr="00E17061">
              <w:rPr>
                <w:rFonts w:hint="eastAsia"/>
              </w:rPr>
              <w:t>曜</w:t>
            </w:r>
            <w:r>
              <w:rPr>
                <w:rFonts w:hint="eastAsia"/>
              </w:rPr>
              <w:t>、</w:t>
            </w:r>
            <w:r w:rsidR="00D753E6" w:rsidRPr="00D753E6">
              <w:rPr>
                <w:rFonts w:hint="eastAsia"/>
              </w:rPr>
              <w:t>盧縣一</w:t>
            </w:r>
            <w:r w:rsidR="00D753E6">
              <w:rPr>
                <w:rFonts w:hint="eastAsia"/>
              </w:rPr>
              <w:t>、</w:t>
            </w:r>
            <w:r w:rsidR="000C74C5" w:rsidRPr="000C74C5">
              <w:rPr>
                <w:rFonts w:hint="eastAsia"/>
              </w:rPr>
              <w:t>蔡易餘</w:t>
            </w:r>
            <w:r w:rsidR="000C74C5">
              <w:rPr>
                <w:rFonts w:hint="eastAsia"/>
              </w:rPr>
              <w:t>、</w:t>
            </w:r>
            <w:r w:rsidR="00545FAA" w:rsidRPr="00545FAA">
              <w:rPr>
                <w:rFonts w:hint="eastAsia"/>
              </w:rPr>
              <w:t>廖偉翔</w:t>
            </w:r>
          </w:p>
        </w:tc>
      </w:tr>
      <w:tr w:rsidR="00D949F4" w14:paraId="39BB873C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18BB96" w14:textId="77777777" w:rsidR="00D949F4" w:rsidRPr="00CB33AE" w:rsidRDefault="00D949F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E1425C" w14:textId="77777777" w:rsidR="00D949F4" w:rsidRPr="00D949F4" w:rsidRDefault="00D949F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58EE" w14:paraId="05BB0299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3FCB09" w14:textId="77777777" w:rsidR="00AA58EE" w:rsidRPr="00DA0948" w:rsidRDefault="00AA58E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5CF8A1" w14:textId="77777777" w:rsidR="00AA58EE" w:rsidRDefault="00AA58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58EE" w14:paraId="6FC86CBB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5F4D58" w14:textId="77777777" w:rsidR="00AA58EE" w:rsidRPr="00DA0948" w:rsidRDefault="00AA58E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717CA" w14:textId="77777777" w:rsidR="00AA58EE" w:rsidRDefault="00AA58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58EE" w14:paraId="3BEC8208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045A8" w14:textId="77777777" w:rsidR="00AA58EE" w:rsidRPr="00DA0948" w:rsidRDefault="00AA58E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7D2475" w14:textId="77777777" w:rsidR="00AA58EE" w:rsidRDefault="00AA58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58EE" w14:paraId="6B492B06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454B76" w14:textId="77777777" w:rsidR="00AA58EE" w:rsidRPr="00DA0948" w:rsidRDefault="00AA58E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6CF6EA" w14:textId="77777777" w:rsidR="00AA58EE" w:rsidRDefault="00AA58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58EE" w14:paraId="45BB7F36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0471F9" w14:textId="77777777" w:rsidR="00AA58EE" w:rsidRPr="00DA0948" w:rsidRDefault="00AA58E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553C5" w14:textId="77777777" w:rsidR="00AA58EE" w:rsidRDefault="00AA58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10526" w14:paraId="1EF2082B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0C21DE" w14:textId="77777777" w:rsidR="00910526" w:rsidRPr="00DA0948" w:rsidRDefault="009105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7C2706" w14:textId="77777777" w:rsidR="00910526" w:rsidRDefault="009105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10526" w14:paraId="64979992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301E2E" w14:textId="77777777" w:rsidR="00910526" w:rsidRPr="00DA0948" w:rsidRDefault="009105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02AC45" w14:textId="77777777" w:rsidR="00910526" w:rsidRDefault="009105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10526" w14:paraId="5C8807D1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EB7352" w14:textId="77777777" w:rsidR="00910526" w:rsidRPr="00DA0948" w:rsidRDefault="009105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B3DF3D" w14:textId="77777777" w:rsidR="00910526" w:rsidRDefault="009105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37408" w14:paraId="64BDC30D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A0C2E7" w14:textId="77777777" w:rsidR="00A37408" w:rsidRPr="00DA0948" w:rsidRDefault="00A3740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61F9EC" w14:textId="77777777" w:rsidR="00A37408" w:rsidRDefault="00A3740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37408" w14:paraId="7B4B6F4C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F0AE46" w14:textId="77777777" w:rsidR="00A37408" w:rsidRPr="00DA0948" w:rsidRDefault="00A3740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5AAA7D" w14:textId="77777777" w:rsidR="00A37408" w:rsidRDefault="00A3740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10526" w14:paraId="274360D0" w14:textId="77777777" w:rsidTr="005F5CE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BA69" w14:textId="77777777" w:rsidR="00910526" w:rsidRPr="00DA0948" w:rsidRDefault="009105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151A" w14:textId="77777777" w:rsidR="00910526" w:rsidRDefault="009105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D3835B6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E1F4" w14:textId="77777777" w:rsidR="00A22F53" w:rsidRDefault="00A22F53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CF5E8D">
              <w:rPr>
                <w:rFonts w:eastAsia="標楷體" w:hint="eastAsia"/>
              </w:rPr>
              <w:lastRenderedPageBreak/>
              <w:t>立法院第</w:t>
            </w:r>
            <w:r w:rsidRPr="00CF5E8D">
              <w:rPr>
                <w:rFonts w:eastAsia="標楷體"/>
              </w:rPr>
              <w:t>11</w:t>
            </w:r>
            <w:r w:rsidRPr="00CF5E8D">
              <w:rPr>
                <w:rFonts w:eastAsia="標楷體"/>
              </w:rPr>
              <w:t>屆第</w:t>
            </w:r>
            <w:r w:rsidRPr="00CF5E8D">
              <w:rPr>
                <w:rFonts w:eastAsia="標楷體"/>
              </w:rPr>
              <w:t>3</w:t>
            </w:r>
            <w:r w:rsidRPr="00CF5E8D">
              <w:rPr>
                <w:rFonts w:eastAsia="標楷體"/>
              </w:rPr>
              <w:t>會期社會福利及衛生環境委員會第</w:t>
            </w:r>
            <w:r w:rsidRPr="00CF5E8D">
              <w:rPr>
                <w:rFonts w:eastAsia="標楷體"/>
              </w:rPr>
              <w:t>11</w:t>
            </w:r>
            <w:r w:rsidRPr="00CF5E8D">
              <w:rPr>
                <w:rFonts w:eastAsia="標楷體"/>
              </w:rPr>
              <w:t>次全體委員會議紀錄</w:t>
            </w:r>
          </w:p>
        </w:tc>
      </w:tr>
      <w:tr w:rsidR="00A22F53" w14:paraId="5018F2AC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92C8" w14:textId="20CD77DB" w:rsidR="00A22F53" w:rsidRDefault="00A22F53" w:rsidP="00930BC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7E21C3">
              <w:rPr>
                <w:rFonts w:eastAsia="微軟正黑體" w:hint="eastAsia"/>
                <w:b/>
              </w:rPr>
              <w:t>處理或審查</w:t>
            </w:r>
            <w:r w:rsidRPr="007E21C3">
              <w:rPr>
                <w:rFonts w:eastAsia="微軟正黑體"/>
                <w:b/>
              </w:rPr>
              <w:t>114</w:t>
            </w:r>
            <w:r w:rsidRPr="007E21C3">
              <w:rPr>
                <w:rFonts w:eastAsia="微軟正黑體"/>
                <w:b/>
              </w:rPr>
              <w:t>年度中央政府總預算決議有關勞動部主管預算凍結報告案</w:t>
            </w:r>
            <w:r w:rsidRPr="007E21C3">
              <w:rPr>
                <w:rFonts w:eastAsia="微軟正黑體"/>
                <w:b/>
              </w:rPr>
              <w:t>76</w:t>
            </w:r>
            <w:r w:rsidRPr="007E21C3">
              <w:rPr>
                <w:rFonts w:eastAsia="微軟正黑體"/>
                <w:b/>
              </w:rPr>
              <w:t>案（含報告事項</w:t>
            </w:r>
            <w:r w:rsidRPr="007E21C3">
              <w:rPr>
                <w:rFonts w:eastAsia="微軟正黑體"/>
                <w:b/>
              </w:rPr>
              <w:t>59</w:t>
            </w:r>
            <w:r w:rsidRPr="007E21C3">
              <w:rPr>
                <w:rFonts w:eastAsia="微軟正黑體"/>
                <w:b/>
              </w:rPr>
              <w:t>案及討論事項</w:t>
            </w:r>
            <w:r w:rsidRPr="007E21C3">
              <w:rPr>
                <w:rFonts w:eastAsia="微軟正黑體"/>
                <w:b/>
              </w:rPr>
              <w:t>17</w:t>
            </w:r>
            <w:r w:rsidRPr="007E21C3">
              <w:rPr>
                <w:rFonts w:eastAsia="微軟正黑體"/>
                <w:b/>
              </w:rPr>
              <w:t>案）</w:t>
            </w:r>
            <w:r>
              <w:rPr>
                <w:rFonts w:eastAsia="微軟正黑體" w:hint="eastAsia"/>
                <w:b/>
              </w:rPr>
              <w:t xml:space="preserve">                                       </w:t>
            </w:r>
            <w:r w:rsidR="00930BC1"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</w:t>
            </w:r>
            <w:r w:rsidR="002B4C84">
              <w:rPr>
                <w:rFonts w:eastAsia="微軟正黑體" w:hint="eastAsia"/>
                <w:b/>
              </w:rPr>
              <w:t>４４７</w:t>
            </w:r>
            <w:r>
              <w:rPr>
                <w:rFonts w:eastAsia="微軟正黑體" w:hint="eastAsia"/>
                <w:b/>
              </w:rPr>
              <w:t>－</w:t>
            </w:r>
            <w:r w:rsidR="002B4C84">
              <w:rPr>
                <w:rFonts w:eastAsia="微軟正黑體" w:hint="eastAsia"/>
                <w:b/>
              </w:rPr>
              <w:t>５６０</w:t>
            </w:r>
            <w:r w:rsidRPr="00A02140">
              <w:rPr>
                <w:rFonts w:eastAsia="微軟正黑體" w:hint="eastAsia"/>
                <w:b/>
              </w:rPr>
              <w:t>）</w:t>
            </w:r>
          </w:p>
        </w:tc>
      </w:tr>
      <w:tr w:rsidR="00A22F53" w14:paraId="207D8E42" w14:textId="77777777" w:rsidTr="00733AEE">
        <w:trPr>
          <w:trHeight w:hRule="exact" w:val="125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229F9A" w14:textId="77777777" w:rsidR="00A22F53" w:rsidRDefault="00A22F53" w:rsidP="005F5CEF">
            <w:pPr>
              <w:spacing w:beforeLines="50" w:before="159"/>
              <w:jc w:val="center"/>
            </w:pPr>
            <w:r w:rsidRPr="005F5CEF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5F5CEF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51BF19" w14:textId="77777777" w:rsidR="00A22F53" w:rsidRDefault="00A22F53" w:rsidP="00CF5E8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CF5E8D">
              <w:rPr>
                <w:rFonts w:hint="eastAsia"/>
              </w:rPr>
              <w:t>劉建國</w:t>
            </w:r>
            <w:r>
              <w:rPr>
                <w:rFonts w:hint="eastAsia"/>
              </w:rPr>
              <w:t>（主席）、</w:t>
            </w:r>
            <w:r w:rsidRPr="00CF5E8D">
              <w:rPr>
                <w:rFonts w:hint="eastAsia"/>
              </w:rPr>
              <w:t>陳昭姿</w:t>
            </w:r>
            <w:r>
              <w:rPr>
                <w:rFonts w:hint="eastAsia"/>
              </w:rPr>
              <w:t>、</w:t>
            </w:r>
            <w:r w:rsidRPr="00E53497">
              <w:rPr>
                <w:rFonts w:hint="eastAsia"/>
              </w:rPr>
              <w:t>林月琴</w:t>
            </w:r>
            <w:r>
              <w:rPr>
                <w:rFonts w:hint="eastAsia"/>
              </w:rPr>
              <w:t>、</w:t>
            </w:r>
            <w:r w:rsidRPr="001E4F46">
              <w:rPr>
                <w:rFonts w:hint="eastAsia"/>
              </w:rPr>
              <w:t>陳菁徽</w:t>
            </w:r>
            <w:r>
              <w:rPr>
                <w:rFonts w:hint="eastAsia"/>
              </w:rPr>
              <w:t>、</w:t>
            </w:r>
            <w:r w:rsidRPr="002544DB">
              <w:rPr>
                <w:rFonts w:hint="eastAsia"/>
              </w:rPr>
              <w:t>邱鎮軍</w:t>
            </w:r>
            <w:r>
              <w:rPr>
                <w:rFonts w:hint="eastAsia"/>
              </w:rPr>
              <w:t>、</w:t>
            </w:r>
            <w:r w:rsidRPr="00893CD4">
              <w:rPr>
                <w:rFonts w:hint="eastAsia"/>
              </w:rPr>
              <w:t>王育敏</w:t>
            </w:r>
            <w:r>
              <w:rPr>
                <w:rFonts w:hint="eastAsia"/>
              </w:rPr>
              <w:t>、</w:t>
            </w:r>
            <w:r w:rsidRPr="00382A49">
              <w:rPr>
                <w:rFonts w:hint="eastAsia"/>
              </w:rPr>
              <w:t>黃秀芳</w:t>
            </w:r>
            <w:r>
              <w:rPr>
                <w:rFonts w:hint="eastAsia"/>
              </w:rPr>
              <w:t>、</w:t>
            </w:r>
            <w:r w:rsidRPr="00E37EF6">
              <w:rPr>
                <w:rFonts w:hint="eastAsia"/>
              </w:rPr>
              <w:t>林淑芬</w:t>
            </w:r>
            <w:r>
              <w:rPr>
                <w:rFonts w:hint="eastAsia"/>
              </w:rPr>
              <w:t>、</w:t>
            </w:r>
          </w:p>
          <w:p w14:paraId="421CE7FE" w14:textId="0B751198" w:rsidR="00A22F53" w:rsidRDefault="00A22F53" w:rsidP="00CF5E8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FF3A29">
              <w:rPr>
                <w:rFonts w:hint="eastAsia"/>
              </w:rPr>
              <w:t>王正旭</w:t>
            </w:r>
            <w:r>
              <w:rPr>
                <w:rFonts w:hint="eastAsia"/>
              </w:rPr>
              <w:t>、</w:t>
            </w:r>
            <w:r w:rsidRPr="00791B81">
              <w:rPr>
                <w:rFonts w:hint="eastAsia"/>
              </w:rPr>
              <w:t>郭國文</w:t>
            </w:r>
            <w:r>
              <w:rPr>
                <w:rFonts w:hint="eastAsia"/>
              </w:rPr>
              <w:t>、</w:t>
            </w:r>
            <w:r w:rsidRPr="0089264D">
              <w:rPr>
                <w:rFonts w:hint="eastAsia"/>
              </w:rPr>
              <w:t>廖偉翔</w:t>
            </w:r>
            <w:r>
              <w:rPr>
                <w:rFonts w:hint="eastAsia"/>
              </w:rPr>
              <w:t xml:space="preserve">、陳 </w:t>
            </w:r>
            <w:r w:rsidR="00930BC1">
              <w:t xml:space="preserve"> </w:t>
            </w:r>
            <w:r w:rsidRPr="00E775AA">
              <w:rPr>
                <w:rFonts w:hint="eastAsia"/>
              </w:rPr>
              <w:t>瑩</w:t>
            </w:r>
            <w:r>
              <w:rPr>
                <w:rFonts w:hint="eastAsia"/>
              </w:rPr>
              <w:t xml:space="preserve">、楊 </w:t>
            </w:r>
            <w:r w:rsidR="00930BC1">
              <w:t xml:space="preserve"> </w:t>
            </w:r>
            <w:r w:rsidRPr="00E775AA">
              <w:rPr>
                <w:rFonts w:hint="eastAsia"/>
              </w:rPr>
              <w:t>曜</w:t>
            </w:r>
            <w:r>
              <w:rPr>
                <w:rFonts w:hint="eastAsia"/>
              </w:rPr>
              <w:t>、范</w:t>
            </w:r>
            <w:r w:rsidR="00930BC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DD4CD6">
              <w:rPr>
                <w:rFonts w:hint="eastAsia"/>
              </w:rPr>
              <w:t>雲</w:t>
            </w:r>
          </w:p>
          <w:p w14:paraId="69FCC0CE" w14:textId="77777777" w:rsidR="00A22F53" w:rsidRDefault="00A22F53" w:rsidP="004E7DA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A22F53" w14:paraId="4758F960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C73147" w14:textId="77777777" w:rsidR="00A22F53" w:rsidRPr="00CB33AE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BA2637" w14:textId="77777777" w:rsidR="00A22F53" w:rsidRPr="00D949F4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4F598DA0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63B935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C4FE37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06C46BF6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9B0087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7006E0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23FEF735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E72C4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359E1A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1C48387F" w14:textId="77777777" w:rsidTr="00AA58E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5E62BB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E63D1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52BDE43B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C2560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22810E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15002DF7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E985DF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C19F10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25783FF4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F007AA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2E1AC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5CFE16BC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3A3D86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56F4E8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4C32D11A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BB1BD1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26F287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76F5A1F" w14:textId="77777777" w:rsidTr="009105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8CA4CA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9ACB20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:rsidRPr="00A27BE1" w14:paraId="4CC8EDF1" w14:textId="77777777" w:rsidTr="00A27BE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E14CC1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4A3466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:rsidRPr="00A27BE1" w14:paraId="03F7F28E" w14:textId="77777777" w:rsidTr="00930BC1">
        <w:trPr>
          <w:trHeight w:hRule="exact" w:val="134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1BEE" w14:textId="77777777" w:rsidR="00A22F53" w:rsidRPr="00DA0948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4A16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5A20ECC7" w14:textId="77777777" w:rsidR="00A22F53" w:rsidRPr="00CB33AE" w:rsidRDefault="00A22F53" w:rsidP="00CB33AE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A22F53" w14:paraId="1024FC63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B060" w14:textId="77777777" w:rsidR="00A22F53" w:rsidRPr="00173F58" w:rsidRDefault="00A22F53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0472E7">
              <w:rPr>
                <w:rFonts w:eastAsia="標楷體" w:hint="eastAsia"/>
              </w:rPr>
              <w:lastRenderedPageBreak/>
              <w:t>立法院第</w:t>
            </w:r>
            <w:r w:rsidRPr="000472E7">
              <w:rPr>
                <w:rFonts w:eastAsia="標楷體"/>
              </w:rPr>
              <w:t>11</w:t>
            </w:r>
            <w:r w:rsidRPr="000472E7">
              <w:rPr>
                <w:rFonts w:eastAsia="標楷體"/>
              </w:rPr>
              <w:t>屆第</w:t>
            </w:r>
            <w:r w:rsidRPr="000472E7">
              <w:rPr>
                <w:rFonts w:eastAsia="標楷體"/>
              </w:rPr>
              <w:t>3</w:t>
            </w:r>
            <w:r w:rsidRPr="000472E7">
              <w:rPr>
                <w:rFonts w:eastAsia="標楷體"/>
              </w:rPr>
              <w:t>會期黨團協商會議紀錄</w:t>
            </w:r>
          </w:p>
        </w:tc>
      </w:tr>
      <w:tr w:rsidR="00A22F53" w14:paraId="0D27F815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2D91" w14:textId="35BBC447" w:rsidR="00A22F53" w:rsidRDefault="00A22F53" w:rsidP="00930BC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E84C48">
              <w:rPr>
                <w:rFonts w:eastAsia="微軟正黑體" w:hint="eastAsia"/>
                <w:b/>
              </w:rPr>
              <w:t xml:space="preserve">本院台灣民眾黨黨團擬具公投提案主文為：「您是否同意第三核能發電廠經通過整體安全評估後，恢復繼續運轉？」請公決案　　　　　　　　　　　　　　</w:t>
            </w:r>
            <w:r>
              <w:rPr>
                <w:rFonts w:eastAsia="微軟正黑體" w:hint="eastAsia"/>
                <w:b/>
              </w:rPr>
              <w:t xml:space="preserve">  </w:t>
            </w:r>
            <w:r w:rsidRPr="00E84C48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>（頁次：</w:t>
            </w:r>
            <w:r w:rsidRPr="00E84C48">
              <w:rPr>
                <w:rFonts w:eastAsia="微軟正黑體" w:hint="eastAsia"/>
                <w:b/>
              </w:rPr>
              <w:t>５</w:t>
            </w:r>
            <w:r w:rsidR="0082768F">
              <w:rPr>
                <w:rFonts w:eastAsia="微軟正黑體" w:hint="eastAsia"/>
                <w:b/>
              </w:rPr>
              <w:t>６１</w:t>
            </w:r>
            <w:r>
              <w:rPr>
                <w:rFonts w:eastAsia="微軟正黑體" w:hint="eastAsia"/>
                <w:b/>
              </w:rPr>
              <w:t>－</w:t>
            </w:r>
            <w:r w:rsidR="0082768F">
              <w:rPr>
                <w:rFonts w:eastAsia="微軟正黑體" w:hint="eastAsia"/>
                <w:b/>
              </w:rPr>
              <w:t>５６８</w:t>
            </w:r>
            <w:r w:rsidRPr="00E84C48">
              <w:rPr>
                <w:rFonts w:eastAsia="微軟正黑體" w:hint="eastAsia"/>
                <w:b/>
              </w:rPr>
              <w:t>）</w:t>
            </w:r>
          </w:p>
        </w:tc>
      </w:tr>
      <w:tr w:rsidR="00A22F53" w:rsidRPr="009D0601" w14:paraId="0E582BC6" w14:textId="77777777" w:rsidTr="00A44EEB">
        <w:trPr>
          <w:trHeight w:hRule="exact" w:val="850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650064" w14:textId="77777777" w:rsidR="00A22F53" w:rsidRPr="009D0601" w:rsidRDefault="00A22F53" w:rsidP="00567B8B">
            <w:pPr>
              <w:spacing w:beforeLines="50" w:before="159"/>
              <w:jc w:val="center"/>
            </w:pPr>
            <w:r w:rsidRPr="00BE2EB6">
              <w:rPr>
                <w:rFonts w:hint="eastAsia"/>
                <w:spacing w:val="105"/>
                <w:kern w:val="0"/>
                <w:fitText w:val="1049" w:id="-717588221"/>
              </w:rPr>
              <w:t>發言</w:t>
            </w:r>
            <w:r w:rsidRPr="00BE2EB6">
              <w:rPr>
                <w:rFonts w:hint="eastAsia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CCD019" w14:textId="77777777" w:rsidR="00A22F53" w:rsidRPr="009D0601" w:rsidRDefault="00A22F53" w:rsidP="00816FB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黃</w:t>
            </w:r>
            <w:r w:rsidRPr="002972E2">
              <w:rPr>
                <w:rFonts w:hint="eastAsia"/>
              </w:rPr>
              <w:t>國昌</w:t>
            </w:r>
            <w:r>
              <w:rPr>
                <w:rFonts w:hint="eastAsia"/>
              </w:rPr>
              <w:t>（主席）、</w:t>
            </w:r>
            <w:r w:rsidRPr="00017EC0">
              <w:rPr>
                <w:rFonts w:hint="eastAsia"/>
              </w:rPr>
              <w:t>張啓楷、</w:t>
            </w:r>
            <w:r>
              <w:rPr>
                <w:rFonts w:hint="eastAsia"/>
              </w:rPr>
              <w:t>莊</w:t>
            </w:r>
            <w:r w:rsidRPr="00915C36">
              <w:rPr>
                <w:rFonts w:hint="eastAsia"/>
              </w:rPr>
              <w:t>瑞雄</w:t>
            </w:r>
            <w:r>
              <w:rPr>
                <w:rFonts w:hint="eastAsia"/>
              </w:rPr>
              <w:t>、</w:t>
            </w:r>
            <w:r w:rsidRPr="00017EC0">
              <w:rPr>
                <w:rFonts w:hint="eastAsia"/>
              </w:rPr>
              <w:t>鄭天財</w:t>
            </w:r>
            <w:r w:rsidRPr="00017EC0">
              <w:t>Sra Kacaw、徐富癸、鍾佳濱</w:t>
            </w:r>
          </w:p>
        </w:tc>
      </w:tr>
      <w:tr w:rsidR="00A22F53" w14:paraId="45B64FEA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93F27D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CAA204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4B5F4D29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24A363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9D15EF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593AC9F9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2007D8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9BD2A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5A8C8EEF" w14:textId="77777777" w:rsidTr="009A4B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634DDE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AF1384" w14:textId="77777777" w:rsidR="00A22F53" w:rsidRPr="00312866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378D3031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545AD0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CBE4C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4CDE0BB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7EA5B0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A71B45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E5BE685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336EC1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2CAFAA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52F1D441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A76D63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1C2631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559DB91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68B322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CE855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7E112CAD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494FF3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8CE3EE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274F7575" w14:textId="77777777" w:rsidTr="000C0484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EBD591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6D0B18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23CF75F0" w14:textId="77777777" w:rsidTr="00A44EE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59C5E6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09CB77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025B573F" w14:textId="77777777" w:rsidTr="00915C3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EC4CA1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44B187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22F53" w14:paraId="37604F37" w14:textId="77777777" w:rsidTr="00930BC1">
        <w:trPr>
          <w:trHeight w:hRule="exact" w:val="1012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BF24" w14:textId="77777777" w:rsidR="00A22F53" w:rsidRDefault="00A22F5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84D8" w14:textId="77777777" w:rsidR="00A22F53" w:rsidRDefault="00A22F53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4CBCC2C" w14:textId="77777777" w:rsidR="00A22F53" w:rsidRPr="003700C0" w:rsidRDefault="00A22F53" w:rsidP="003700C0">
      <w:pPr>
        <w:spacing w:line="14" w:lineRule="exact"/>
        <w:rPr>
          <w:sz w:val="2"/>
        </w:rPr>
      </w:pPr>
    </w:p>
    <w:p w14:paraId="5EE5C149" w14:textId="77777777" w:rsidR="00B6296D" w:rsidRPr="00A22F53" w:rsidRDefault="00B6296D" w:rsidP="00CB33AE">
      <w:pPr>
        <w:spacing w:line="14" w:lineRule="exact"/>
        <w:rPr>
          <w:sz w:val="2"/>
        </w:rPr>
      </w:pPr>
    </w:p>
    <w:sectPr w:rsidR="00B6296D" w:rsidRPr="00A22F53" w:rsidSect="00380A5F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57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35CCE" w14:textId="77777777" w:rsidR="00D56C86" w:rsidRDefault="00D56C86">
      <w:r>
        <w:separator/>
      </w:r>
    </w:p>
  </w:endnote>
  <w:endnote w:type="continuationSeparator" w:id="0">
    <w:p w14:paraId="5431AB34" w14:textId="77777777" w:rsidR="00D56C86" w:rsidRDefault="00D56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4B817" w14:textId="3A79E8B4" w:rsidR="00312866" w:rsidRDefault="001416FA">
    <w:pPr>
      <w:pStyle w:val="a3"/>
    </w:pPr>
    <w:r>
      <w:rPr>
        <w:noProof/>
      </w:rPr>
      <w:pict w14:anchorId="71E111C9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9264;mso-wrap-style:tight" filled="f" stroked="f">
          <v:textbox>
            <w:txbxContent>
              <w:p w14:paraId="220A5EFA" w14:textId="6BE4ECEC" w:rsidR="00380A5F" w:rsidRPr="00380A5F" w:rsidRDefault="00380A5F" w:rsidP="00380A5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579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566C62D5"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14:paraId="1E8527F2" w14:textId="53A137BD" w:rsidR="00380A5F" w:rsidRPr="00380A5F" w:rsidRDefault="00380A5F" w:rsidP="00380A5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578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5B2961DA">
        <v:shape id="_x0000_s2050" type="#_x0000_t202" style="position:absolute;left:0;text-align:left;margin-left:0;margin-top:-9.3pt;width:453.55pt;height:31.5pt;z-index:251657216;mso-wrap-style:tight" filled="f" stroked="f">
          <v:textbox>
            <w:txbxContent>
              <w:p w14:paraId="3C279CAA" w14:textId="389EAAED" w:rsidR="00312866" w:rsidRPr="00312866" w:rsidRDefault="00312866" w:rsidP="0031286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577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43C19552">
        <v:shape id="_x0000_s2049" type="#_x0000_t202" style="position:absolute;left:0;text-align:left;margin-left:0;margin-top:-9.3pt;width:453.55pt;height:31.5pt;z-index:251656192;mso-wrap-style:tight" filled="f" stroked="f">
          <v:textbox>
            <w:txbxContent>
              <w:p w14:paraId="1ED43C01" w14:textId="69611AB7" w:rsidR="00312866" w:rsidRPr="00312866" w:rsidRDefault="00312866" w:rsidP="0031286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576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E936" w14:textId="77777777" w:rsidR="00D56C86" w:rsidRDefault="00D56C86">
      <w:r>
        <w:separator/>
      </w:r>
    </w:p>
  </w:footnote>
  <w:footnote w:type="continuationSeparator" w:id="0">
    <w:p w14:paraId="045A527D" w14:textId="77777777" w:rsidR="00D56C86" w:rsidRDefault="00D56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FD51A" w14:textId="7CEDB52F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3E7D"/>
    <w:rsid w:val="000052B7"/>
    <w:rsid w:val="0000553A"/>
    <w:rsid w:val="0004030A"/>
    <w:rsid w:val="0004051F"/>
    <w:rsid w:val="000574A8"/>
    <w:rsid w:val="00097C09"/>
    <w:rsid w:val="000A3E03"/>
    <w:rsid w:val="000C74C5"/>
    <w:rsid w:val="000E19FD"/>
    <w:rsid w:val="000E1B81"/>
    <w:rsid w:val="000E2D06"/>
    <w:rsid w:val="000F11D5"/>
    <w:rsid w:val="00136994"/>
    <w:rsid w:val="001416FA"/>
    <w:rsid w:val="00153480"/>
    <w:rsid w:val="001858CF"/>
    <w:rsid w:val="00194C6E"/>
    <w:rsid w:val="001B7757"/>
    <w:rsid w:val="0024583D"/>
    <w:rsid w:val="002470A4"/>
    <w:rsid w:val="00264512"/>
    <w:rsid w:val="002750B6"/>
    <w:rsid w:val="00290088"/>
    <w:rsid w:val="00297BE3"/>
    <w:rsid w:val="002A62B2"/>
    <w:rsid w:val="002B4C84"/>
    <w:rsid w:val="002B6795"/>
    <w:rsid w:val="002C0D22"/>
    <w:rsid w:val="002C27AB"/>
    <w:rsid w:val="002E35FD"/>
    <w:rsid w:val="0030032D"/>
    <w:rsid w:val="00311883"/>
    <w:rsid w:val="00312866"/>
    <w:rsid w:val="00350DDB"/>
    <w:rsid w:val="00372D80"/>
    <w:rsid w:val="00380A5F"/>
    <w:rsid w:val="00394C76"/>
    <w:rsid w:val="003B2D10"/>
    <w:rsid w:val="003D6562"/>
    <w:rsid w:val="0041446F"/>
    <w:rsid w:val="00420A00"/>
    <w:rsid w:val="00431678"/>
    <w:rsid w:val="004325A7"/>
    <w:rsid w:val="0046327A"/>
    <w:rsid w:val="00466418"/>
    <w:rsid w:val="0047770D"/>
    <w:rsid w:val="00484890"/>
    <w:rsid w:val="00485468"/>
    <w:rsid w:val="00491440"/>
    <w:rsid w:val="00493579"/>
    <w:rsid w:val="004C3BF4"/>
    <w:rsid w:val="004E2469"/>
    <w:rsid w:val="004F53CD"/>
    <w:rsid w:val="005112A7"/>
    <w:rsid w:val="0051266D"/>
    <w:rsid w:val="00533CFC"/>
    <w:rsid w:val="00536AC5"/>
    <w:rsid w:val="00537F55"/>
    <w:rsid w:val="00545FAA"/>
    <w:rsid w:val="005473C3"/>
    <w:rsid w:val="00571142"/>
    <w:rsid w:val="005723DE"/>
    <w:rsid w:val="005761E4"/>
    <w:rsid w:val="005839C3"/>
    <w:rsid w:val="005923D6"/>
    <w:rsid w:val="0059461E"/>
    <w:rsid w:val="005955E1"/>
    <w:rsid w:val="005A47FF"/>
    <w:rsid w:val="005C6A93"/>
    <w:rsid w:val="005F5CEF"/>
    <w:rsid w:val="00602FBA"/>
    <w:rsid w:val="006167F2"/>
    <w:rsid w:val="006210C6"/>
    <w:rsid w:val="0062178A"/>
    <w:rsid w:val="0062445C"/>
    <w:rsid w:val="00640748"/>
    <w:rsid w:val="00643900"/>
    <w:rsid w:val="0066578E"/>
    <w:rsid w:val="00671D31"/>
    <w:rsid w:val="006B5F66"/>
    <w:rsid w:val="006B7C6A"/>
    <w:rsid w:val="006D3210"/>
    <w:rsid w:val="006E2FA4"/>
    <w:rsid w:val="006F29C7"/>
    <w:rsid w:val="006F3213"/>
    <w:rsid w:val="00703B39"/>
    <w:rsid w:val="0072404B"/>
    <w:rsid w:val="00760C4A"/>
    <w:rsid w:val="007621E3"/>
    <w:rsid w:val="007744E2"/>
    <w:rsid w:val="00776050"/>
    <w:rsid w:val="00777C20"/>
    <w:rsid w:val="007946FF"/>
    <w:rsid w:val="007A22F2"/>
    <w:rsid w:val="007B0C06"/>
    <w:rsid w:val="007D32A2"/>
    <w:rsid w:val="007D41A9"/>
    <w:rsid w:val="007D4AF6"/>
    <w:rsid w:val="007D5AC9"/>
    <w:rsid w:val="007E1CFC"/>
    <w:rsid w:val="00800D7B"/>
    <w:rsid w:val="00802304"/>
    <w:rsid w:val="008034B8"/>
    <w:rsid w:val="0081752D"/>
    <w:rsid w:val="00820FEA"/>
    <w:rsid w:val="0082768F"/>
    <w:rsid w:val="008452B1"/>
    <w:rsid w:val="008724DB"/>
    <w:rsid w:val="008A726C"/>
    <w:rsid w:val="008B4623"/>
    <w:rsid w:val="008D5E45"/>
    <w:rsid w:val="008F2A72"/>
    <w:rsid w:val="00903E6C"/>
    <w:rsid w:val="009050AE"/>
    <w:rsid w:val="00907735"/>
    <w:rsid w:val="00910526"/>
    <w:rsid w:val="00917C58"/>
    <w:rsid w:val="00921E93"/>
    <w:rsid w:val="00930BC1"/>
    <w:rsid w:val="009564D9"/>
    <w:rsid w:val="00961D2D"/>
    <w:rsid w:val="00961EEB"/>
    <w:rsid w:val="00993B2A"/>
    <w:rsid w:val="009A5DF3"/>
    <w:rsid w:val="009A62C7"/>
    <w:rsid w:val="009E3952"/>
    <w:rsid w:val="009F3C5D"/>
    <w:rsid w:val="009F5DFC"/>
    <w:rsid w:val="00A22F53"/>
    <w:rsid w:val="00A34612"/>
    <w:rsid w:val="00A37408"/>
    <w:rsid w:val="00A70449"/>
    <w:rsid w:val="00A74342"/>
    <w:rsid w:val="00A77EB1"/>
    <w:rsid w:val="00A908BC"/>
    <w:rsid w:val="00AA58EE"/>
    <w:rsid w:val="00AA6F00"/>
    <w:rsid w:val="00AB3008"/>
    <w:rsid w:val="00AC56FC"/>
    <w:rsid w:val="00B008AB"/>
    <w:rsid w:val="00B012CD"/>
    <w:rsid w:val="00B1715C"/>
    <w:rsid w:val="00B3182B"/>
    <w:rsid w:val="00B40404"/>
    <w:rsid w:val="00B425A6"/>
    <w:rsid w:val="00B450D0"/>
    <w:rsid w:val="00B52015"/>
    <w:rsid w:val="00B6296D"/>
    <w:rsid w:val="00B66ABE"/>
    <w:rsid w:val="00B71EF1"/>
    <w:rsid w:val="00B80430"/>
    <w:rsid w:val="00B83845"/>
    <w:rsid w:val="00B8692C"/>
    <w:rsid w:val="00B86F92"/>
    <w:rsid w:val="00C02A4B"/>
    <w:rsid w:val="00C13800"/>
    <w:rsid w:val="00C21B92"/>
    <w:rsid w:val="00C54DD4"/>
    <w:rsid w:val="00C729C9"/>
    <w:rsid w:val="00C767B5"/>
    <w:rsid w:val="00C77578"/>
    <w:rsid w:val="00C8591C"/>
    <w:rsid w:val="00C9295B"/>
    <w:rsid w:val="00CA4AD9"/>
    <w:rsid w:val="00CB33AE"/>
    <w:rsid w:val="00CC1998"/>
    <w:rsid w:val="00CC744E"/>
    <w:rsid w:val="00CE5045"/>
    <w:rsid w:val="00CE51F7"/>
    <w:rsid w:val="00CE5633"/>
    <w:rsid w:val="00CF051F"/>
    <w:rsid w:val="00CF409B"/>
    <w:rsid w:val="00D02E31"/>
    <w:rsid w:val="00D311DD"/>
    <w:rsid w:val="00D32432"/>
    <w:rsid w:val="00D5362C"/>
    <w:rsid w:val="00D56C86"/>
    <w:rsid w:val="00D7330A"/>
    <w:rsid w:val="00D753E6"/>
    <w:rsid w:val="00D821C5"/>
    <w:rsid w:val="00D949F4"/>
    <w:rsid w:val="00DA0948"/>
    <w:rsid w:val="00DB3DFA"/>
    <w:rsid w:val="00DC20BD"/>
    <w:rsid w:val="00DC6F58"/>
    <w:rsid w:val="00DD7B7C"/>
    <w:rsid w:val="00DE7CFA"/>
    <w:rsid w:val="00DF5E09"/>
    <w:rsid w:val="00E146F9"/>
    <w:rsid w:val="00E17061"/>
    <w:rsid w:val="00E17A92"/>
    <w:rsid w:val="00E27E04"/>
    <w:rsid w:val="00E47AFF"/>
    <w:rsid w:val="00E6364F"/>
    <w:rsid w:val="00E637FE"/>
    <w:rsid w:val="00E81A87"/>
    <w:rsid w:val="00EE25BA"/>
    <w:rsid w:val="00EF6C67"/>
    <w:rsid w:val="00F01E32"/>
    <w:rsid w:val="00F03A0C"/>
    <w:rsid w:val="00F266A9"/>
    <w:rsid w:val="00F3456B"/>
    <w:rsid w:val="00F6498F"/>
    <w:rsid w:val="00F82EAB"/>
    <w:rsid w:val="00F9527B"/>
    <w:rsid w:val="00FA50B3"/>
    <w:rsid w:val="00FB40F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2B3929CA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3</Pages>
  <Words>119</Words>
  <Characters>682</Characters>
  <Application>Microsoft Office Word</Application>
  <DocSecurity>0</DocSecurity>
  <Lines>5</Lines>
  <Paragraphs>1</Paragraphs>
  <ScaleCrop>false</ScaleCrop>
  <Company>ARES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2025-06-06T07:48:00Z</dcterms:created>
  <dcterms:modified xsi:type="dcterms:W3CDTF">2025-06-06T07:48:00Z</dcterms:modified>
</cp:coreProperties>
</file>