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3700C0" w14:paraId="0E867FC3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583F71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25934C4B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07AD" w14:textId="77777777" w:rsidR="00173F58" w:rsidRPr="00173F58" w:rsidRDefault="009C5AD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9C5ADE">
              <w:rPr>
                <w:rFonts w:eastAsia="標楷體" w:hint="eastAsia"/>
              </w:rPr>
              <w:t>立法院第</w:t>
            </w:r>
            <w:r w:rsidRPr="009C5ADE">
              <w:rPr>
                <w:rFonts w:eastAsia="標楷體"/>
              </w:rPr>
              <w:t>11</w:t>
            </w:r>
            <w:r w:rsidRPr="009C5ADE">
              <w:rPr>
                <w:rFonts w:eastAsia="標楷體"/>
              </w:rPr>
              <w:t>屆第</w:t>
            </w:r>
            <w:r w:rsidRPr="009C5ADE">
              <w:rPr>
                <w:rFonts w:eastAsia="標楷體"/>
              </w:rPr>
              <w:t>3</w:t>
            </w:r>
            <w:r w:rsidRPr="009C5ADE">
              <w:rPr>
                <w:rFonts w:eastAsia="標楷體"/>
              </w:rPr>
              <w:t>會期第</w:t>
            </w:r>
            <w:r w:rsidRPr="009C5ADE">
              <w:rPr>
                <w:rFonts w:eastAsia="標楷體"/>
              </w:rPr>
              <w:t>19</w:t>
            </w:r>
            <w:r w:rsidRPr="009C5ADE">
              <w:rPr>
                <w:rFonts w:eastAsia="標楷體"/>
              </w:rPr>
              <w:t>次會議紀錄</w:t>
            </w:r>
          </w:p>
        </w:tc>
      </w:tr>
      <w:tr w:rsidR="003700C0" w14:paraId="7850D7EE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A7EC" w14:textId="67022865" w:rsidR="003700C0" w:rsidRDefault="00561EE0" w:rsidP="00561EE0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561EE0">
              <w:rPr>
                <w:rFonts w:eastAsia="微軟正黑體" w:hint="eastAsia"/>
                <w:b/>
              </w:rPr>
              <w:t>報告事項</w:t>
            </w:r>
            <w:r w:rsidR="00B81515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                                           </w:t>
            </w:r>
            <w:r w:rsidR="00BE681D"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BE681D">
              <w:rPr>
                <w:rFonts w:eastAsia="微軟正黑體" w:hint="eastAsia"/>
                <w:b/>
              </w:rPr>
              <w:t>（頁次：</w:t>
            </w:r>
            <w:r w:rsidR="00E12945">
              <w:rPr>
                <w:rFonts w:eastAsia="微軟正黑體" w:hint="eastAsia"/>
                <w:b/>
              </w:rPr>
              <w:t>１</w:t>
            </w:r>
            <w:r w:rsidR="00BE681D">
              <w:rPr>
                <w:rFonts w:eastAsia="微軟正黑體" w:hint="eastAsia"/>
                <w:b/>
              </w:rPr>
              <w:t>－</w:t>
            </w:r>
            <w:r w:rsidR="00384311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３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BE2EB6" w:rsidRPr="009D0601" w14:paraId="2F9903AE" w14:textId="77777777" w:rsidTr="00D114C1">
        <w:trPr>
          <w:trHeight w:hRule="exact" w:val="77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78C570" w14:textId="77777777" w:rsidR="00BE2EB6" w:rsidRPr="009D0601" w:rsidRDefault="00BE2EB6" w:rsidP="00567B8B">
            <w:pPr>
              <w:spacing w:beforeLines="50" w:before="159"/>
              <w:jc w:val="center"/>
            </w:pPr>
            <w:r w:rsidRPr="00BE681D">
              <w:rPr>
                <w:rFonts w:hint="eastAsia"/>
                <w:spacing w:val="103"/>
                <w:kern w:val="0"/>
                <w:fitText w:val="1049" w:id="-717588221"/>
              </w:rPr>
              <w:t>發言</w:t>
            </w:r>
            <w:r w:rsidRPr="00BE681D">
              <w:rPr>
                <w:rFonts w:hint="eastAsia"/>
                <w:spacing w:val="5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3B3CD1" w14:textId="190FF5DB" w:rsidR="00BE2EB6" w:rsidRPr="009D0601" w:rsidRDefault="003804CF" w:rsidP="0059207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="00BE2EB6" w:rsidRPr="00972680">
              <w:rPr>
                <w:rFonts w:hint="eastAsia"/>
              </w:rPr>
              <w:t>（主席）</w:t>
            </w:r>
          </w:p>
        </w:tc>
      </w:tr>
      <w:tr w:rsidR="00D114C1" w14:paraId="38AD02AB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2EF751" w14:textId="77777777" w:rsidR="00D114C1" w:rsidRDefault="00D114C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D28E61" w14:textId="77777777" w:rsidR="00D114C1" w:rsidRDefault="00D114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114C1" w14:paraId="75C9D2F1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4C3562" w14:textId="77777777" w:rsidR="00D114C1" w:rsidRDefault="00D114C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A8D394" w14:textId="77777777" w:rsidR="00D114C1" w:rsidRDefault="00D114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114C1" w14:paraId="20DE8ED8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AE6342" w14:textId="77777777" w:rsidR="00D114C1" w:rsidRDefault="00D114C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22B09E" w14:textId="77777777" w:rsidR="00D114C1" w:rsidRDefault="00D114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2202" w14:paraId="5667BB71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1AA83F" w14:textId="77777777" w:rsidR="005D2202" w:rsidRDefault="005D2202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B54012" w14:textId="77777777" w:rsidR="005D2202" w:rsidRDefault="005D220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2202" w14:paraId="347433AC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8ED423" w14:textId="77777777" w:rsidR="005D2202" w:rsidRDefault="005D2202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6D26BE" w14:textId="77777777" w:rsidR="005D2202" w:rsidRDefault="005D220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2202" w14:paraId="44182AD0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EF0F7E" w14:textId="77777777" w:rsidR="005D2202" w:rsidRDefault="005D2202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3255F3" w14:textId="77777777" w:rsidR="005D2202" w:rsidRDefault="005D220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2202" w14:paraId="020734AD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2F37BD" w14:textId="77777777" w:rsidR="005D2202" w:rsidRDefault="005D2202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A471F" w14:textId="77777777" w:rsidR="005D2202" w:rsidRDefault="005D220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2202" w14:paraId="2E627B1F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7C7E1A" w14:textId="77777777" w:rsidR="005D2202" w:rsidRDefault="005D2202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EA08F" w14:textId="77777777" w:rsidR="005D2202" w:rsidRDefault="005D220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50763" w14:paraId="7595E6DB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1A20B1" w14:textId="77777777" w:rsidR="00350763" w:rsidRDefault="00350763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64E444" w14:textId="77777777" w:rsidR="00350763" w:rsidRDefault="0035076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056E9" w14:paraId="732EA679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65DF7" w14:textId="77777777" w:rsidR="003056E9" w:rsidRDefault="003056E9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0F90B0" w14:textId="77777777" w:rsidR="003056E9" w:rsidRDefault="003056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056E9" w14:paraId="43ED4204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B5576E" w14:textId="77777777" w:rsidR="003056E9" w:rsidRDefault="003056E9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E81152" w14:textId="77777777" w:rsidR="003056E9" w:rsidRDefault="003056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056E9" w14:paraId="0E5F7F36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A7B62" w14:textId="77777777" w:rsidR="003056E9" w:rsidRDefault="003056E9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2C0F9B" w14:textId="77777777" w:rsidR="003056E9" w:rsidRDefault="003056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056E9" w14:paraId="7468A1F3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9FE9D4" w14:textId="77777777" w:rsidR="003056E9" w:rsidRDefault="003056E9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DA07C4" w14:textId="77777777" w:rsidR="003056E9" w:rsidRDefault="003056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056E9" w14:paraId="510CE9A7" w14:textId="77777777" w:rsidTr="003B4D2E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D203" w14:textId="77777777" w:rsidR="003056E9" w:rsidRDefault="003056E9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A086" w14:textId="77777777" w:rsidR="003056E9" w:rsidRDefault="003056E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AB8F5AA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40DC" w14:textId="77777777" w:rsidR="00BE681D" w:rsidRPr="00173F58" w:rsidRDefault="00BE681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9C5ADE">
              <w:rPr>
                <w:rFonts w:eastAsia="標楷體" w:hint="eastAsia"/>
              </w:rPr>
              <w:lastRenderedPageBreak/>
              <w:t>立法院第</w:t>
            </w:r>
            <w:r w:rsidRPr="009C5ADE">
              <w:rPr>
                <w:rFonts w:eastAsia="標楷體"/>
              </w:rPr>
              <w:t>11</w:t>
            </w:r>
            <w:r w:rsidRPr="009C5ADE">
              <w:rPr>
                <w:rFonts w:eastAsia="標楷體"/>
              </w:rPr>
              <w:t>屆第</w:t>
            </w:r>
            <w:r w:rsidRPr="009C5ADE">
              <w:rPr>
                <w:rFonts w:eastAsia="標楷體"/>
              </w:rPr>
              <w:t>3</w:t>
            </w:r>
            <w:r w:rsidRPr="009C5ADE">
              <w:rPr>
                <w:rFonts w:eastAsia="標楷體"/>
              </w:rPr>
              <w:t>會期第</w:t>
            </w:r>
            <w:r w:rsidRPr="009C5ADE">
              <w:rPr>
                <w:rFonts w:eastAsia="標楷體"/>
              </w:rPr>
              <w:t>19</w:t>
            </w:r>
            <w:r w:rsidRPr="009C5ADE">
              <w:rPr>
                <w:rFonts w:eastAsia="標楷體"/>
              </w:rPr>
              <w:t>次會議紀錄</w:t>
            </w:r>
          </w:p>
        </w:tc>
      </w:tr>
      <w:tr w:rsidR="00BE681D" w14:paraId="799858FA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4802" w14:textId="5AF57528" w:rsidR="00BE681D" w:rsidRDefault="00BE681D" w:rsidP="009D5E95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D5E95">
              <w:rPr>
                <w:rFonts w:eastAsia="微軟正黑體" w:hint="eastAsia"/>
                <w:b/>
              </w:rPr>
              <w:t>質詢事項</w:t>
            </w:r>
            <w:r>
              <w:rPr>
                <w:rFonts w:eastAsia="微軟正黑體" w:hint="eastAsia"/>
                <w:b/>
              </w:rPr>
              <w:t xml:space="preserve">                                                </w:t>
            </w:r>
            <w:r>
              <w:rPr>
                <w:rFonts w:eastAsia="微軟正黑體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（頁次：２３－２４）</w:t>
            </w:r>
          </w:p>
        </w:tc>
      </w:tr>
      <w:tr w:rsidR="00BE681D" w:rsidRPr="009D0601" w14:paraId="0B7D787E" w14:textId="77777777" w:rsidTr="00D114C1">
        <w:trPr>
          <w:trHeight w:hRule="exact" w:val="77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9A705F" w14:textId="77777777" w:rsidR="00BE681D" w:rsidRPr="009D0601" w:rsidRDefault="00BE681D" w:rsidP="00567B8B">
            <w:pPr>
              <w:spacing w:beforeLines="50" w:before="159"/>
              <w:jc w:val="center"/>
            </w:pPr>
            <w:r w:rsidRPr="00BE681D">
              <w:rPr>
                <w:rFonts w:hint="eastAsia"/>
                <w:spacing w:val="103"/>
                <w:kern w:val="0"/>
                <w:fitText w:val="1049" w:id="-717588221"/>
              </w:rPr>
              <w:t>發言</w:t>
            </w:r>
            <w:r w:rsidRPr="00BE681D">
              <w:rPr>
                <w:rFonts w:hint="eastAsia"/>
                <w:spacing w:val="5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D5C89A" w14:textId="71CF43DE" w:rsidR="00BE681D" w:rsidRPr="009D0601" w:rsidRDefault="00BE681D" w:rsidP="0059207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</w:p>
        </w:tc>
      </w:tr>
      <w:tr w:rsidR="00BE681D" w14:paraId="03C2B140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842441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6FD171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55857C7B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68584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0D0BAA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7A9A55DD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05611B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6B54A0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082BE57E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DCF407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8A6404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073ACD91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0FC5F4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29D770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2A7472B5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ECDA09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758B79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0C552BB0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6143BF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70E6DB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6433B57C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79C765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E339F7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2B3790D5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C64085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60C6E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2DF90363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BC100D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07FF1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5803299A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03C7B5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1133F6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4D8BB2E0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FCC7E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34C58E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3CEDC0F2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5A107F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3798CD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308D85D1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FE0E7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33C15A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5DAF6C1" w14:textId="77777777" w:rsidTr="003B4D2E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80E3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55C3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C390695" w14:textId="77777777" w:rsidR="00BE681D" w:rsidRPr="003700C0" w:rsidRDefault="00BE681D" w:rsidP="003700C0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BE681D" w14:paraId="1ABB1365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0637" w14:textId="77777777" w:rsidR="00BE681D" w:rsidRPr="00173F58" w:rsidRDefault="00BE681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9C5ADE">
              <w:rPr>
                <w:rFonts w:eastAsia="標楷體" w:hint="eastAsia"/>
              </w:rPr>
              <w:lastRenderedPageBreak/>
              <w:t>立法院第</w:t>
            </w:r>
            <w:r w:rsidRPr="009C5ADE">
              <w:rPr>
                <w:rFonts w:eastAsia="標楷體"/>
              </w:rPr>
              <w:t>11</w:t>
            </w:r>
            <w:r w:rsidRPr="009C5ADE">
              <w:rPr>
                <w:rFonts w:eastAsia="標楷體"/>
              </w:rPr>
              <w:t>屆第</w:t>
            </w:r>
            <w:r w:rsidRPr="009C5ADE">
              <w:rPr>
                <w:rFonts w:eastAsia="標楷體"/>
              </w:rPr>
              <w:t>3</w:t>
            </w:r>
            <w:r w:rsidRPr="009C5ADE">
              <w:rPr>
                <w:rFonts w:eastAsia="標楷體"/>
              </w:rPr>
              <w:t>會期第</w:t>
            </w:r>
            <w:r w:rsidRPr="009C5ADE">
              <w:rPr>
                <w:rFonts w:eastAsia="標楷體"/>
              </w:rPr>
              <w:t>19</w:t>
            </w:r>
            <w:r w:rsidRPr="009C5ADE">
              <w:rPr>
                <w:rFonts w:eastAsia="標楷體"/>
              </w:rPr>
              <w:t>次會議紀錄</w:t>
            </w:r>
          </w:p>
        </w:tc>
      </w:tr>
      <w:tr w:rsidR="00BE681D" w14:paraId="62D8D03D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D200" w14:textId="77777777" w:rsidR="00BE681D" w:rsidRDefault="00BE681D" w:rsidP="0081429E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1429E">
              <w:rPr>
                <w:rFonts w:eastAsia="微軟正黑體" w:hint="eastAsia"/>
                <w:b/>
              </w:rPr>
              <w:t>討論事項</w:t>
            </w:r>
          </w:p>
          <w:p w14:paraId="5FFC0857" w14:textId="65C7E5F2" w:rsidR="00BE681D" w:rsidRDefault="00BE681D" w:rsidP="00BE681D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81429E">
              <w:rPr>
                <w:rFonts w:eastAsia="微軟正黑體" w:hint="eastAsia"/>
                <w:b/>
              </w:rPr>
              <w:t>本院台灣民眾黨黨團，建請院會作成決議：「邀請行政院院長率同相關部會首長就『新世代打擊詐欺策略行動綱領</w:t>
            </w:r>
            <w:r w:rsidRPr="0081429E">
              <w:rPr>
                <w:rFonts w:eastAsia="微軟正黑體"/>
                <w:b/>
              </w:rPr>
              <w:t>2.0</w:t>
            </w:r>
            <w:r w:rsidRPr="0081429E">
              <w:rPr>
                <w:rFonts w:eastAsia="微軟正黑體"/>
                <w:b/>
              </w:rPr>
              <w:t>執行成效』進行專案報告並備質詢。」是否有當？請公決案</w:t>
            </w:r>
            <w:r w:rsidRPr="0081429E">
              <w:rPr>
                <w:rFonts w:eastAsia="微軟正黑體" w:hint="eastAsia"/>
                <w:b/>
              </w:rPr>
              <w:t>─</w:t>
            </w:r>
            <w:r w:rsidRPr="0081429E">
              <w:rPr>
                <w:rFonts w:eastAsia="微軟正黑體"/>
                <w:b/>
              </w:rPr>
              <w:t>交黨團協商</w:t>
            </w:r>
            <w:r w:rsidRPr="0081429E">
              <w:rPr>
                <w:rFonts w:eastAsia="微軟正黑體" w:hint="eastAsia"/>
                <w:b/>
              </w:rPr>
              <w:t>─</w:t>
            </w:r>
            <w:r>
              <w:rPr>
                <w:rFonts w:eastAsia="微軟正黑體" w:hint="eastAsia"/>
                <w:b/>
              </w:rPr>
              <w:t xml:space="preserve">                                                       </w:t>
            </w:r>
            <w:r>
              <w:rPr>
                <w:rFonts w:eastAsia="微軟正黑體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（頁次：２４－２６）</w:t>
            </w:r>
          </w:p>
        </w:tc>
      </w:tr>
      <w:tr w:rsidR="00BE681D" w:rsidRPr="009D0601" w14:paraId="7D6451CD" w14:textId="77777777" w:rsidTr="00D114C1">
        <w:trPr>
          <w:trHeight w:hRule="exact" w:val="77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B99DCF" w14:textId="77777777" w:rsidR="00BE681D" w:rsidRPr="009D0601" w:rsidRDefault="00BE681D" w:rsidP="00567B8B">
            <w:pPr>
              <w:spacing w:beforeLines="50" w:before="159"/>
              <w:jc w:val="center"/>
            </w:pPr>
            <w:r w:rsidRPr="0081429E">
              <w:rPr>
                <w:rFonts w:hint="eastAsia"/>
                <w:spacing w:val="105"/>
                <w:kern w:val="0"/>
                <w:fitText w:val="1049" w:id="-717588221"/>
              </w:rPr>
              <w:t>發言</w:t>
            </w:r>
            <w:r w:rsidRPr="0081429E">
              <w:rPr>
                <w:rFonts w:hint="eastAsia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E7EC63" w14:textId="4E8B49D9" w:rsidR="00BE681D" w:rsidRPr="009D0601" w:rsidRDefault="00BE681D" w:rsidP="002879A0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  <w:r>
              <w:rPr>
                <w:rFonts w:hint="eastAsia"/>
              </w:rPr>
              <w:t>、</w:t>
            </w:r>
            <w:r w:rsidRPr="002879A0">
              <w:rPr>
                <w:rFonts w:hint="eastAsia"/>
              </w:rPr>
              <w:t>黃珊珊</w:t>
            </w:r>
          </w:p>
        </w:tc>
      </w:tr>
      <w:tr w:rsidR="00BE681D" w14:paraId="47B87022" w14:textId="77777777" w:rsidTr="0029627E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1C63" w14:textId="77777777" w:rsidR="00BE681D" w:rsidRDefault="00BE681D" w:rsidP="0081429E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1429E">
              <w:rPr>
                <w:rFonts w:eastAsia="微軟正黑體" w:hint="eastAsia"/>
                <w:b/>
              </w:rPr>
              <w:t>本院台灣民眾黨黨團，建請院會作成決議：「國家安全會議吳釗燮秘書長自行請辭下台，負起應有之政治責任，以符合責任政治之基本原則。」是否有當？請公決案─交黨團協商─</w:t>
            </w:r>
            <w:r>
              <w:rPr>
                <w:rFonts w:eastAsia="微軟正黑體" w:hint="eastAsia"/>
                <w:b/>
              </w:rPr>
              <w:t xml:space="preserve">    </w:t>
            </w:r>
          </w:p>
          <w:p w14:paraId="6884BFA1" w14:textId="2EC20F0B" w:rsidR="00BE681D" w:rsidRDefault="00BE681D" w:rsidP="0081429E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</w:t>
            </w:r>
            <w:r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（頁次：２６－３３）</w:t>
            </w:r>
          </w:p>
        </w:tc>
      </w:tr>
      <w:tr w:rsidR="00BE681D" w:rsidRPr="009D0601" w14:paraId="0F9875E6" w14:textId="77777777" w:rsidTr="002879A0">
        <w:trPr>
          <w:trHeight w:hRule="exact" w:val="1130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B2B0BB" w14:textId="77777777" w:rsidR="00BE681D" w:rsidRPr="009D0601" w:rsidRDefault="00BE681D" w:rsidP="0029627E">
            <w:pPr>
              <w:spacing w:beforeLines="50" w:before="159"/>
              <w:jc w:val="center"/>
            </w:pPr>
            <w:r w:rsidRPr="0081429E">
              <w:rPr>
                <w:rFonts w:hint="eastAsia"/>
                <w:spacing w:val="105"/>
                <w:kern w:val="0"/>
                <w:fitText w:val="1049" w:id="-684045312"/>
              </w:rPr>
              <w:t>發言</w:t>
            </w:r>
            <w:r w:rsidRPr="0081429E">
              <w:rPr>
                <w:rFonts w:hint="eastAsia"/>
                <w:kern w:val="0"/>
                <w:fitText w:val="1049" w:id="-684045312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E76474" w14:textId="77777777" w:rsidR="00BE681D" w:rsidRDefault="00BE681D" w:rsidP="00BE681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  <w:r>
              <w:rPr>
                <w:rFonts w:hint="eastAsia"/>
              </w:rPr>
              <w:t>、</w:t>
            </w:r>
            <w:r w:rsidRPr="002879A0">
              <w:rPr>
                <w:rFonts w:hint="eastAsia"/>
              </w:rPr>
              <w:t>黃國昌、陳昭姿、吳思瑤、牛煦庭、王定宇、王育敏、</w:t>
            </w:r>
          </w:p>
          <w:p w14:paraId="5DBF5122" w14:textId="2C8BF94A" w:rsidR="00BE681D" w:rsidRPr="009D0601" w:rsidRDefault="00BE681D" w:rsidP="00BE681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879A0">
              <w:rPr>
                <w:rFonts w:hint="eastAsia"/>
              </w:rPr>
              <w:t>沈伯洋、羅智強</w:t>
            </w:r>
          </w:p>
        </w:tc>
      </w:tr>
      <w:tr w:rsidR="00BE681D" w14:paraId="12A4CC38" w14:textId="77777777" w:rsidTr="0029627E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A549" w14:textId="22750FB5" w:rsidR="00BE681D" w:rsidRDefault="00BE681D" w:rsidP="0081429E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1429E">
              <w:rPr>
                <w:rFonts w:eastAsia="微軟正黑體" w:hint="eastAsia"/>
                <w:b/>
              </w:rPr>
              <w:t>本院台灣民眾黨黨團，建請院會作成決議：「對行政院院長卓榮泰提出最嚴厲之譴責案，並要求行政院儘速將提名之國家通訊傳播委員會主任委員、副主任委員及委員名單送交立法院。」是否有當？請公決案─交黨團協商─</w:t>
            </w:r>
            <w:r>
              <w:rPr>
                <w:rFonts w:eastAsia="微軟正黑體" w:hint="eastAsia"/>
                <w:b/>
              </w:rPr>
              <w:t xml:space="preserve">                               </w:t>
            </w:r>
            <w:r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（頁次：３３－３５）</w:t>
            </w:r>
          </w:p>
        </w:tc>
      </w:tr>
      <w:tr w:rsidR="00BE681D" w:rsidRPr="009D0601" w14:paraId="08AB4206" w14:textId="77777777" w:rsidTr="0029627E">
        <w:trPr>
          <w:trHeight w:hRule="exact" w:val="77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3B4CFF" w14:textId="77777777" w:rsidR="00BE681D" w:rsidRPr="009D0601" w:rsidRDefault="00BE681D" w:rsidP="0029627E">
            <w:pPr>
              <w:spacing w:beforeLines="50" w:before="159"/>
              <w:jc w:val="center"/>
            </w:pPr>
            <w:r w:rsidRPr="0081429E">
              <w:rPr>
                <w:rFonts w:hint="eastAsia"/>
                <w:spacing w:val="105"/>
                <w:kern w:val="0"/>
                <w:fitText w:val="1049" w:id="-684045056"/>
              </w:rPr>
              <w:t>發言</w:t>
            </w:r>
            <w:r w:rsidRPr="0081429E">
              <w:rPr>
                <w:rFonts w:hint="eastAsia"/>
                <w:kern w:val="0"/>
                <w:fitText w:val="1049" w:id="-684045056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5A583" w14:textId="42791F00" w:rsidR="00BE681D" w:rsidRPr="009D0601" w:rsidRDefault="00BE681D" w:rsidP="0029627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  <w:r>
              <w:rPr>
                <w:rFonts w:hint="eastAsia"/>
              </w:rPr>
              <w:t>、</w:t>
            </w:r>
            <w:r w:rsidRPr="00D259BD">
              <w:rPr>
                <w:rFonts w:hint="eastAsia"/>
              </w:rPr>
              <w:t>林國成</w:t>
            </w:r>
          </w:p>
        </w:tc>
      </w:tr>
      <w:tr w:rsidR="00BE681D" w14:paraId="6FDDC720" w14:textId="77777777" w:rsidTr="0029627E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92D5" w14:textId="0D02CC7B" w:rsidR="00BE681D" w:rsidRDefault="00BE681D" w:rsidP="0081429E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1429E">
              <w:rPr>
                <w:rFonts w:eastAsia="微軟正黑體" w:hint="eastAsia"/>
                <w:b/>
              </w:rPr>
              <w:t>公平交易委員會組織法修正第四條及第十六條條文─完成三讀─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（頁次：３５－４６）</w:t>
            </w:r>
          </w:p>
        </w:tc>
      </w:tr>
      <w:tr w:rsidR="00BE681D" w:rsidRPr="009D0601" w14:paraId="067BFB5A" w14:textId="77777777" w:rsidTr="00684FD4">
        <w:trPr>
          <w:trHeight w:hRule="exact" w:val="1075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2CF6FC" w14:textId="77777777" w:rsidR="00BE681D" w:rsidRPr="009D0601" w:rsidRDefault="00BE681D" w:rsidP="0029627E">
            <w:pPr>
              <w:spacing w:beforeLines="50" w:before="159"/>
              <w:jc w:val="center"/>
            </w:pPr>
            <w:r w:rsidRPr="0081429E">
              <w:rPr>
                <w:rFonts w:hint="eastAsia"/>
                <w:spacing w:val="105"/>
                <w:kern w:val="0"/>
                <w:fitText w:val="1049" w:id="-684045311"/>
              </w:rPr>
              <w:t>發言</w:t>
            </w:r>
            <w:r w:rsidRPr="0081429E">
              <w:rPr>
                <w:rFonts w:hint="eastAsia"/>
                <w:kern w:val="0"/>
                <w:fitText w:val="1049" w:id="-68404531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61F189" w14:textId="7FE846E7" w:rsidR="00BE681D" w:rsidRPr="009D0601" w:rsidRDefault="00BE681D" w:rsidP="00BE681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  <w:r>
              <w:rPr>
                <w:rFonts w:hint="eastAsia"/>
              </w:rPr>
              <w:t>、</w:t>
            </w:r>
            <w:r w:rsidRPr="00684FD4">
              <w:rPr>
                <w:rFonts w:hint="eastAsia"/>
              </w:rPr>
              <w:t>莊瑞雄、翁曉玲、張啓楷、鍾佳濱、葛如鈞、蔡易餘</w:t>
            </w:r>
          </w:p>
        </w:tc>
      </w:tr>
      <w:tr w:rsidR="00BE681D" w14:paraId="7444071D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6525B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7262C6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02A28FB0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1E4C9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42D999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39E57E3E" w14:textId="77777777" w:rsidTr="00500216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6F02E5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CEC844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9A4A2C9" w14:textId="77777777" w:rsidTr="00BE681D">
        <w:trPr>
          <w:trHeight w:hRule="exact" w:val="900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EA70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A354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5C05C79E" w14:textId="77777777" w:rsidR="00BE681D" w:rsidRPr="003700C0" w:rsidRDefault="00BE681D" w:rsidP="003700C0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BE681D" w14:paraId="5020BE1F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5424" w14:textId="77777777" w:rsidR="00BE681D" w:rsidRPr="00173F58" w:rsidRDefault="00BE681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9C5ADE">
              <w:rPr>
                <w:rFonts w:eastAsia="標楷體" w:hint="eastAsia"/>
              </w:rPr>
              <w:lastRenderedPageBreak/>
              <w:t>立法院第</w:t>
            </w:r>
            <w:r w:rsidRPr="009C5ADE">
              <w:rPr>
                <w:rFonts w:eastAsia="標楷體"/>
              </w:rPr>
              <w:t>11</w:t>
            </w:r>
            <w:r w:rsidRPr="009C5ADE">
              <w:rPr>
                <w:rFonts w:eastAsia="標楷體"/>
              </w:rPr>
              <w:t>屆第</w:t>
            </w:r>
            <w:r w:rsidRPr="009C5ADE">
              <w:rPr>
                <w:rFonts w:eastAsia="標楷體"/>
              </w:rPr>
              <w:t>3</w:t>
            </w:r>
            <w:r w:rsidRPr="009C5ADE">
              <w:rPr>
                <w:rFonts w:eastAsia="標楷體"/>
              </w:rPr>
              <w:t>會期第</w:t>
            </w:r>
            <w:r w:rsidRPr="009C5ADE">
              <w:rPr>
                <w:rFonts w:eastAsia="標楷體"/>
              </w:rPr>
              <w:t>19</w:t>
            </w:r>
            <w:r w:rsidRPr="009C5ADE">
              <w:rPr>
                <w:rFonts w:eastAsia="標楷體"/>
              </w:rPr>
              <w:t>次會議紀錄</w:t>
            </w:r>
          </w:p>
        </w:tc>
      </w:tr>
      <w:tr w:rsidR="00BE681D" w14:paraId="6C2A25EF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8B53" w14:textId="77777777" w:rsidR="00BE681D" w:rsidRDefault="00BE681D" w:rsidP="00DE58E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E58EB">
              <w:rPr>
                <w:rFonts w:eastAsia="微軟正黑體" w:hint="eastAsia"/>
                <w:b/>
              </w:rPr>
              <w:t>討論事項</w:t>
            </w:r>
          </w:p>
          <w:p w14:paraId="622F9D62" w14:textId="77777777" w:rsidR="00BE681D" w:rsidRDefault="00BE681D" w:rsidP="00DE58E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E58EB">
              <w:rPr>
                <w:rFonts w:eastAsia="微軟正黑體" w:hint="eastAsia"/>
                <w:b/>
              </w:rPr>
              <w:t>運動產業發展條例修正第八條、第十三條、第二十六條及第二十六條之二條文─完成三讀─</w:t>
            </w:r>
            <w:r>
              <w:rPr>
                <w:rFonts w:eastAsia="微軟正黑體" w:hint="eastAsia"/>
                <w:b/>
              </w:rPr>
              <w:t xml:space="preserve">                                                                         </w:t>
            </w:r>
          </w:p>
          <w:p w14:paraId="57B59536" w14:textId="4C13BC90" w:rsidR="00BE681D" w:rsidRDefault="00BE681D" w:rsidP="00DE58EB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</w:t>
            </w:r>
            <w:r>
              <w:rPr>
                <w:rFonts w:eastAsia="微軟正黑體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           </w:t>
            </w:r>
            <w:r>
              <w:rPr>
                <w:rFonts w:eastAsia="微軟正黑體" w:hint="eastAsia"/>
                <w:b/>
              </w:rPr>
              <w:t>（頁次：４７－１７０）</w:t>
            </w:r>
          </w:p>
        </w:tc>
      </w:tr>
      <w:tr w:rsidR="00BE681D" w:rsidRPr="009D0601" w14:paraId="5D613458" w14:textId="77777777" w:rsidTr="00D114C1">
        <w:trPr>
          <w:trHeight w:hRule="exact" w:val="77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FE428E" w14:textId="77777777" w:rsidR="00BE681D" w:rsidRPr="009D0601" w:rsidRDefault="00BE681D" w:rsidP="00567B8B">
            <w:pPr>
              <w:spacing w:beforeLines="50" w:before="159"/>
              <w:jc w:val="center"/>
            </w:pPr>
            <w:r w:rsidRPr="00B81515">
              <w:rPr>
                <w:rFonts w:hint="eastAsia"/>
                <w:spacing w:val="105"/>
                <w:kern w:val="0"/>
                <w:fitText w:val="1049" w:id="-717588221"/>
              </w:rPr>
              <w:t>發言</w:t>
            </w:r>
            <w:r w:rsidRPr="00B81515">
              <w:rPr>
                <w:rFonts w:hint="eastAsia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4BF775" w14:textId="77777777" w:rsidR="00BE681D" w:rsidRPr="009D0601" w:rsidRDefault="00BE681D" w:rsidP="0059207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3804CF">
              <w:rPr>
                <w:rFonts w:hint="eastAsia"/>
              </w:rPr>
              <w:t>國瑜</w:t>
            </w:r>
            <w:r w:rsidRPr="00972680">
              <w:rPr>
                <w:rFonts w:hint="eastAsia"/>
              </w:rPr>
              <w:t>（主席）</w:t>
            </w:r>
            <w:r>
              <w:rPr>
                <w:rFonts w:hint="eastAsia"/>
              </w:rPr>
              <w:t>、</w:t>
            </w:r>
            <w:r w:rsidRPr="00F950EA">
              <w:rPr>
                <w:rFonts w:hint="eastAsia"/>
              </w:rPr>
              <w:t>葛如鈞、張智倫、劉書彬</w:t>
            </w:r>
            <w:r>
              <w:rPr>
                <w:rFonts w:hint="eastAsia"/>
              </w:rPr>
              <w:t>、</w:t>
            </w:r>
            <w:r w:rsidRPr="00F950EA">
              <w:rPr>
                <w:rFonts w:hint="eastAsia"/>
              </w:rPr>
              <w:t>林倩綺</w:t>
            </w:r>
          </w:p>
        </w:tc>
      </w:tr>
      <w:tr w:rsidR="00BE681D" w14:paraId="4C0BBC91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2202EF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78B67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2AC0D556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4DF1D2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42FBC0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50A06ECC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4FCE3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267698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6E4072E4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C77030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27A061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4F57EF0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8483DF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3E358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7C3A294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137A1B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402B22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793F727D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40B88B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F48FDB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318D6CC6" w14:textId="77777777" w:rsidTr="00350763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80C84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A4D508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093A85B3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92ABBE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D35A43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63FB2DE3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27D0D6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36D0D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4A1F0C3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1C5713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45462C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6AC1AA6F" w14:textId="77777777" w:rsidTr="003056E9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9E162C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56BB5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E681D" w14:paraId="1646B1F7" w14:textId="77777777" w:rsidTr="00BE681D">
        <w:trPr>
          <w:trHeight w:hRule="exact" w:val="1431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608F" w14:textId="77777777" w:rsidR="00BE681D" w:rsidRDefault="00BE681D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1E92" w14:textId="77777777" w:rsidR="00BE681D" w:rsidRDefault="00BE681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1260C00" w14:textId="77777777" w:rsidR="00BE681D" w:rsidRPr="003700C0" w:rsidRDefault="00BE681D" w:rsidP="003700C0">
      <w:pPr>
        <w:spacing w:line="14" w:lineRule="exact"/>
        <w:rPr>
          <w:sz w:val="2"/>
        </w:rPr>
      </w:pPr>
    </w:p>
    <w:p w14:paraId="776C959D" w14:textId="77777777" w:rsidR="00B6296D" w:rsidRPr="00BE681D" w:rsidRDefault="00B6296D" w:rsidP="003700C0">
      <w:pPr>
        <w:spacing w:line="14" w:lineRule="exact"/>
        <w:rPr>
          <w:sz w:val="2"/>
        </w:rPr>
      </w:pPr>
    </w:p>
    <w:sectPr w:rsidR="00B6296D" w:rsidRPr="00BE681D" w:rsidSect="00746A90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1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FC2" w14:textId="77777777" w:rsidR="0090017F" w:rsidRDefault="0090017F">
      <w:r>
        <w:separator/>
      </w:r>
    </w:p>
  </w:endnote>
  <w:endnote w:type="continuationSeparator" w:id="0">
    <w:p w14:paraId="17E29203" w14:textId="77777777" w:rsidR="0090017F" w:rsidRDefault="0090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EA17E" w14:textId="51B61D7B" w:rsidR="00746A90" w:rsidRDefault="004B39E1">
    <w:pPr>
      <w:pStyle w:val="a3"/>
    </w:pPr>
    <w:r>
      <w:rPr>
        <w:noProof/>
      </w:rPr>
      <w:pict w14:anchorId="5295D4D2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14:paraId="2E3A3046" w14:textId="214EF882" w:rsidR="00746A90" w:rsidRPr="00746A90" w:rsidRDefault="00746A90" w:rsidP="00746A9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419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06AF6149"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14:paraId="1133F381" w14:textId="08430B34" w:rsidR="00746A90" w:rsidRPr="00746A90" w:rsidRDefault="00746A90" w:rsidP="00746A9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417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EC934" w14:textId="77777777" w:rsidR="0090017F" w:rsidRDefault="0090017F">
      <w:r>
        <w:separator/>
      </w:r>
    </w:p>
  </w:footnote>
  <w:footnote w:type="continuationSeparator" w:id="0">
    <w:p w14:paraId="33DF92A8" w14:textId="77777777" w:rsidR="0090017F" w:rsidRDefault="0090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D1947" w14:textId="06E537BC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24F6C"/>
    <w:rsid w:val="000309BE"/>
    <w:rsid w:val="000309F6"/>
    <w:rsid w:val="000339F6"/>
    <w:rsid w:val="00037B40"/>
    <w:rsid w:val="00045794"/>
    <w:rsid w:val="00051A91"/>
    <w:rsid w:val="0005538C"/>
    <w:rsid w:val="0006662B"/>
    <w:rsid w:val="00067CEB"/>
    <w:rsid w:val="00083123"/>
    <w:rsid w:val="000912A1"/>
    <w:rsid w:val="00092980"/>
    <w:rsid w:val="00095509"/>
    <w:rsid w:val="00095C88"/>
    <w:rsid w:val="00097C09"/>
    <w:rsid w:val="000C235F"/>
    <w:rsid w:val="000C48C3"/>
    <w:rsid w:val="000E4328"/>
    <w:rsid w:val="000F3EB3"/>
    <w:rsid w:val="000F442A"/>
    <w:rsid w:val="000F5ED2"/>
    <w:rsid w:val="00112D1F"/>
    <w:rsid w:val="001171C5"/>
    <w:rsid w:val="001666C9"/>
    <w:rsid w:val="00173F58"/>
    <w:rsid w:val="00196828"/>
    <w:rsid w:val="00197051"/>
    <w:rsid w:val="001A7908"/>
    <w:rsid w:val="001B00A8"/>
    <w:rsid w:val="001B126A"/>
    <w:rsid w:val="001B4D9A"/>
    <w:rsid w:val="001B7951"/>
    <w:rsid w:val="001D7489"/>
    <w:rsid w:val="001F3A6C"/>
    <w:rsid w:val="001F45D9"/>
    <w:rsid w:val="00214131"/>
    <w:rsid w:val="0022459A"/>
    <w:rsid w:val="0023370C"/>
    <w:rsid w:val="0024471D"/>
    <w:rsid w:val="00251924"/>
    <w:rsid w:val="00264941"/>
    <w:rsid w:val="0026576A"/>
    <w:rsid w:val="00273C49"/>
    <w:rsid w:val="00280F99"/>
    <w:rsid w:val="002A0610"/>
    <w:rsid w:val="002A39E9"/>
    <w:rsid w:val="002A4AF7"/>
    <w:rsid w:val="002C5B93"/>
    <w:rsid w:val="002D379C"/>
    <w:rsid w:val="002D3F74"/>
    <w:rsid w:val="002D608D"/>
    <w:rsid w:val="003023C7"/>
    <w:rsid w:val="003056E9"/>
    <w:rsid w:val="00317C4D"/>
    <w:rsid w:val="003231CF"/>
    <w:rsid w:val="00324F60"/>
    <w:rsid w:val="00336688"/>
    <w:rsid w:val="00337D61"/>
    <w:rsid w:val="00345E45"/>
    <w:rsid w:val="003470DE"/>
    <w:rsid w:val="00350763"/>
    <w:rsid w:val="00363A3A"/>
    <w:rsid w:val="003700C0"/>
    <w:rsid w:val="00370C74"/>
    <w:rsid w:val="003804CF"/>
    <w:rsid w:val="00384311"/>
    <w:rsid w:val="00386D6D"/>
    <w:rsid w:val="00393CC9"/>
    <w:rsid w:val="003B2F7E"/>
    <w:rsid w:val="003B4D2E"/>
    <w:rsid w:val="003C4258"/>
    <w:rsid w:val="003D57EE"/>
    <w:rsid w:val="003E0CC9"/>
    <w:rsid w:val="003F4B3C"/>
    <w:rsid w:val="003F5892"/>
    <w:rsid w:val="004312E1"/>
    <w:rsid w:val="00432E2B"/>
    <w:rsid w:val="00446EE1"/>
    <w:rsid w:val="0045014B"/>
    <w:rsid w:val="004523EC"/>
    <w:rsid w:val="004540B5"/>
    <w:rsid w:val="00454E3F"/>
    <w:rsid w:val="004614E0"/>
    <w:rsid w:val="0046327A"/>
    <w:rsid w:val="004848A1"/>
    <w:rsid w:val="004A50B6"/>
    <w:rsid w:val="004B1E4E"/>
    <w:rsid w:val="004B39E1"/>
    <w:rsid w:val="004B4D75"/>
    <w:rsid w:val="004E7AF0"/>
    <w:rsid w:val="004F0946"/>
    <w:rsid w:val="004F4F75"/>
    <w:rsid w:val="00512AF3"/>
    <w:rsid w:val="00516360"/>
    <w:rsid w:val="00521F05"/>
    <w:rsid w:val="0053267F"/>
    <w:rsid w:val="0054094B"/>
    <w:rsid w:val="00552907"/>
    <w:rsid w:val="00561EE0"/>
    <w:rsid w:val="00575BBD"/>
    <w:rsid w:val="0058058E"/>
    <w:rsid w:val="005867C6"/>
    <w:rsid w:val="00592079"/>
    <w:rsid w:val="005A19CD"/>
    <w:rsid w:val="005B7218"/>
    <w:rsid w:val="005D01CA"/>
    <w:rsid w:val="005D0515"/>
    <w:rsid w:val="005D2202"/>
    <w:rsid w:val="005E1AA8"/>
    <w:rsid w:val="005E4A08"/>
    <w:rsid w:val="005E637C"/>
    <w:rsid w:val="0063631C"/>
    <w:rsid w:val="00645F58"/>
    <w:rsid w:val="00657D69"/>
    <w:rsid w:val="0066086D"/>
    <w:rsid w:val="006625DF"/>
    <w:rsid w:val="006840E4"/>
    <w:rsid w:val="00691DF4"/>
    <w:rsid w:val="006942E5"/>
    <w:rsid w:val="006A72D1"/>
    <w:rsid w:val="006B29F6"/>
    <w:rsid w:val="006C0C01"/>
    <w:rsid w:val="006C0EA2"/>
    <w:rsid w:val="006C45FB"/>
    <w:rsid w:val="006E53DF"/>
    <w:rsid w:val="006F6370"/>
    <w:rsid w:val="007131E6"/>
    <w:rsid w:val="00732F3A"/>
    <w:rsid w:val="00746A90"/>
    <w:rsid w:val="0074747E"/>
    <w:rsid w:val="007502D3"/>
    <w:rsid w:val="00765379"/>
    <w:rsid w:val="007732BA"/>
    <w:rsid w:val="0077597E"/>
    <w:rsid w:val="00792ACB"/>
    <w:rsid w:val="007C1307"/>
    <w:rsid w:val="007C661B"/>
    <w:rsid w:val="007D4AF6"/>
    <w:rsid w:val="007D54BD"/>
    <w:rsid w:val="0081118A"/>
    <w:rsid w:val="0081464F"/>
    <w:rsid w:val="008349A5"/>
    <w:rsid w:val="00840F6A"/>
    <w:rsid w:val="00850028"/>
    <w:rsid w:val="008724DB"/>
    <w:rsid w:val="00885176"/>
    <w:rsid w:val="008B13F1"/>
    <w:rsid w:val="0090017F"/>
    <w:rsid w:val="009010B5"/>
    <w:rsid w:val="00972680"/>
    <w:rsid w:val="00981B80"/>
    <w:rsid w:val="009B097A"/>
    <w:rsid w:val="009B2AE7"/>
    <w:rsid w:val="009C52E3"/>
    <w:rsid w:val="009C5ADE"/>
    <w:rsid w:val="009D0601"/>
    <w:rsid w:val="009E3952"/>
    <w:rsid w:val="009E5F41"/>
    <w:rsid w:val="00A16BF5"/>
    <w:rsid w:val="00A50CC2"/>
    <w:rsid w:val="00A61717"/>
    <w:rsid w:val="00A65682"/>
    <w:rsid w:val="00A76149"/>
    <w:rsid w:val="00A85466"/>
    <w:rsid w:val="00A91ACE"/>
    <w:rsid w:val="00AB31A5"/>
    <w:rsid w:val="00AD4811"/>
    <w:rsid w:val="00AD78FA"/>
    <w:rsid w:val="00B05AD8"/>
    <w:rsid w:val="00B31C6D"/>
    <w:rsid w:val="00B402E2"/>
    <w:rsid w:val="00B43830"/>
    <w:rsid w:val="00B618FD"/>
    <w:rsid w:val="00B6296D"/>
    <w:rsid w:val="00B66995"/>
    <w:rsid w:val="00B74485"/>
    <w:rsid w:val="00B81515"/>
    <w:rsid w:val="00B96C40"/>
    <w:rsid w:val="00BA0501"/>
    <w:rsid w:val="00BA0B3F"/>
    <w:rsid w:val="00BB6361"/>
    <w:rsid w:val="00BC481F"/>
    <w:rsid w:val="00BD3D14"/>
    <w:rsid w:val="00BD4B07"/>
    <w:rsid w:val="00BE2EB6"/>
    <w:rsid w:val="00BE327D"/>
    <w:rsid w:val="00BE681D"/>
    <w:rsid w:val="00BF340D"/>
    <w:rsid w:val="00BF6BBC"/>
    <w:rsid w:val="00C128BA"/>
    <w:rsid w:val="00C13800"/>
    <w:rsid w:val="00C32A9B"/>
    <w:rsid w:val="00C41444"/>
    <w:rsid w:val="00C511BA"/>
    <w:rsid w:val="00C9135C"/>
    <w:rsid w:val="00C94FB5"/>
    <w:rsid w:val="00CA1ADC"/>
    <w:rsid w:val="00CA1F59"/>
    <w:rsid w:val="00CA3C38"/>
    <w:rsid w:val="00CA413A"/>
    <w:rsid w:val="00CB492D"/>
    <w:rsid w:val="00CC0416"/>
    <w:rsid w:val="00CD1BD7"/>
    <w:rsid w:val="00CF1090"/>
    <w:rsid w:val="00CF5807"/>
    <w:rsid w:val="00D067FA"/>
    <w:rsid w:val="00D114C1"/>
    <w:rsid w:val="00D124A5"/>
    <w:rsid w:val="00D1288E"/>
    <w:rsid w:val="00D162DF"/>
    <w:rsid w:val="00D21C53"/>
    <w:rsid w:val="00D40604"/>
    <w:rsid w:val="00D73C9B"/>
    <w:rsid w:val="00D85889"/>
    <w:rsid w:val="00DA663A"/>
    <w:rsid w:val="00DC3D98"/>
    <w:rsid w:val="00DD3F7C"/>
    <w:rsid w:val="00DE6273"/>
    <w:rsid w:val="00DF177D"/>
    <w:rsid w:val="00E12945"/>
    <w:rsid w:val="00E26879"/>
    <w:rsid w:val="00E27CEC"/>
    <w:rsid w:val="00E3452F"/>
    <w:rsid w:val="00E35B30"/>
    <w:rsid w:val="00E60163"/>
    <w:rsid w:val="00E64DE5"/>
    <w:rsid w:val="00E66B4B"/>
    <w:rsid w:val="00E70D93"/>
    <w:rsid w:val="00E721ED"/>
    <w:rsid w:val="00E93DE7"/>
    <w:rsid w:val="00E94B95"/>
    <w:rsid w:val="00EA1D30"/>
    <w:rsid w:val="00EB227D"/>
    <w:rsid w:val="00EB60E5"/>
    <w:rsid w:val="00EC2A16"/>
    <w:rsid w:val="00ED03DB"/>
    <w:rsid w:val="00ED6B84"/>
    <w:rsid w:val="00EE69F0"/>
    <w:rsid w:val="00F02A7F"/>
    <w:rsid w:val="00F14DD5"/>
    <w:rsid w:val="00F65534"/>
    <w:rsid w:val="00FC0952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2BA5A213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4</Pages>
  <Words>189</Words>
  <Characters>1079</Characters>
  <Application>Microsoft Office Word</Application>
  <DocSecurity>0</DocSecurity>
  <Lines>8</Lines>
  <Paragraphs>2</Paragraphs>
  <ScaleCrop>false</ScaleCrop>
  <Company>ARES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2025-07-17T03:19:00Z</dcterms:created>
  <dcterms:modified xsi:type="dcterms:W3CDTF">2025-07-17T03:19:00Z</dcterms:modified>
</cp:coreProperties>
</file>