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993B2A" w14:paraId="7707F72A" w14:textId="77777777" w:rsidTr="00CB33A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A483D" w14:textId="77777777" w:rsidR="00B67217" w:rsidRPr="00CB33AE" w:rsidRDefault="00B67217" w:rsidP="00CB33AE">
            <w:pPr>
              <w:spacing w:line="14" w:lineRule="exact"/>
              <w:rPr>
                <w:sz w:val="2"/>
              </w:rPr>
            </w:pPr>
          </w:p>
          <w:p w14:paraId="0D970E30" w14:textId="77777777" w:rsidR="00993B2A" w:rsidRDefault="002C287F" w:rsidP="00993B2A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2C287F">
              <w:rPr>
                <w:rFonts w:eastAsia="標楷體" w:hint="eastAsia"/>
              </w:rPr>
              <w:t>立法院第</w:t>
            </w:r>
            <w:r w:rsidRPr="002C287F">
              <w:rPr>
                <w:rFonts w:eastAsia="標楷體"/>
              </w:rPr>
              <w:t>11</w:t>
            </w:r>
            <w:r w:rsidRPr="002C287F">
              <w:rPr>
                <w:rFonts w:eastAsia="標楷體"/>
              </w:rPr>
              <w:t>屆第</w:t>
            </w:r>
            <w:r w:rsidRPr="002C287F">
              <w:rPr>
                <w:rFonts w:eastAsia="標楷體"/>
              </w:rPr>
              <w:t>3</w:t>
            </w:r>
            <w:r w:rsidRPr="002C287F">
              <w:rPr>
                <w:rFonts w:eastAsia="標楷體"/>
              </w:rPr>
              <w:t>會期教育及文化、交通委員會第</w:t>
            </w:r>
            <w:r w:rsidRPr="002C287F">
              <w:rPr>
                <w:rFonts w:eastAsia="標楷體"/>
              </w:rPr>
              <w:t>3</w:t>
            </w:r>
            <w:r w:rsidRPr="002C287F">
              <w:rPr>
                <w:rFonts w:eastAsia="標楷體"/>
              </w:rPr>
              <w:t>次聯席會議紀錄</w:t>
            </w:r>
          </w:p>
        </w:tc>
      </w:tr>
      <w:tr w:rsidR="00CB33AE" w14:paraId="07524809" w14:textId="77777777" w:rsidTr="005F5CEF">
        <w:trPr>
          <w:trHeight w:val="21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1FB26" w14:textId="77777777" w:rsidR="00A55DC8" w:rsidRDefault="00A55DC8" w:rsidP="00EF70E1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A55DC8">
              <w:rPr>
                <w:rFonts w:eastAsia="微軟正黑體" w:hint="eastAsia"/>
                <w:b/>
              </w:rPr>
              <w:t>一、繼續審查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一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委員葛如鈞等</w:t>
            </w:r>
            <w:r w:rsidRPr="00A55DC8">
              <w:rPr>
                <w:rFonts w:eastAsia="微軟正黑體"/>
                <w:b/>
              </w:rPr>
              <w:t>37</w:t>
            </w:r>
            <w:r w:rsidRPr="00A55DC8">
              <w:rPr>
                <w:rFonts w:eastAsia="微軟正黑體"/>
                <w:b/>
              </w:rPr>
              <w:t>人擬具「人工智慧基本法草案」案、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二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委員邱若華等</w:t>
            </w:r>
            <w:r w:rsidRPr="00A55DC8">
              <w:rPr>
                <w:rFonts w:eastAsia="微軟正黑體"/>
                <w:b/>
              </w:rPr>
              <w:t>17</w:t>
            </w:r>
            <w:r w:rsidRPr="00A55DC8">
              <w:rPr>
                <w:rFonts w:eastAsia="微軟正黑體"/>
                <w:b/>
              </w:rPr>
              <w:t>人擬具「人工智慧基本法草案」案、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三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委員羅廷瑋等</w:t>
            </w:r>
            <w:r w:rsidRPr="00A55DC8">
              <w:rPr>
                <w:rFonts w:eastAsia="微軟正黑體"/>
                <w:b/>
              </w:rPr>
              <w:t>17</w:t>
            </w:r>
            <w:r w:rsidRPr="00A55DC8">
              <w:rPr>
                <w:rFonts w:eastAsia="微軟正黑體"/>
                <w:b/>
              </w:rPr>
              <w:t>人擬具「人工智慧基本法草案」案、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四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委員萬美玲等</w:t>
            </w:r>
            <w:r w:rsidRPr="00A55DC8">
              <w:rPr>
                <w:rFonts w:eastAsia="微軟正黑體"/>
                <w:b/>
              </w:rPr>
              <w:t>18</w:t>
            </w:r>
            <w:r w:rsidRPr="00A55DC8">
              <w:rPr>
                <w:rFonts w:eastAsia="微軟正黑體"/>
                <w:b/>
              </w:rPr>
              <w:t>人擬具「人工智慧基本法草案」案、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五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委員許宇甄等</w:t>
            </w:r>
            <w:r w:rsidRPr="00A55DC8">
              <w:rPr>
                <w:rFonts w:eastAsia="微軟正黑體"/>
                <w:b/>
              </w:rPr>
              <w:t>20</w:t>
            </w:r>
            <w:r w:rsidRPr="00A55DC8">
              <w:rPr>
                <w:rFonts w:eastAsia="微軟正黑體"/>
                <w:b/>
              </w:rPr>
              <w:t>人擬具「人工智慧基本法草案」案、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六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委員張嘉郡等</w:t>
            </w:r>
            <w:r w:rsidRPr="00A55DC8">
              <w:rPr>
                <w:rFonts w:eastAsia="微軟正黑體"/>
                <w:b/>
              </w:rPr>
              <w:t>21</w:t>
            </w:r>
            <w:r w:rsidRPr="00A55DC8">
              <w:rPr>
                <w:rFonts w:eastAsia="微軟正黑體"/>
                <w:b/>
              </w:rPr>
              <w:t>人擬具「人工智慧基本法草案」案、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七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委員林倩綺等</w:t>
            </w:r>
            <w:r w:rsidRPr="00A55DC8">
              <w:rPr>
                <w:rFonts w:eastAsia="微軟正黑體"/>
                <w:b/>
              </w:rPr>
              <w:t>23</w:t>
            </w:r>
            <w:r w:rsidRPr="00A55DC8">
              <w:rPr>
                <w:rFonts w:eastAsia="微軟正黑體"/>
                <w:b/>
              </w:rPr>
              <w:t>人擬具「人工智慧基本法草案」案、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八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委員邱議瑩等</w:t>
            </w:r>
            <w:r w:rsidRPr="00A55DC8">
              <w:rPr>
                <w:rFonts w:eastAsia="微軟正黑體"/>
                <w:b/>
              </w:rPr>
              <w:t>20</w:t>
            </w:r>
            <w:r w:rsidRPr="00A55DC8">
              <w:rPr>
                <w:rFonts w:eastAsia="微軟正黑體"/>
                <w:b/>
              </w:rPr>
              <w:t>人擬具「人工智慧基本法草案」案、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九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委員吳宗憲等</w:t>
            </w:r>
            <w:r w:rsidRPr="00A55DC8">
              <w:rPr>
                <w:rFonts w:eastAsia="微軟正黑體"/>
                <w:b/>
              </w:rPr>
              <w:t xml:space="preserve"> 17 </w:t>
            </w:r>
            <w:r w:rsidRPr="00A55DC8">
              <w:rPr>
                <w:rFonts w:eastAsia="微軟正黑體"/>
                <w:b/>
              </w:rPr>
              <w:t>人擬具「人工智慧基本法草案」案、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十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</w:t>
            </w:r>
            <w:r w:rsidRPr="00A55DC8">
              <w:rPr>
                <w:rFonts w:eastAsia="微軟正黑體" w:hint="eastAsia"/>
                <w:b/>
              </w:rPr>
              <w:t>賴士葆等</w:t>
            </w:r>
            <w:r w:rsidRPr="00A55DC8">
              <w:rPr>
                <w:rFonts w:eastAsia="微軟正黑體"/>
                <w:b/>
              </w:rPr>
              <w:t xml:space="preserve"> 28 </w:t>
            </w:r>
            <w:r w:rsidRPr="00A55DC8">
              <w:rPr>
                <w:rFonts w:eastAsia="微軟正黑體"/>
                <w:b/>
              </w:rPr>
              <w:t>人擬具「人工智慧基本法草案」案、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十一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委員楊瓊瓔等</w:t>
            </w:r>
            <w:r w:rsidRPr="00A55DC8">
              <w:rPr>
                <w:rFonts w:eastAsia="微軟正黑體"/>
                <w:b/>
              </w:rPr>
              <w:t xml:space="preserve"> 26 </w:t>
            </w:r>
            <w:r w:rsidRPr="00A55DC8">
              <w:rPr>
                <w:rFonts w:eastAsia="微軟正黑體"/>
                <w:b/>
              </w:rPr>
              <w:t>人擬具「人工智慧基本法草案」案、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十二</w:t>
            </w:r>
            <w:r w:rsidRPr="00A55DC8">
              <w:rPr>
                <w:rFonts w:eastAsia="微軟正黑體"/>
                <w:b/>
              </w:rPr>
              <w:t xml:space="preserve">) </w:t>
            </w:r>
            <w:r w:rsidRPr="00A55DC8">
              <w:rPr>
                <w:rFonts w:eastAsia="微軟正黑體"/>
                <w:b/>
              </w:rPr>
              <w:t>台灣民眾黨黨團擬具「人工智慧發展及管理條例草案」案、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十三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委員許智傑等</w:t>
            </w:r>
            <w:r w:rsidRPr="00A55DC8">
              <w:rPr>
                <w:rFonts w:eastAsia="微軟正黑體"/>
                <w:b/>
              </w:rPr>
              <w:t>27</w:t>
            </w:r>
            <w:r w:rsidRPr="00A55DC8">
              <w:rPr>
                <w:rFonts w:eastAsia="微軟正黑體"/>
                <w:b/>
              </w:rPr>
              <w:t>人擬具「人工智慧基本法草案」案、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十四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委員林宜瑾等</w:t>
            </w:r>
            <w:r w:rsidRPr="00A55DC8">
              <w:rPr>
                <w:rFonts w:eastAsia="微軟正黑體"/>
                <w:b/>
              </w:rPr>
              <w:t>26</w:t>
            </w:r>
            <w:r w:rsidRPr="00A55DC8">
              <w:rPr>
                <w:rFonts w:eastAsia="微軟正黑體"/>
                <w:b/>
              </w:rPr>
              <w:t>人擬具「人工智慧基本法草案」案；二、審查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一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委員張雅琳等</w:t>
            </w:r>
            <w:r w:rsidRPr="00A55DC8">
              <w:rPr>
                <w:rFonts w:eastAsia="微軟正黑體"/>
                <w:b/>
              </w:rPr>
              <w:t>18</w:t>
            </w:r>
            <w:r w:rsidRPr="00A55DC8">
              <w:rPr>
                <w:rFonts w:eastAsia="微軟正黑體"/>
                <w:b/>
              </w:rPr>
              <w:t>人擬具「人工智慧基本法草案」案、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二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委員謝衣</w:t>
            </w:r>
            <w:r w:rsidRPr="00A55DC8">
              <w:rPr>
                <w:rFonts w:eastAsia="微軟正黑體" w:hint="eastAsia"/>
                <w:b/>
              </w:rPr>
              <w:t>鳯等</w:t>
            </w:r>
            <w:r w:rsidRPr="00A55DC8">
              <w:rPr>
                <w:rFonts w:eastAsia="微軟正黑體"/>
                <w:b/>
              </w:rPr>
              <w:t>17</w:t>
            </w:r>
            <w:r w:rsidRPr="00A55DC8">
              <w:rPr>
                <w:rFonts w:eastAsia="微軟正黑體"/>
                <w:b/>
              </w:rPr>
              <w:t>人擬具「人工智慧基本法草案」案、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三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委員陳秀</w:t>
            </w:r>
            <w:r w:rsidRPr="00A55DC8">
              <w:rPr>
                <w:rFonts w:eastAsia="微軟正黑體" w:hint="eastAsia"/>
                <w:b/>
              </w:rPr>
              <w:t>寳等</w:t>
            </w:r>
            <w:r w:rsidRPr="00A55DC8">
              <w:rPr>
                <w:rFonts w:eastAsia="微軟正黑體"/>
                <w:b/>
              </w:rPr>
              <w:t>25</w:t>
            </w:r>
            <w:r w:rsidRPr="00A55DC8">
              <w:rPr>
                <w:rFonts w:eastAsia="微軟正黑體"/>
                <w:b/>
              </w:rPr>
              <w:t>人擬具「人工智慧基本法草案」案、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四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/>
                <w:b/>
              </w:rPr>
              <w:t>委員林思銘等</w:t>
            </w:r>
            <w:r w:rsidRPr="00A55DC8">
              <w:rPr>
                <w:rFonts w:eastAsia="微軟正黑體"/>
                <w:b/>
              </w:rPr>
              <w:t>17</w:t>
            </w:r>
            <w:r w:rsidRPr="00A55DC8">
              <w:rPr>
                <w:rFonts w:eastAsia="微軟正黑體"/>
                <w:b/>
              </w:rPr>
              <w:t>人擬具「人工智慧基本法草案」案、</w:t>
            </w:r>
            <w:r w:rsidRPr="00A55DC8">
              <w:rPr>
                <w:rFonts w:eastAsia="微軟正黑體"/>
                <w:b/>
              </w:rPr>
              <w:t>(</w:t>
            </w:r>
            <w:r w:rsidRPr="00A55DC8">
              <w:rPr>
                <w:rFonts w:eastAsia="微軟正黑體"/>
                <w:b/>
              </w:rPr>
              <w:t>五</w:t>
            </w:r>
            <w:r w:rsidRPr="00A55DC8">
              <w:rPr>
                <w:rFonts w:eastAsia="微軟正黑體"/>
                <w:b/>
              </w:rPr>
              <w:t>)</w:t>
            </w:r>
            <w:r w:rsidRPr="00A55DC8">
              <w:rPr>
                <w:rFonts w:eastAsia="微軟正黑體" w:hint="eastAsia"/>
                <w:b/>
              </w:rPr>
              <w:t>委員范雲等</w:t>
            </w:r>
            <w:r w:rsidRPr="00A55DC8">
              <w:rPr>
                <w:rFonts w:eastAsia="微軟正黑體"/>
                <w:b/>
              </w:rPr>
              <w:t>18</w:t>
            </w:r>
            <w:r w:rsidRPr="00A55DC8">
              <w:rPr>
                <w:rFonts w:eastAsia="微軟正黑體"/>
                <w:b/>
              </w:rPr>
              <w:t>人擬具「人工智慧基本法草案」案【進行逐條審查】</w:t>
            </w:r>
          </w:p>
          <w:p w14:paraId="6C2CA211" w14:textId="11549E7C" w:rsidR="00CB33AE" w:rsidRDefault="00A55DC8" w:rsidP="00EF70E1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                                                 </w:t>
            </w:r>
            <w:r w:rsidR="00510158"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 xml:space="preserve">         </w:t>
            </w:r>
            <w:r w:rsidR="00EF70E1">
              <w:rPr>
                <w:rFonts w:eastAsia="微軟正黑體"/>
                <w:b/>
              </w:rPr>
              <w:t>（頁次：</w:t>
            </w:r>
            <w:r w:rsidR="00EF70E1">
              <w:rPr>
                <w:rFonts w:eastAsia="微軟正黑體" w:hint="eastAsia"/>
                <w:b/>
              </w:rPr>
              <w:t>１８３</w:t>
            </w:r>
            <w:r w:rsidR="00EF70E1">
              <w:rPr>
                <w:rFonts w:eastAsia="微軟正黑體"/>
                <w:b/>
              </w:rPr>
              <w:t>－</w:t>
            </w:r>
            <w:r w:rsidR="00EF70E1">
              <w:rPr>
                <w:rFonts w:eastAsia="微軟正黑體" w:hint="eastAsia"/>
                <w:b/>
              </w:rPr>
              <w:t>２８６</w:t>
            </w:r>
            <w:r w:rsidR="00595A6B" w:rsidRPr="00595A6B">
              <w:rPr>
                <w:rFonts w:eastAsia="微軟正黑體"/>
                <w:b/>
              </w:rPr>
              <w:t>）</w:t>
            </w:r>
          </w:p>
        </w:tc>
      </w:tr>
      <w:tr w:rsidR="00CB33AE" w14:paraId="3EC8A25E" w14:textId="77777777" w:rsidTr="00A97AF6">
        <w:trPr>
          <w:trHeight w:hRule="exact" w:val="161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AA23D6F" w14:textId="77777777" w:rsidR="00CB33AE" w:rsidRDefault="00CB33AE" w:rsidP="005F5CEF">
            <w:pPr>
              <w:spacing w:beforeLines="50" w:before="159"/>
              <w:jc w:val="center"/>
            </w:pPr>
            <w:r w:rsidRPr="005F5CEF">
              <w:rPr>
                <w:rFonts w:hint="eastAsia"/>
                <w:spacing w:val="105"/>
                <w:kern w:val="0"/>
                <w:fitText w:val="1049" w:id="-884850688"/>
              </w:rPr>
              <w:t>發言</w:t>
            </w:r>
            <w:r w:rsidRPr="005F5CEF">
              <w:rPr>
                <w:rFonts w:hint="eastAsia"/>
                <w:kern w:val="0"/>
                <w:fitText w:val="1049" w:id="-8848506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1BC60F" w14:textId="5C89F780" w:rsidR="002D1524" w:rsidRDefault="002D1524" w:rsidP="00B250A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葛</w:t>
            </w:r>
            <w:r w:rsidRPr="002D1524">
              <w:rPr>
                <w:rFonts w:hint="eastAsia"/>
              </w:rPr>
              <w:t>如鈞</w:t>
            </w:r>
            <w:r w:rsidR="00595A6B" w:rsidRPr="00595A6B">
              <w:rPr>
                <w:rFonts w:hint="eastAsia"/>
              </w:rPr>
              <w:t>（主席）</w:t>
            </w:r>
            <w:r w:rsidR="000553B2" w:rsidRPr="000553B2">
              <w:rPr>
                <w:rFonts w:hint="eastAsia"/>
              </w:rPr>
              <w:t>、</w:t>
            </w:r>
            <w:r w:rsidRPr="002D1524">
              <w:rPr>
                <w:rFonts w:hint="eastAsia"/>
              </w:rPr>
              <w:t>柯志恩、</w:t>
            </w:r>
            <w:r w:rsidR="00EF70E1">
              <w:rPr>
                <w:rFonts w:hint="eastAsia"/>
              </w:rPr>
              <w:t>范  雲</w:t>
            </w:r>
            <w:r w:rsidRPr="002D1524">
              <w:t>、劉書彬、萬美玲、林宜瑾、郭昱晴、陳秀</w:t>
            </w:r>
            <w:r w:rsidRPr="002D1524">
              <w:rPr>
                <w:rFonts w:hint="eastAsia"/>
              </w:rPr>
              <w:t>寳、</w:t>
            </w:r>
          </w:p>
          <w:p w14:paraId="6D89F54E" w14:textId="77777777" w:rsidR="002D1524" w:rsidRDefault="002D1524" w:rsidP="00B250A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2D1524">
              <w:rPr>
                <w:rFonts w:hint="eastAsia"/>
              </w:rPr>
              <w:t>張雅琳、洪孟楷、伍麗華</w:t>
            </w:r>
            <w:r w:rsidRPr="002D1524">
              <w:t>Saidhai Tahovecahe、羅廷瑋、葉元之、黃健豪、</w:t>
            </w:r>
          </w:p>
          <w:p w14:paraId="60949297" w14:textId="77777777" w:rsidR="00CB33AE" w:rsidRPr="0097035C" w:rsidRDefault="002D1524" w:rsidP="00B250A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2D1524">
              <w:t>牛煦庭、李昆澤、吳宗憲、許宇甄、林沛祥</w:t>
            </w:r>
          </w:p>
        </w:tc>
      </w:tr>
      <w:tr w:rsidR="005A7432" w14:paraId="0884F360" w14:textId="77777777" w:rsidTr="005A743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09BF20" w14:textId="77777777" w:rsidR="005A7432" w:rsidRPr="00DA0948" w:rsidRDefault="005A743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F5F356" w14:textId="77777777" w:rsidR="005A7432" w:rsidRDefault="005A743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A7432" w14:paraId="65CBDAF1" w14:textId="77777777" w:rsidTr="005A743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796823" w14:textId="77777777" w:rsidR="005A7432" w:rsidRPr="00DA0948" w:rsidRDefault="005A743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9D04BF" w14:textId="77777777" w:rsidR="005A7432" w:rsidRDefault="005A743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A7432" w14:paraId="3E8FBC42" w14:textId="77777777" w:rsidTr="00BB162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9B3B4C" w14:textId="77777777" w:rsidR="005A7432" w:rsidRPr="00DA0948" w:rsidRDefault="005A743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3EB417" w14:textId="77777777" w:rsidR="005A7432" w:rsidRDefault="005A743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B1622" w14:paraId="74D72D38" w14:textId="77777777" w:rsidTr="00BB162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360B04" w14:textId="77777777" w:rsidR="00BB1622" w:rsidRPr="00DA0948" w:rsidRDefault="00BB162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516687" w14:textId="77777777" w:rsidR="00BB1622" w:rsidRDefault="00BB162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467197" w14:paraId="510AB612" w14:textId="77777777" w:rsidTr="00DE60F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EEB7EC" w14:textId="77777777" w:rsidR="00467197" w:rsidRPr="00DA0948" w:rsidRDefault="0046719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12DF3B" w14:textId="77777777" w:rsidR="00467197" w:rsidRDefault="0046719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E60FC" w14:paraId="7512F5D5" w14:textId="77777777" w:rsidTr="00DE60F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F7B000" w14:textId="77777777" w:rsidR="00DE60FC" w:rsidRPr="00DA0948" w:rsidRDefault="00DE60F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27B337" w14:textId="77777777" w:rsidR="00DE60FC" w:rsidRDefault="00DE60F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E60FC" w14:paraId="42AA66BC" w14:textId="77777777" w:rsidTr="005F5CE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D6B3" w14:textId="77777777" w:rsidR="00DE60FC" w:rsidRPr="00DA0948" w:rsidRDefault="00DE60F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87A3" w14:textId="77777777" w:rsidR="00DE60FC" w:rsidRDefault="00DE60FC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1E341111" w14:textId="03BEF168" w:rsidR="00B6296D" w:rsidRDefault="00B6296D" w:rsidP="00CB33AE">
      <w:pPr>
        <w:spacing w:line="14" w:lineRule="exact"/>
        <w:rPr>
          <w:sz w:val="2"/>
        </w:rPr>
      </w:pPr>
    </w:p>
    <w:p w14:paraId="4F3FD32F" w14:textId="5E9598F3" w:rsidR="00EF70E1" w:rsidRDefault="00EF70E1" w:rsidP="00CB33AE">
      <w:pPr>
        <w:spacing w:line="14" w:lineRule="exact"/>
        <w:rPr>
          <w:sz w:val="2"/>
        </w:rPr>
      </w:pPr>
    </w:p>
    <w:p w14:paraId="2C198B2E" w14:textId="6AFD2293" w:rsidR="00EF70E1" w:rsidRDefault="00EF70E1" w:rsidP="00CB33AE">
      <w:pPr>
        <w:spacing w:line="14" w:lineRule="exact"/>
        <w:rPr>
          <w:sz w:val="2"/>
        </w:rPr>
      </w:pP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EF70E1" w14:paraId="133C805D" w14:textId="77777777" w:rsidTr="00871AF9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7F205" w14:textId="77777777" w:rsidR="00EF70E1" w:rsidRDefault="00EF70E1" w:rsidP="00871AF9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A7056F">
              <w:rPr>
                <w:rFonts w:eastAsia="標楷體" w:hint="eastAsia"/>
              </w:rPr>
              <w:lastRenderedPageBreak/>
              <w:t>立法院第</w:t>
            </w:r>
            <w:r w:rsidRPr="00A7056F">
              <w:rPr>
                <w:rFonts w:eastAsia="標楷體"/>
              </w:rPr>
              <w:t>11</w:t>
            </w:r>
            <w:r w:rsidRPr="00A7056F">
              <w:rPr>
                <w:rFonts w:eastAsia="標楷體"/>
              </w:rPr>
              <w:t>屆第</w:t>
            </w:r>
            <w:r w:rsidRPr="00A7056F">
              <w:rPr>
                <w:rFonts w:eastAsia="標楷體"/>
              </w:rPr>
              <w:t>3</w:t>
            </w:r>
            <w:r w:rsidRPr="00A7056F">
              <w:rPr>
                <w:rFonts w:eastAsia="標楷體"/>
              </w:rPr>
              <w:t>會期交通委員會第</w:t>
            </w:r>
            <w:r w:rsidRPr="00A7056F">
              <w:rPr>
                <w:rFonts w:eastAsia="標楷體"/>
              </w:rPr>
              <w:t>19</w:t>
            </w:r>
            <w:r w:rsidRPr="00A7056F">
              <w:rPr>
                <w:rFonts w:eastAsia="標楷體"/>
              </w:rPr>
              <w:t>次全體委員會議紀錄</w:t>
            </w:r>
          </w:p>
        </w:tc>
      </w:tr>
      <w:tr w:rsidR="00EF70E1" w14:paraId="4F9144F6" w14:textId="77777777" w:rsidTr="00871AF9">
        <w:trPr>
          <w:trHeight w:val="21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51B66" w14:textId="77777777" w:rsidR="00EF70E1" w:rsidRDefault="00EF70E1" w:rsidP="00871AF9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877078">
              <w:rPr>
                <w:rFonts w:eastAsia="微軟正黑體" w:hint="eastAsia"/>
                <w:b/>
              </w:rPr>
              <w:t>邀請數位發展部部長、國家通訊傳播委員會代理主任委員、中華電信股份有限公司董事長、行政院災害防救辦公室、經濟部及台灣電力股份有限公司率所屬相關單位列席就「丹娜絲風災通訊中斷及復原過程與檢討及我國災後通訊搶救機制」進行專題報告，並備質詢</w:t>
            </w:r>
          </w:p>
          <w:p w14:paraId="2BC8C098" w14:textId="77777777" w:rsidR="00EF70E1" w:rsidRDefault="00EF70E1" w:rsidP="00871AF9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                                                    </w:t>
            </w:r>
            <w:r>
              <w:rPr>
                <w:rFonts w:eastAsia="微軟正黑體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  </w:t>
            </w:r>
            <w:r>
              <w:rPr>
                <w:rFonts w:eastAsia="微軟正黑體"/>
                <w:b/>
              </w:rPr>
              <w:t>（頁次：</w:t>
            </w:r>
            <w:r>
              <w:rPr>
                <w:rFonts w:eastAsia="微軟正黑體" w:hint="eastAsia"/>
                <w:b/>
              </w:rPr>
              <w:t>２８７</w:t>
            </w:r>
            <w:r>
              <w:rPr>
                <w:rFonts w:eastAsia="微軟正黑體"/>
                <w:b/>
              </w:rPr>
              <w:t>－</w:t>
            </w:r>
            <w:r>
              <w:rPr>
                <w:rFonts w:eastAsia="微軟正黑體" w:hint="eastAsia"/>
                <w:b/>
              </w:rPr>
              <w:t>３５８</w:t>
            </w:r>
            <w:r w:rsidRPr="00595A6B">
              <w:rPr>
                <w:rFonts w:eastAsia="微軟正黑體"/>
                <w:b/>
              </w:rPr>
              <w:t>）</w:t>
            </w:r>
          </w:p>
        </w:tc>
      </w:tr>
      <w:tr w:rsidR="00EF70E1" w14:paraId="254738DE" w14:textId="77777777" w:rsidTr="00871AF9">
        <w:trPr>
          <w:trHeight w:hRule="exact" w:val="161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30F5E9F" w14:textId="77777777" w:rsidR="00EF70E1" w:rsidRDefault="00EF70E1" w:rsidP="00871AF9">
            <w:pPr>
              <w:spacing w:beforeLines="50" w:before="159"/>
              <w:jc w:val="center"/>
            </w:pPr>
            <w:r w:rsidRPr="00EF70E1">
              <w:rPr>
                <w:rFonts w:hint="eastAsia"/>
                <w:spacing w:val="104"/>
                <w:kern w:val="0"/>
                <w:fitText w:val="1049" w:id="-659384576"/>
              </w:rPr>
              <w:t>發言</w:t>
            </w:r>
            <w:r w:rsidRPr="00EF70E1">
              <w:rPr>
                <w:rFonts w:hint="eastAsia"/>
                <w:spacing w:val="1"/>
                <w:kern w:val="0"/>
                <w:fitText w:val="1049" w:id="-65938457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ADB7A7" w14:textId="77777777" w:rsidR="00EF70E1" w:rsidRDefault="00EF70E1" w:rsidP="00871AF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林</w:t>
            </w:r>
            <w:r w:rsidRPr="0076574D">
              <w:rPr>
                <w:rFonts w:hint="eastAsia"/>
              </w:rPr>
              <w:t>國成</w:t>
            </w:r>
            <w:r w:rsidRPr="00595A6B">
              <w:rPr>
                <w:rFonts w:hint="eastAsia"/>
              </w:rPr>
              <w:t>（主席）</w:t>
            </w:r>
            <w:r w:rsidRPr="000553B2">
              <w:rPr>
                <w:rFonts w:hint="eastAsia"/>
              </w:rPr>
              <w:t>、</w:t>
            </w:r>
            <w:r w:rsidRPr="0076574D">
              <w:rPr>
                <w:rFonts w:hint="eastAsia"/>
              </w:rPr>
              <w:t>李昆澤、廖先翔、蔡其昌、許智傑、林俊憲、洪孟楷、陳素月、</w:t>
            </w:r>
          </w:p>
          <w:p w14:paraId="566B5CDB" w14:textId="77777777" w:rsidR="00EF70E1" w:rsidRDefault="00EF70E1" w:rsidP="00871AF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76574D">
              <w:rPr>
                <w:rFonts w:hint="eastAsia"/>
              </w:rPr>
              <w:t>魯明哲、陳雪生、黃健豪、蔡易餘、邱若華、李坤城、謝龍介、翁曉玲、徐富癸、</w:t>
            </w:r>
          </w:p>
          <w:p w14:paraId="6FD61991" w14:textId="77777777" w:rsidR="00EF70E1" w:rsidRPr="0097035C" w:rsidRDefault="00EF70E1" w:rsidP="00871AF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76574D">
              <w:rPr>
                <w:rFonts w:hint="eastAsia"/>
              </w:rPr>
              <w:t>葉元之、張啓楷、陳冠廷、何欣純、</w:t>
            </w:r>
            <w:r>
              <w:rPr>
                <w:rFonts w:hint="eastAsia"/>
              </w:rPr>
              <w:t>游  顥</w:t>
            </w:r>
          </w:p>
          <w:p w14:paraId="039FD1FB" w14:textId="77777777" w:rsidR="00EF70E1" w:rsidRPr="0097035C" w:rsidRDefault="00EF70E1" w:rsidP="00871AF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EF70E1" w14:paraId="23F46AED" w14:textId="77777777" w:rsidTr="00871AF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5D5658" w14:textId="77777777" w:rsidR="00EF70E1" w:rsidRPr="00DA0948" w:rsidRDefault="00EF70E1" w:rsidP="00871AF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C6428F" w14:textId="77777777" w:rsidR="00EF70E1" w:rsidRDefault="00EF70E1" w:rsidP="00871AF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F70E1" w14:paraId="217E5404" w14:textId="77777777" w:rsidTr="00871AF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B6CD0D" w14:textId="77777777" w:rsidR="00EF70E1" w:rsidRPr="00DA0948" w:rsidRDefault="00EF70E1" w:rsidP="00871AF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E56C72" w14:textId="77777777" w:rsidR="00EF70E1" w:rsidRDefault="00EF70E1" w:rsidP="00871AF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F70E1" w14:paraId="442C4A2D" w14:textId="77777777" w:rsidTr="00871AF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69E7F0" w14:textId="77777777" w:rsidR="00EF70E1" w:rsidRPr="00DA0948" w:rsidRDefault="00EF70E1" w:rsidP="00871AF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F3846E" w14:textId="77777777" w:rsidR="00EF70E1" w:rsidRDefault="00EF70E1" w:rsidP="00871AF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F70E1" w14:paraId="452765C5" w14:textId="77777777" w:rsidTr="00871AF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266E7F" w14:textId="77777777" w:rsidR="00EF70E1" w:rsidRPr="00DA0948" w:rsidRDefault="00EF70E1" w:rsidP="00871AF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69E949" w14:textId="77777777" w:rsidR="00EF70E1" w:rsidRDefault="00EF70E1" w:rsidP="00871AF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F70E1" w14:paraId="719E2E71" w14:textId="77777777" w:rsidTr="00871AF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77FEA7" w14:textId="77777777" w:rsidR="00EF70E1" w:rsidRPr="00DA0948" w:rsidRDefault="00EF70E1" w:rsidP="00871AF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70F61A" w14:textId="77777777" w:rsidR="00EF70E1" w:rsidRDefault="00EF70E1" w:rsidP="00871AF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F70E1" w14:paraId="17967455" w14:textId="77777777" w:rsidTr="00871AF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688D93" w14:textId="77777777" w:rsidR="00EF70E1" w:rsidRPr="00DA0948" w:rsidRDefault="00EF70E1" w:rsidP="00871AF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0C293A" w14:textId="77777777" w:rsidR="00EF70E1" w:rsidRDefault="00EF70E1" w:rsidP="00871AF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F70E1" w14:paraId="3F2CEF1E" w14:textId="77777777" w:rsidTr="00871AF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F9A7B1" w14:textId="77777777" w:rsidR="00EF70E1" w:rsidRPr="00DA0948" w:rsidRDefault="00EF70E1" w:rsidP="00871AF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A2D75D" w14:textId="77777777" w:rsidR="00EF70E1" w:rsidRDefault="00EF70E1" w:rsidP="00871AF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F70E1" w14:paraId="20B78B8C" w14:textId="77777777" w:rsidTr="00871AF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DE24B2" w14:textId="77777777" w:rsidR="00EF70E1" w:rsidRPr="00DA0948" w:rsidRDefault="00EF70E1" w:rsidP="00871AF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328F7E" w14:textId="77777777" w:rsidR="00EF70E1" w:rsidRDefault="00EF70E1" w:rsidP="00871AF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F70E1" w14:paraId="3A12ADC6" w14:textId="77777777" w:rsidTr="00871AF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714B3B" w14:textId="77777777" w:rsidR="00EF70E1" w:rsidRPr="00DA0948" w:rsidRDefault="00EF70E1" w:rsidP="00871AF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5FFA50" w14:textId="77777777" w:rsidR="00EF70E1" w:rsidRDefault="00EF70E1" w:rsidP="00871AF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F70E1" w14:paraId="6D445D70" w14:textId="77777777" w:rsidTr="00871AF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A14F2E" w14:textId="77777777" w:rsidR="00EF70E1" w:rsidRPr="00DA0948" w:rsidRDefault="00EF70E1" w:rsidP="00871AF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679823" w14:textId="77777777" w:rsidR="00EF70E1" w:rsidRDefault="00EF70E1" w:rsidP="00871AF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F70E1" w14:paraId="1BC76111" w14:textId="77777777" w:rsidTr="00871AF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C19303" w14:textId="77777777" w:rsidR="00EF70E1" w:rsidRPr="00DA0948" w:rsidRDefault="00EF70E1" w:rsidP="00871AF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31C7B7" w14:textId="77777777" w:rsidR="00EF70E1" w:rsidRDefault="00EF70E1" w:rsidP="00871AF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F70E1" w14:paraId="1D375F9F" w14:textId="77777777" w:rsidTr="00871AF9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9BBF" w14:textId="77777777" w:rsidR="00EF70E1" w:rsidRPr="00DA0948" w:rsidRDefault="00EF70E1" w:rsidP="00871AF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ACEAC" w14:textId="77777777" w:rsidR="00EF70E1" w:rsidRDefault="00EF70E1" w:rsidP="00871AF9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0C244A75" w14:textId="77777777" w:rsidR="00EF70E1" w:rsidRPr="00EF70E1" w:rsidRDefault="00EF70E1" w:rsidP="00EF70E1">
      <w:pPr>
        <w:rPr>
          <w:sz w:val="2"/>
        </w:rPr>
      </w:pPr>
    </w:p>
    <w:sectPr w:rsidR="00EF70E1" w:rsidRPr="00EF70E1" w:rsidSect="00EF70E1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364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A849D" w14:textId="77777777" w:rsidR="003A1631" w:rsidRDefault="003A1631">
      <w:r>
        <w:separator/>
      </w:r>
    </w:p>
  </w:endnote>
  <w:endnote w:type="continuationSeparator" w:id="0">
    <w:p w14:paraId="29903F37" w14:textId="77777777" w:rsidR="003A1631" w:rsidRDefault="003A1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F5F65" w14:textId="6682A7EA" w:rsidR="00EF70E1" w:rsidRDefault="00026358">
    <w:pPr>
      <w:pStyle w:val="a3"/>
    </w:pPr>
    <w:r>
      <w:rPr>
        <w:noProof/>
      </w:rPr>
      <w:pict w14:anchorId="3D70ACED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0;margin-top:-9.3pt;width:453.55pt;height:31.5pt;z-index:251658240;mso-wrap-style:tight" filled="f" stroked="f">
          <v:textbox>
            <w:txbxContent>
              <w:p w14:paraId="6879CF93" w14:textId="3DDBD256" w:rsidR="00EF70E1" w:rsidRPr="00EF70E1" w:rsidRDefault="00EF70E1" w:rsidP="00EF70E1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365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24BC4A60">
        <v:shape id="_x0000_s2051" type="#_x0000_t202" style="position:absolute;left:0;text-align:left;margin-left:0;margin-top:-9.3pt;width:453.55pt;height:31.5pt;z-index:251657216;mso-wrap-style:tight" filled="f" stroked="f">
          <v:textbox>
            <w:txbxContent>
              <w:p w14:paraId="667E1280" w14:textId="0D4810F5" w:rsidR="00EF70E1" w:rsidRPr="00EF70E1" w:rsidRDefault="00EF70E1" w:rsidP="00EF70E1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365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70D78" w14:textId="77777777" w:rsidR="003A1631" w:rsidRDefault="003A1631">
      <w:r>
        <w:separator/>
      </w:r>
    </w:p>
  </w:footnote>
  <w:footnote w:type="continuationSeparator" w:id="0">
    <w:p w14:paraId="48E32D2C" w14:textId="77777777" w:rsidR="003A1631" w:rsidRDefault="003A1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B84F0" w14:textId="71F2B330" w:rsidR="00B6296D" w:rsidRDefault="00B6296D" w:rsidP="008B4623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3AE"/>
    <w:rsid w:val="000008DD"/>
    <w:rsid w:val="000052B7"/>
    <w:rsid w:val="00013FD0"/>
    <w:rsid w:val="00022B9E"/>
    <w:rsid w:val="00023C59"/>
    <w:rsid w:val="00026358"/>
    <w:rsid w:val="0004030A"/>
    <w:rsid w:val="0004051F"/>
    <w:rsid w:val="000553B2"/>
    <w:rsid w:val="000574A8"/>
    <w:rsid w:val="00086D6A"/>
    <w:rsid w:val="00097C09"/>
    <w:rsid w:val="000E19FD"/>
    <w:rsid w:val="000E1B81"/>
    <w:rsid w:val="000E2D06"/>
    <w:rsid w:val="000F11D5"/>
    <w:rsid w:val="000F7C80"/>
    <w:rsid w:val="00136994"/>
    <w:rsid w:val="00153480"/>
    <w:rsid w:val="00164C8B"/>
    <w:rsid w:val="00184B96"/>
    <w:rsid w:val="00194C6E"/>
    <w:rsid w:val="001B7757"/>
    <w:rsid w:val="001D01F5"/>
    <w:rsid w:val="001E6F3E"/>
    <w:rsid w:val="001E737F"/>
    <w:rsid w:val="002002AF"/>
    <w:rsid w:val="002178E8"/>
    <w:rsid w:val="0024583D"/>
    <w:rsid w:val="002470A4"/>
    <w:rsid w:val="00255CDE"/>
    <w:rsid w:val="00264512"/>
    <w:rsid w:val="00267DE8"/>
    <w:rsid w:val="002750B6"/>
    <w:rsid w:val="00290088"/>
    <w:rsid w:val="00297BE3"/>
    <w:rsid w:val="002A62B2"/>
    <w:rsid w:val="002B016C"/>
    <w:rsid w:val="002B6795"/>
    <w:rsid w:val="002C0D22"/>
    <w:rsid w:val="002C27AB"/>
    <w:rsid w:val="002C287F"/>
    <w:rsid w:val="002C6C51"/>
    <w:rsid w:val="002D1524"/>
    <w:rsid w:val="0030032D"/>
    <w:rsid w:val="00302406"/>
    <w:rsid w:val="00311883"/>
    <w:rsid w:val="00347D2B"/>
    <w:rsid w:val="00350DDB"/>
    <w:rsid w:val="00380E4D"/>
    <w:rsid w:val="00394C76"/>
    <w:rsid w:val="003A1631"/>
    <w:rsid w:val="003A4B32"/>
    <w:rsid w:val="003B2D10"/>
    <w:rsid w:val="003C26CC"/>
    <w:rsid w:val="003D21F7"/>
    <w:rsid w:val="003D6562"/>
    <w:rsid w:val="003F60E9"/>
    <w:rsid w:val="0040443B"/>
    <w:rsid w:val="00405212"/>
    <w:rsid w:val="0041446F"/>
    <w:rsid w:val="00420A00"/>
    <w:rsid w:val="00431678"/>
    <w:rsid w:val="004325A7"/>
    <w:rsid w:val="004619BA"/>
    <w:rsid w:val="0046327A"/>
    <w:rsid w:val="00466418"/>
    <w:rsid w:val="00467197"/>
    <w:rsid w:val="0047770D"/>
    <w:rsid w:val="00484890"/>
    <w:rsid w:val="00485468"/>
    <w:rsid w:val="00486952"/>
    <w:rsid w:val="00491440"/>
    <w:rsid w:val="00493579"/>
    <w:rsid w:val="004B37C2"/>
    <w:rsid w:val="004C3BF4"/>
    <w:rsid w:val="004D41E0"/>
    <w:rsid w:val="004E2469"/>
    <w:rsid w:val="004F53CD"/>
    <w:rsid w:val="00510158"/>
    <w:rsid w:val="005112A7"/>
    <w:rsid w:val="0051266D"/>
    <w:rsid w:val="00523323"/>
    <w:rsid w:val="005236AA"/>
    <w:rsid w:val="00533CFC"/>
    <w:rsid w:val="00536AC5"/>
    <w:rsid w:val="00537F55"/>
    <w:rsid w:val="005473C3"/>
    <w:rsid w:val="00555899"/>
    <w:rsid w:val="00571142"/>
    <w:rsid w:val="005723DE"/>
    <w:rsid w:val="005761E4"/>
    <w:rsid w:val="005839C3"/>
    <w:rsid w:val="005923D6"/>
    <w:rsid w:val="0059461E"/>
    <w:rsid w:val="005955E1"/>
    <w:rsid w:val="00595A6B"/>
    <w:rsid w:val="005A47FF"/>
    <w:rsid w:val="005A7432"/>
    <w:rsid w:val="005B2EC6"/>
    <w:rsid w:val="005F5CEF"/>
    <w:rsid w:val="00602D49"/>
    <w:rsid w:val="00602FBA"/>
    <w:rsid w:val="0061211C"/>
    <w:rsid w:val="00612377"/>
    <w:rsid w:val="006167F2"/>
    <w:rsid w:val="006210C6"/>
    <w:rsid w:val="0062178A"/>
    <w:rsid w:val="0062445C"/>
    <w:rsid w:val="00640748"/>
    <w:rsid w:val="00643900"/>
    <w:rsid w:val="00671D31"/>
    <w:rsid w:val="006A660F"/>
    <w:rsid w:val="006B7C6A"/>
    <w:rsid w:val="006D3210"/>
    <w:rsid w:val="006E2FA4"/>
    <w:rsid w:val="006F0999"/>
    <w:rsid w:val="006F29C7"/>
    <w:rsid w:val="006F3213"/>
    <w:rsid w:val="00703B39"/>
    <w:rsid w:val="00721289"/>
    <w:rsid w:val="00760C4A"/>
    <w:rsid w:val="007621E3"/>
    <w:rsid w:val="00776050"/>
    <w:rsid w:val="00777C20"/>
    <w:rsid w:val="00794E0F"/>
    <w:rsid w:val="007A0F6F"/>
    <w:rsid w:val="007A22F2"/>
    <w:rsid w:val="007B0C06"/>
    <w:rsid w:val="007B7BCA"/>
    <w:rsid w:val="007C47DF"/>
    <w:rsid w:val="007D32A2"/>
    <w:rsid w:val="007D41A9"/>
    <w:rsid w:val="007D4AF6"/>
    <w:rsid w:val="007D5AC9"/>
    <w:rsid w:val="007E1CFC"/>
    <w:rsid w:val="007F10D0"/>
    <w:rsid w:val="007F5B81"/>
    <w:rsid w:val="00800D7B"/>
    <w:rsid w:val="00802304"/>
    <w:rsid w:val="008034B8"/>
    <w:rsid w:val="0081752D"/>
    <w:rsid w:val="00820FEA"/>
    <w:rsid w:val="008452B1"/>
    <w:rsid w:val="00847BC6"/>
    <w:rsid w:val="00852FCD"/>
    <w:rsid w:val="00861083"/>
    <w:rsid w:val="0086621E"/>
    <w:rsid w:val="008724DB"/>
    <w:rsid w:val="008B4623"/>
    <w:rsid w:val="008D5E45"/>
    <w:rsid w:val="008E571E"/>
    <w:rsid w:val="008F2A72"/>
    <w:rsid w:val="008F7508"/>
    <w:rsid w:val="00903E6C"/>
    <w:rsid w:val="009050AE"/>
    <w:rsid w:val="00907735"/>
    <w:rsid w:val="00917C58"/>
    <w:rsid w:val="00921E93"/>
    <w:rsid w:val="00961D2D"/>
    <w:rsid w:val="00961EEB"/>
    <w:rsid w:val="0097035C"/>
    <w:rsid w:val="00993B2A"/>
    <w:rsid w:val="009A5DF3"/>
    <w:rsid w:val="009A62C7"/>
    <w:rsid w:val="009D5526"/>
    <w:rsid w:val="009D6CB0"/>
    <w:rsid w:val="009E3952"/>
    <w:rsid w:val="009F3C5D"/>
    <w:rsid w:val="009F5DFC"/>
    <w:rsid w:val="00A16A77"/>
    <w:rsid w:val="00A212D2"/>
    <w:rsid w:val="00A34612"/>
    <w:rsid w:val="00A3532F"/>
    <w:rsid w:val="00A55DC8"/>
    <w:rsid w:val="00A70449"/>
    <w:rsid w:val="00A74342"/>
    <w:rsid w:val="00A77EB1"/>
    <w:rsid w:val="00A97AF6"/>
    <w:rsid w:val="00AA4628"/>
    <w:rsid w:val="00AA58EE"/>
    <w:rsid w:val="00AA6F00"/>
    <w:rsid w:val="00AA73AA"/>
    <w:rsid w:val="00AB3008"/>
    <w:rsid w:val="00AB3FF5"/>
    <w:rsid w:val="00B008AB"/>
    <w:rsid w:val="00B012CD"/>
    <w:rsid w:val="00B0789C"/>
    <w:rsid w:val="00B1715C"/>
    <w:rsid w:val="00B2471F"/>
    <w:rsid w:val="00B250A5"/>
    <w:rsid w:val="00B32429"/>
    <w:rsid w:val="00B32C88"/>
    <w:rsid w:val="00B40404"/>
    <w:rsid w:val="00B425A6"/>
    <w:rsid w:val="00B450D0"/>
    <w:rsid w:val="00B6296D"/>
    <w:rsid w:val="00B66ABE"/>
    <w:rsid w:val="00B67080"/>
    <w:rsid w:val="00B67217"/>
    <w:rsid w:val="00B71EF1"/>
    <w:rsid w:val="00B80430"/>
    <w:rsid w:val="00B83845"/>
    <w:rsid w:val="00B8692C"/>
    <w:rsid w:val="00B86F92"/>
    <w:rsid w:val="00BB1622"/>
    <w:rsid w:val="00C02A4B"/>
    <w:rsid w:val="00C13800"/>
    <w:rsid w:val="00C21B92"/>
    <w:rsid w:val="00C54DD4"/>
    <w:rsid w:val="00C77578"/>
    <w:rsid w:val="00C8591C"/>
    <w:rsid w:val="00C910C4"/>
    <w:rsid w:val="00C9295B"/>
    <w:rsid w:val="00CB312A"/>
    <w:rsid w:val="00CB33AE"/>
    <w:rsid w:val="00CC1998"/>
    <w:rsid w:val="00CC744E"/>
    <w:rsid w:val="00CD6129"/>
    <w:rsid w:val="00CE5045"/>
    <w:rsid w:val="00CE51F7"/>
    <w:rsid w:val="00CE5633"/>
    <w:rsid w:val="00CF409B"/>
    <w:rsid w:val="00D02E31"/>
    <w:rsid w:val="00D311DD"/>
    <w:rsid w:val="00D32432"/>
    <w:rsid w:val="00D5362C"/>
    <w:rsid w:val="00D7330A"/>
    <w:rsid w:val="00D85081"/>
    <w:rsid w:val="00D949F4"/>
    <w:rsid w:val="00DA0948"/>
    <w:rsid w:val="00DB3DFA"/>
    <w:rsid w:val="00DC0FE5"/>
    <w:rsid w:val="00DC20BD"/>
    <w:rsid w:val="00DC6F58"/>
    <w:rsid w:val="00DE60FC"/>
    <w:rsid w:val="00DF5E09"/>
    <w:rsid w:val="00E146F9"/>
    <w:rsid w:val="00E27E04"/>
    <w:rsid w:val="00E47AFF"/>
    <w:rsid w:val="00E6364F"/>
    <w:rsid w:val="00E81A87"/>
    <w:rsid w:val="00EA6D0E"/>
    <w:rsid w:val="00EA70A3"/>
    <w:rsid w:val="00EB4D31"/>
    <w:rsid w:val="00EF6C67"/>
    <w:rsid w:val="00EF70E1"/>
    <w:rsid w:val="00F01E32"/>
    <w:rsid w:val="00F03A0C"/>
    <w:rsid w:val="00F266A9"/>
    <w:rsid w:val="00F3456B"/>
    <w:rsid w:val="00F529BB"/>
    <w:rsid w:val="00F6498F"/>
    <w:rsid w:val="00F82EAB"/>
    <w:rsid w:val="00F9527B"/>
    <w:rsid w:val="00FA1159"/>
    <w:rsid w:val="00FA50B3"/>
    <w:rsid w:val="00FB453F"/>
    <w:rsid w:val="00FC0952"/>
    <w:rsid w:val="00FD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  <w14:docId w14:val="05C404A8"/>
  <w15:chartTrackingRefBased/>
  <w15:docId w15:val="{385C184C-9F23-4301-B441-BE1B8FBF8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CB33AE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2</Pages>
  <Words>170</Words>
  <Characters>970</Characters>
  <Application>Microsoft Office Word</Application>
  <DocSecurity>0</DocSecurity>
  <Lines>8</Lines>
  <Paragraphs>2</Paragraphs>
  <ScaleCrop>false</ScaleCrop>
  <Company>ARES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第11屆第02會期第27期;出版日期:113年11月07日</dc:description>
  <cp:lastModifiedBy>Administrator</cp:lastModifiedBy>
  <cp:revision>2</cp:revision>
  <cp:lastPrinted>2002-02-01T01:05:00Z</cp:lastPrinted>
  <dcterms:created xsi:type="dcterms:W3CDTF">2025-08-25T07:14:00Z</dcterms:created>
  <dcterms:modified xsi:type="dcterms:W3CDTF">2025-08-25T07:14:00Z</dcterms:modified>
</cp:coreProperties>
</file>