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8FB3C" w14:textId="77777777" w:rsidR="00C9459B" w:rsidRPr="00EF48D0" w:rsidRDefault="00FA666A" w:rsidP="00EF48D0">
      <w:pPr>
        <w:spacing w:afterLines="50" w:after="180" w:line="380" w:lineRule="exact"/>
        <w:rPr>
          <w:rFonts w:ascii="微軟正黑體" w:eastAsia="微軟正黑體" w:hAnsi="微軟正黑體"/>
          <w:b/>
          <w:bCs/>
          <w:sz w:val="21"/>
          <w:szCs w:val="21"/>
        </w:rPr>
      </w:pPr>
      <w:r w:rsidRPr="00EF48D0">
        <w:rPr>
          <w:rFonts w:ascii="微軟正黑體" w:eastAsia="微軟正黑體" w:hAnsi="微軟正黑體" w:hint="eastAsia"/>
          <w:b/>
          <w:bCs/>
          <w:sz w:val="21"/>
          <w:szCs w:val="21"/>
        </w:rPr>
        <w:t>教授</w:t>
      </w:r>
      <w:r w:rsidR="00BE5432" w:rsidRPr="00EF48D0">
        <w:rPr>
          <w:rFonts w:ascii="微軟正黑體" w:eastAsia="微軟正黑體" w:hAnsi="微軟正黑體" w:hint="eastAsia"/>
          <w:b/>
          <w:bCs/>
          <w:sz w:val="21"/>
          <w:szCs w:val="21"/>
        </w:rPr>
        <w:t>林騰鷂書面資料：</w:t>
      </w:r>
    </w:p>
    <w:p w14:paraId="4ADE320B" w14:textId="04362A75" w:rsidR="00C9459B" w:rsidRDefault="006C1EA4" w:rsidP="00EF48D0">
      <w:pPr>
        <w:spacing w:after="0" w:line="240" w:lineRule="auto"/>
        <w:jc w:val="center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/>
          <w:b/>
          <w:bCs/>
          <w:noProof/>
          <w:sz w:val="32"/>
          <w:szCs w:val="32"/>
        </w:rPr>
        <w:drawing>
          <wp:inline distT="0" distB="0" distL="0" distR="0" wp14:anchorId="5FFA0602" wp14:editId="31385CAC">
            <wp:extent cx="5601194" cy="7589520"/>
            <wp:effectExtent l="0" t="0" r="0" b="0"/>
            <wp:docPr id="1" name="圖片 1" descr="一張含有 文字, 字型, 螢幕擷取畫面, 數字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 descr="一張含有 文字, 字型, 螢幕擷取畫面, 數字 的圖片&#10;&#10;AI 產生的內容可能不正確。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669"/>
                    <a:stretch/>
                  </pic:blipFill>
                  <pic:spPr bwMode="auto">
                    <a:xfrm>
                      <a:off x="0" y="0"/>
                      <a:ext cx="5601600" cy="75900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611B0A34" wp14:editId="5EE924DF">
            <wp:extent cx="5666400" cy="8226000"/>
            <wp:effectExtent l="0" t="0" r="0" b="3810"/>
            <wp:docPr id="2" name="圖片 2" descr="一張含有 文字, 字型, 螢幕擷取畫面, 數字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 descr="一張含有 文字, 字型, 螢幕擷取畫面, 數字 的圖片&#10;&#10;AI 產生的內容可能不正確。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6400" cy="822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22530415" wp14:editId="22D84C05">
            <wp:extent cx="5666400" cy="8226000"/>
            <wp:effectExtent l="0" t="0" r="0" b="3810"/>
            <wp:docPr id="3" name="圖片 3" descr="一張含有 文字, 字型, 螢幕擷取畫面, 紙張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圖片 3" descr="一張含有 文字, 字型, 螢幕擷取畫面, 紙張 的圖片&#10;&#10;AI 產生的內容可能不正確。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6400" cy="822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2D077DE8" wp14:editId="6CB2CFBC">
            <wp:extent cx="5666400" cy="8226000"/>
            <wp:effectExtent l="0" t="0" r="0" b="3810"/>
            <wp:docPr id="4" name="圖片 4" descr="一張含有 文字, 字型, 螢幕擷取畫面, 數字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 descr="一張含有 文字, 字型, 螢幕擷取畫面, 數字 的圖片&#10;&#10;AI 產生的內容可能不正確。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6400" cy="822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AFF387" w14:textId="7DF44A92" w:rsidR="005E7ED7" w:rsidRDefault="005E7ED7" w:rsidP="00EF48D0">
      <w:pPr>
        <w:spacing w:after="0" w:line="240" w:lineRule="auto"/>
        <w:jc w:val="center"/>
        <w:rPr>
          <w:rFonts w:ascii="標楷體" w:eastAsia="標楷體" w:hAnsi="標楷體"/>
          <w:b/>
          <w:bCs/>
          <w:sz w:val="32"/>
          <w:szCs w:val="32"/>
        </w:rPr>
      </w:pPr>
    </w:p>
    <w:p w14:paraId="42F3A063" w14:textId="31EED418" w:rsidR="008E21B3" w:rsidRDefault="007835C8" w:rsidP="00EF48D0">
      <w:pPr>
        <w:spacing w:after="0" w:line="240" w:lineRule="auto"/>
        <w:jc w:val="center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/>
          <w:b/>
          <w:bCs/>
          <w:noProof/>
          <w:sz w:val="32"/>
          <w:szCs w:val="32"/>
        </w:rPr>
        <w:drawing>
          <wp:inline distT="0" distB="0" distL="0" distR="0" wp14:anchorId="2A2B42F6" wp14:editId="130DE435">
            <wp:extent cx="5655600" cy="7999200"/>
            <wp:effectExtent l="0" t="0" r="2540" b="1905"/>
            <wp:docPr id="5" name="圖片 5" descr="一張含有 文字, 西裝, 服裝, 男人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圖片 5" descr="一張含有 文字, 西裝, 服裝, 男人 的圖片&#10;&#10;AI 產生的內容可能不正確。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5600" cy="799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7B10165A" wp14:editId="5C84C628">
            <wp:extent cx="5655600" cy="7999200"/>
            <wp:effectExtent l="0" t="0" r="2540" b="1905"/>
            <wp:docPr id="6" name="圖片 6" descr="一張含有 文字, 字型, 黑與白, 紙張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圖片 6" descr="一張含有 文字, 字型, 黑與白, 紙張 的圖片&#10;&#10;AI 產生的內容可能不正確。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00"/>
                    <a:stretch/>
                  </pic:blipFill>
                  <pic:spPr bwMode="auto">
                    <a:xfrm>
                      <a:off x="0" y="0"/>
                      <a:ext cx="5655600" cy="7999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05E8A9C9" wp14:editId="494E50F6">
            <wp:extent cx="5655600" cy="1206000"/>
            <wp:effectExtent l="0" t="0" r="2540" b="0"/>
            <wp:docPr id="7" name="圖片 7" descr="一張含有 文字, 螢幕擷取畫面, 字型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圖片 7" descr="一張含有 文字, 螢幕擷取畫面, 字型 的圖片&#10;&#10;AI 產生的內容可能不正確。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4925"/>
                    <a:stretch/>
                  </pic:blipFill>
                  <pic:spPr bwMode="auto">
                    <a:xfrm>
                      <a:off x="0" y="0"/>
                      <a:ext cx="5655600" cy="120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2B0C6731" wp14:editId="4DC44483">
            <wp:extent cx="5731200" cy="8107200"/>
            <wp:effectExtent l="0" t="0" r="3175" b="8255"/>
            <wp:docPr id="8" name="圖片 8" descr="一張含有 文字, 螢幕擷取畫面, 葬禮, 旗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圖片 8" descr="一張含有 文字, 螢幕擷取畫面, 葬禮, 旗幟 的圖片&#10;&#10;AI 產生的內容可能不正確。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376C878F" wp14:editId="144C2C5B">
            <wp:extent cx="5731200" cy="8107200"/>
            <wp:effectExtent l="0" t="0" r="3175" b="8255"/>
            <wp:docPr id="9" name="圖片 9" descr="一張含有 文字, 螢幕擷取畫面, 字型, 數字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圖片 9" descr="一張含有 文字, 螢幕擷取畫面, 字型, 數字 的圖片&#10;&#10;AI 產生的內容可能不正確。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1C55EC09" wp14:editId="7BE364D3">
            <wp:extent cx="5731200" cy="8107200"/>
            <wp:effectExtent l="0" t="0" r="3175" b="8255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圖片 10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4D4CCF9A" wp14:editId="4862E085">
            <wp:extent cx="5731200" cy="8107200"/>
            <wp:effectExtent l="0" t="0" r="3175" b="8255"/>
            <wp:docPr id="11" name="圖片 11" descr="一張含有 文字, 字型, 螢幕擷取畫面, 數字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圖片 11" descr="一張含有 文字, 字型, 螢幕擷取畫面, 數字 的圖片&#10;&#10;AI 產生的內容可能不正確。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7F538378" wp14:editId="76E4F39E">
            <wp:extent cx="5731200" cy="8107200"/>
            <wp:effectExtent l="0" t="0" r="3175" b="8255"/>
            <wp:docPr id="12" name="圖片 12" descr="一張含有 文字, 螢幕擷取畫面, 字型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圖片 12" descr="一張含有 文字, 螢幕擷取畫面, 字型 的圖片&#10;&#10;AI 產生的內容可能不正確。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185F30A5" wp14:editId="2443739A">
            <wp:extent cx="5731200" cy="8107200"/>
            <wp:effectExtent l="0" t="0" r="3175" b="8255"/>
            <wp:docPr id="13" name="圖片 13" descr="一張含有 文字, 人的臉孔, 服裝, 西裝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圖片 13" descr="一張含有 文字, 人的臉孔, 服裝, 西裝 的圖片&#10;&#10;AI 產生的內容可能不正確。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0E8A752C" wp14:editId="7AA3BF0B">
            <wp:extent cx="5731200" cy="8107200"/>
            <wp:effectExtent l="0" t="0" r="3175" b="8255"/>
            <wp:docPr id="14" name="圖片 14" descr="一張含有 文字, 螢幕擷取畫面, 字型, 文件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圖片 14" descr="一張含有 文字, 螢幕擷取畫面, 字型, 文件 的圖片&#10;&#10;AI 產生的內容可能不正確。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4AF767F5" wp14:editId="4B89A5A0">
            <wp:extent cx="5731200" cy="8107200"/>
            <wp:effectExtent l="0" t="0" r="3175" b="8255"/>
            <wp:docPr id="15" name="圖片 15" descr="一張含有 文字, 螢幕擷取畫面, 字型, 文件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圖片 15" descr="一張含有 文字, 螢幕擷取畫面, 字型, 文件 的圖片&#10;&#10;AI 產生的內容可能不正確。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4EB7220C" wp14:editId="6DB1582B">
            <wp:extent cx="5731200" cy="8107200"/>
            <wp:effectExtent l="0" t="0" r="3175" b="8255"/>
            <wp:docPr id="16" name="圖片 16" descr="一張含有 文字, 西裝, 服裝, 男人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圖片 16" descr="一張含有 文字, 西裝, 服裝, 男人 的圖片&#10;&#10;AI 產生的內容可能不正確。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417821C2" wp14:editId="08EEC85F">
            <wp:extent cx="5731200" cy="8107200"/>
            <wp:effectExtent l="0" t="0" r="3175" b="8255"/>
            <wp:docPr id="17" name="圖片 17" descr="一張含有 文字, 字型, 黑與白, 螢幕擷取畫面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圖片 17" descr="一張含有 文字, 字型, 黑與白, 螢幕擷取畫面 的圖片&#10;&#10;AI 產生的內容可能不正確。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15"/>
                    <a:stretch/>
                  </pic:blipFill>
                  <pic:spPr bwMode="auto">
                    <a:xfrm>
                      <a:off x="0" y="0"/>
                      <a:ext cx="5731200" cy="8107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35787C88" wp14:editId="734DC0EA">
            <wp:extent cx="5659200" cy="1357200"/>
            <wp:effectExtent l="0" t="0" r="0" b="0"/>
            <wp:docPr id="18" name="圖片 18" descr="一張含有 文字, 螢幕擷取畫面, 字型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圖片 18" descr="一張含有 文字, 螢幕擷取畫面, 字型 的圖片&#10;&#10;AI 產生的內容可能不正確。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3042"/>
                    <a:stretch/>
                  </pic:blipFill>
                  <pic:spPr bwMode="auto">
                    <a:xfrm>
                      <a:off x="0" y="0"/>
                      <a:ext cx="5659200" cy="1357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1C90659A" wp14:editId="0A46F4AE">
            <wp:extent cx="5731200" cy="8107200"/>
            <wp:effectExtent l="0" t="0" r="3175" b="8255"/>
            <wp:docPr id="19" name="圖片 19" descr="一張含有 文字, 男人, 螢幕擷取畫面, 人的臉孔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圖片 19" descr="一張含有 文字, 男人, 螢幕擷取畫面, 人的臉孔 的圖片&#10;&#10;AI 產生的內容可能不正確。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0ED342F8" wp14:editId="55B3F1BD">
            <wp:extent cx="5731200" cy="8107200"/>
            <wp:effectExtent l="0" t="0" r="3175" b="8255"/>
            <wp:docPr id="20" name="圖片 20" descr="一張含有 文字, 螢幕擷取畫面, 字型, 文件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圖片 20" descr="一張含有 文字, 螢幕擷取畫面, 字型, 文件 的圖片&#10;&#10;AI 產生的內容可能不正確。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92"/>
                    <a:stretch/>
                  </pic:blipFill>
                  <pic:spPr bwMode="auto">
                    <a:xfrm>
                      <a:off x="0" y="0"/>
                      <a:ext cx="5731200" cy="8107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6DE945DE" wp14:editId="06C52F4B">
            <wp:extent cx="5652000" cy="1018800"/>
            <wp:effectExtent l="0" t="0" r="6350" b="0"/>
            <wp:docPr id="21" name="圖片 21" descr="一張含有 文字, 螢幕擷取畫面, 字型, 設計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圖片 21" descr="一張含有 文字, 螢幕擷取畫面, 字型, 設計 的圖片&#10;&#10;AI 產生的內容可能不正確。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7259"/>
                    <a:stretch/>
                  </pic:blipFill>
                  <pic:spPr bwMode="auto">
                    <a:xfrm>
                      <a:off x="0" y="0"/>
                      <a:ext cx="5652000" cy="101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0E4C44A7" wp14:editId="162E2FE1">
            <wp:extent cx="5731200" cy="8107200"/>
            <wp:effectExtent l="0" t="0" r="3175" b="8255"/>
            <wp:docPr id="22" name="圖片 22" descr="一張含有 文字, 人的臉孔, 服裝, 男人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圖片 22" descr="一張含有 文字, 人的臉孔, 服裝, 男人 的圖片&#10;&#10;AI 產生的內容可能不正確。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5EBF48A4" wp14:editId="1DCAC3C5">
            <wp:extent cx="5731200" cy="8107200"/>
            <wp:effectExtent l="0" t="0" r="3175" b="8255"/>
            <wp:docPr id="23" name="圖片 23" descr="一張含有 文字, 字型, 螢幕擷取畫面, 文件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圖片 23" descr="一張含有 文字, 字型, 螢幕擷取畫面, 文件 的圖片&#10;&#10;AI 產生的內容可能不正確。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31403684" wp14:editId="432C83D8">
            <wp:extent cx="5731200" cy="8107200"/>
            <wp:effectExtent l="0" t="0" r="3175" b="8255"/>
            <wp:docPr id="24" name="圖片 24" descr="一張含有 文字, 螢幕擷取畫面, 字型, 文件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圖片 24" descr="一張含有 文字, 螢幕擷取畫面, 字型, 文件 的圖片&#10;&#10;AI 產生的內容可能不正確。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7E440CC4" wp14:editId="04EF8EA1">
            <wp:extent cx="5731200" cy="8107200"/>
            <wp:effectExtent l="0" t="0" r="3175" b="8255"/>
            <wp:docPr id="25" name="圖片 25" descr="一張含有 文字, 螢幕擷取畫面, 平面設計, 服裝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圖片 25" descr="一張含有 文字, 螢幕擷取畫面, 平面設計, 服裝 的圖片&#10;&#10;AI 產生的內容可能不正確。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493380F0" wp14:editId="4B9235F3">
            <wp:extent cx="5731200" cy="8107200"/>
            <wp:effectExtent l="0" t="0" r="3175" b="8255"/>
            <wp:docPr id="26" name="圖片 26" descr="一張含有 文字, 螢幕擷取畫面, 字型, 文件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圖片 26" descr="一張含有 文字, 螢幕擷取畫面, 字型, 文件 的圖片&#10;&#10;AI 產生的內容可能不正確。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drawing>
          <wp:inline distT="0" distB="0" distL="0" distR="0" wp14:anchorId="00E676FE" wp14:editId="68903712">
            <wp:extent cx="5278120" cy="210065"/>
            <wp:effectExtent l="0" t="0" r="0" b="0"/>
            <wp:docPr id="27" name="圖片 27" descr="一張含有 螢幕擷取畫面, 白色, 設計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圖片 27" descr="一張含有 螢幕擷取畫面, 白色, 設計 的圖片&#10;&#10;AI 產生的內容可能不正確。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7187"/>
                    <a:stretch/>
                  </pic:blipFill>
                  <pic:spPr bwMode="auto">
                    <a:xfrm>
                      <a:off x="0" y="0"/>
                      <a:ext cx="5278120" cy="210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3E206E35" wp14:editId="1A52D71E">
            <wp:extent cx="5731200" cy="8107200"/>
            <wp:effectExtent l="0" t="0" r="3175" b="8255"/>
            <wp:docPr id="28" name="圖片 28" descr="一張含有 文字, 西裝, 人的臉孔, 男人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圖片 28" descr="一張含有 文字, 西裝, 人的臉孔, 男人 的圖片&#10;&#10;AI 產生的內容可能不正確。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08ED7CA1" wp14:editId="37C2E9DB">
            <wp:extent cx="5731200" cy="8107200"/>
            <wp:effectExtent l="0" t="0" r="3175" b="8255"/>
            <wp:docPr id="29" name="圖片 29" descr="一張含有 文字, 字型, 黑與白, 文件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圖片 29" descr="一張含有 文字, 字型, 黑與白, 文件 的圖片&#10;&#10;AI 產生的內容可能不正確。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552BAF4D" wp14:editId="26FE4303">
            <wp:extent cx="5731200" cy="8107200"/>
            <wp:effectExtent l="0" t="0" r="3175" b="8255"/>
            <wp:docPr id="30" name="圖片 30" descr="一張含有 人的臉孔, 文字, 服裝, 人員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圖片 30" descr="一張含有 人的臉孔, 文字, 服裝, 人員 的圖片&#10;&#10;AI 產生的內容可能不正確。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60D2E18E" wp14:editId="019B240E">
            <wp:extent cx="5731200" cy="8107200"/>
            <wp:effectExtent l="0" t="0" r="3175" b="8255"/>
            <wp:docPr id="31" name="圖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圖片 31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5486054C" wp14:editId="7FA16E94">
            <wp:extent cx="5731200" cy="8107200"/>
            <wp:effectExtent l="0" t="0" r="3175" b="8255"/>
            <wp:docPr id="32" name="圖片 32" descr="一張含有 文字, 服裝, 男人, 西裝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圖片 32" descr="一張含有 文字, 服裝, 男人, 西裝 的圖片&#10;&#10;AI 產生的內容可能不正確。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55682243" wp14:editId="38DFED30">
            <wp:extent cx="5731200" cy="8107200"/>
            <wp:effectExtent l="0" t="0" r="3175" b="8255"/>
            <wp:docPr id="33" name="圖片 33" descr="一張含有 文字, 螢幕擷取畫面, 字型, 文件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圖片 33" descr="一張含有 文字, 螢幕擷取畫面, 字型, 文件 的圖片&#10;&#10;AI 產生的內容可能不正確。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3ACFE66B" wp14:editId="2E4C1C21">
            <wp:extent cx="5731200" cy="8107200"/>
            <wp:effectExtent l="0" t="0" r="3175" b="8255"/>
            <wp:docPr id="34" name="圖片 34" descr="一張含有 文字, 螢幕擷取畫面, 字型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圖片 34" descr="一張含有 文字, 螢幕擷取畫面, 字型 的圖片&#10;&#10;AI 產生的內容可能不正確。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291E5BD5" wp14:editId="3575EC0A">
            <wp:extent cx="5731200" cy="8107200"/>
            <wp:effectExtent l="0" t="0" r="3175" b="8255"/>
            <wp:docPr id="35" name="圖片 35" descr="一張含有 文字, 報紙, 紙張, 圖書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圖片 35" descr="一張含有 文字, 報紙, 紙張, 圖書 的圖片&#10;&#10;AI 產生的內容可能不正確。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1F722641" wp14:editId="07ECF8DA">
            <wp:extent cx="5731200" cy="8107200"/>
            <wp:effectExtent l="0" t="0" r="3175" b="8255"/>
            <wp:docPr id="36" name="圖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圖片 36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40C38FC1" wp14:editId="29138608">
            <wp:extent cx="5731200" cy="8107200"/>
            <wp:effectExtent l="0" t="0" r="3175" b="8255"/>
            <wp:docPr id="37" name="圖片 37" descr="一張含有 文字, 報紙, 紙張, 出版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圖片 37" descr="一張含有 文字, 報紙, 紙張, 出版 的圖片&#10;&#10;AI 產生的內容可能不正確。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3A8B64EA" wp14:editId="6D09BBA4">
            <wp:extent cx="5731200" cy="8107200"/>
            <wp:effectExtent l="0" t="0" r="3175" b="8255"/>
            <wp:docPr id="38" name="圖片 38" descr="一張含有 文字, 報紙, 紙張, 出版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圖片 38" descr="一張含有 文字, 報紙, 紙張, 出版 的圖片&#10;&#10;AI 產生的內容可能不正確。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6939DB76" wp14:editId="29708182">
            <wp:extent cx="5731200" cy="8107200"/>
            <wp:effectExtent l="0" t="0" r="3175" b="8255"/>
            <wp:docPr id="39" name="圖片 39" descr="一張含有 文字, 報紙, 紙張, Rectangle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圖片 39" descr="一張含有 文字, 報紙, 紙張, Rectangle 的圖片&#10;&#10;AI 產生的內容可能不正確。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010BCC21" wp14:editId="5C2526AD">
            <wp:extent cx="5731200" cy="8107200"/>
            <wp:effectExtent l="0" t="0" r="3175" b="8255"/>
            <wp:docPr id="40" name="圖片 40" descr="一張含有 文字, 紙張, 報紙, 筆跡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圖片 40" descr="一張含有 文字, 紙張, 報紙, 筆跡 的圖片&#10;&#10;AI 產生的內容可能不正確。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141B99CA" wp14:editId="18499B82">
            <wp:extent cx="5731200" cy="8107200"/>
            <wp:effectExtent l="0" t="0" r="3175" b="8255"/>
            <wp:docPr id="41" name="圖片 41" descr="一張含有 文字, Rectangle, 報紙, 筆跡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圖片 41" descr="一張含有 文字, Rectangle, 報紙, 筆跡 的圖片&#10;&#10;AI 產生的內容可能不正確。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26A20359" wp14:editId="586610F6">
            <wp:extent cx="5731200" cy="8107200"/>
            <wp:effectExtent l="0" t="0" r="3175" b="8255"/>
            <wp:docPr id="42" name="圖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圖片 42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20E44D74" wp14:editId="44F7257D">
            <wp:extent cx="5731200" cy="8107200"/>
            <wp:effectExtent l="0" t="0" r="3175" b="8255"/>
            <wp:docPr id="43" name="圖片 43" descr="一張含有 文字, 報紙, 紙張, 紙製品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圖片 43" descr="一張含有 文字, 報紙, 紙張, 紙製品 的圖片&#10;&#10;AI 產生的內容可能不正確。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67686743" wp14:editId="4CB7DF1C">
            <wp:extent cx="5731200" cy="8107200"/>
            <wp:effectExtent l="0" t="0" r="3175" b="8255"/>
            <wp:docPr id="44" name="圖片 44" descr="一張含有 文字, 報紙, 紙張, 圖書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圖片 44" descr="一張含有 文字, 報紙, 紙張, 圖書 的圖片&#10;&#10;AI 產生的內容可能不正確。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73F0EB8D" wp14:editId="5ADF89D7">
            <wp:extent cx="5731200" cy="8107200"/>
            <wp:effectExtent l="0" t="0" r="3175" b="8255"/>
            <wp:docPr id="45" name="圖片 45" descr="一張含有 文字, 報紙, Rectangle, 紙張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圖片 45" descr="一張含有 文字, 報紙, Rectangle, 紙張 的圖片&#10;&#10;AI 產生的內容可能不正確。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3F3DB217" wp14:editId="5EA5A46D">
            <wp:extent cx="5731200" cy="8107200"/>
            <wp:effectExtent l="0" t="0" r="3175" b="8255"/>
            <wp:docPr id="46" name="圖片 46" descr="一張含有 文字, 圖書, 紙張, 出版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圖片 46" descr="一張含有 文字, 圖書, 紙張, 出版 的圖片&#10;&#10;AI 產生的內容可能不正確。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bCs/>
          <w:noProof/>
          <w:sz w:val="32"/>
          <w:szCs w:val="32"/>
        </w:rPr>
        <w:lastRenderedPageBreak/>
        <w:drawing>
          <wp:inline distT="0" distB="0" distL="0" distR="0" wp14:anchorId="08C6305E" wp14:editId="13A1DB7E">
            <wp:extent cx="5731200" cy="8107200"/>
            <wp:effectExtent l="0" t="0" r="3175" b="8255"/>
            <wp:docPr id="47" name="圖片 47" descr="一張含有 文字, 相框, 圖書, Rectangle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圖片 47" descr="一張含有 文字, 相框, 圖書, Rectangle 的圖片&#10;&#10;AI 產生的內容可能不正確。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E21B3" w:rsidSect="00EA7586">
      <w:headerReference w:type="default" r:id="rId54"/>
      <w:footerReference w:type="default" r:id="rId55"/>
      <w:pgSz w:w="11906" w:h="16838" w:code="9"/>
      <w:pgMar w:top="1985" w:right="1418" w:bottom="1418" w:left="1418" w:header="851" w:footer="567" w:gutter="0"/>
      <w:pgNumType w:start="24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37D040" w14:textId="77777777" w:rsidR="007232EA" w:rsidRDefault="007232EA" w:rsidP="00400D15">
      <w:pPr>
        <w:spacing w:after="0" w:line="240" w:lineRule="auto"/>
      </w:pPr>
      <w:r>
        <w:separator/>
      </w:r>
    </w:p>
  </w:endnote>
  <w:endnote w:type="continuationSeparator" w:id="0">
    <w:p w14:paraId="055A384F" w14:textId="77777777" w:rsidR="007232EA" w:rsidRDefault="007232EA" w:rsidP="00400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5737C" w14:textId="7A9D9358" w:rsidR="00CF479B" w:rsidRPr="00737184" w:rsidRDefault="003527D1">
    <w:pPr>
      <w:pStyle w:val="af0"/>
      <w:jc w:val="center"/>
      <w:rPr>
        <w:rFonts w:ascii="Times New Roman" w:hAnsi="Times New Roman" w:cs="Times New Roman"/>
        <w:sz w:val="21"/>
        <w:szCs w:val="21"/>
      </w:rPr>
    </w:pPr>
    <w:r>
      <w:rPr>
        <w:rFonts w:ascii="Times New Roman" w:hAnsi="Times New Roman" w:cs="Times New Roman"/>
        <w:noProof/>
        <w:sz w:val="21"/>
        <w:szCs w:val="21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A2A8890" wp14:editId="49247003">
              <wp:simplePos x="0" y="0"/>
              <wp:positionH relativeFrom="column">
                <wp:posOffset>-317</wp:posOffset>
              </wp:positionH>
              <wp:positionV relativeFrom="paragraph">
                <wp:posOffset>158750</wp:posOffset>
              </wp:positionV>
              <wp:extent cx="5760719" cy="400050"/>
              <wp:effectExtent l="0" t="0" r="0" b="0"/>
              <wp:wrapNone/>
              <wp:docPr id="51" name="文字方塊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400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53F77EB" w14:textId="3213B9AA" w:rsidR="003527D1" w:rsidRPr="003527D1" w:rsidRDefault="003527D1" w:rsidP="003527D1">
                          <w:pPr>
                            <w:spacing w:line="210" w:lineRule="exact"/>
                            <w:jc w:val="center"/>
                            <w:rPr>
                              <w:sz w:val="21"/>
                            </w:rPr>
                          </w:pPr>
                          <w:r>
                            <w:rPr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sz w:val="21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1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21"/>
                            </w:rPr>
                            <w:t>24</w:t>
                          </w:r>
                          <w:r>
                            <w:rPr>
                              <w:sz w:val="21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2A8890" id="_x0000_t202" coordsize="21600,21600" o:spt="202" path="m,l,21600r21600,l21600,xe">
              <v:stroke joinstyle="miter"/>
              <v:path gradientshapeok="t" o:connecttype="rect"/>
            </v:shapetype>
            <v:shape id="文字方塊 51" o:spid="_x0000_s1028" type="#_x0000_t202" style="position:absolute;left:0;text-align:left;margin-left:0;margin-top:12.5pt;width:453.6pt;height:31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" filled="f" stroked="f" strokeweight=".5pt">
              <v:fill o:detectmouseclick="t"/>
              <v:textbox>
                <w:txbxContent>
                  <w:p w14:paraId="753F77EB" w14:textId="3213B9AA" w:rsidR="003527D1" w:rsidRPr="003527D1" w:rsidRDefault="003527D1" w:rsidP="003527D1">
                    <w:pPr>
                      <w:spacing w:line="210" w:lineRule="exact"/>
                      <w:jc w:val="center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fldChar w:fldCharType="begin"/>
                    </w:r>
                    <w:r>
                      <w:rPr>
                        <w:sz w:val="21"/>
                      </w:rPr>
                      <w:instrText xml:space="preserve"> PAGE  \* MERGEFORMAT </w:instrText>
                    </w:r>
                    <w:r>
                      <w:rPr>
                        <w:sz w:val="21"/>
                      </w:rPr>
                      <w:fldChar w:fldCharType="separate"/>
                    </w:r>
                    <w:r>
                      <w:rPr>
                        <w:noProof/>
                        <w:sz w:val="21"/>
                      </w:rPr>
                      <w:t>24</w:t>
                    </w:r>
                    <w:r>
                      <w:rPr>
                        <w:sz w:val="2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1"/>
        <w:szCs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64C37B4" wp14:editId="15CF4632">
              <wp:simplePos x="0" y="0"/>
              <wp:positionH relativeFrom="column">
                <wp:posOffset>-317</wp:posOffset>
              </wp:positionH>
              <wp:positionV relativeFrom="paragraph">
                <wp:posOffset>158750</wp:posOffset>
              </wp:positionV>
              <wp:extent cx="5760719" cy="400050"/>
              <wp:effectExtent l="0" t="0" r="0" b="0"/>
              <wp:wrapNone/>
              <wp:docPr id="49" name="文字方塊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400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57ECF13" w14:textId="5118D005" w:rsidR="003527D1" w:rsidRPr="003527D1" w:rsidRDefault="003527D1" w:rsidP="003527D1">
                          <w:pPr>
                            <w:spacing w:line="210" w:lineRule="exact"/>
                            <w:jc w:val="center"/>
                            <w:rPr>
                              <w:sz w:val="21"/>
                            </w:rPr>
                          </w:pPr>
                          <w:r>
                            <w:rPr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sz w:val="21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1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21"/>
                            </w:rPr>
                            <w:t>24</w:t>
                          </w:r>
                          <w:r>
                            <w:rPr>
                              <w:sz w:val="21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64C37B4" id="文字方塊 49" o:spid="_x0000_s1029" type="#_x0000_t202" style="position:absolute;left:0;text-align:left;margin-left:0;margin-top:12.5pt;width:453.6pt;height:3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" filled="f" stroked="f" strokeweight=".5pt">
              <v:fill o:detectmouseclick="t"/>
              <v:textbox>
                <w:txbxContent>
                  <w:p w14:paraId="157ECF13" w14:textId="5118D005" w:rsidR="003527D1" w:rsidRPr="003527D1" w:rsidRDefault="003527D1" w:rsidP="003527D1">
                    <w:pPr>
                      <w:spacing w:line="210" w:lineRule="exact"/>
                      <w:jc w:val="center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fldChar w:fldCharType="begin"/>
                    </w:r>
                    <w:r>
                      <w:rPr>
                        <w:sz w:val="21"/>
                      </w:rPr>
                      <w:instrText xml:space="preserve"> PAGE  \* MERGEFORMAT </w:instrText>
                    </w:r>
                    <w:r>
                      <w:rPr>
                        <w:sz w:val="21"/>
                      </w:rPr>
                      <w:fldChar w:fldCharType="separate"/>
                    </w:r>
                    <w:r>
                      <w:rPr>
                        <w:noProof/>
                        <w:sz w:val="21"/>
                      </w:rPr>
                      <w:t>24</w:t>
                    </w:r>
                    <w:r>
                      <w:rPr>
                        <w:sz w:val="2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552C538E" w14:textId="77777777" w:rsidR="00CF479B" w:rsidRPr="00D71DCD" w:rsidRDefault="00CF479B" w:rsidP="00D104B7">
    <w:pPr>
      <w:pStyle w:val="af0"/>
      <w:jc w:val="right"/>
      <w:rPr>
        <w:rFonts w:ascii="標楷體" w:eastAsia="標楷體" w:hAnsi="標楷體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FA7EA1" w14:textId="77777777" w:rsidR="007232EA" w:rsidRDefault="007232EA" w:rsidP="00400D15">
      <w:pPr>
        <w:spacing w:after="0" w:line="240" w:lineRule="auto"/>
      </w:pPr>
      <w:r>
        <w:separator/>
      </w:r>
    </w:p>
  </w:footnote>
  <w:footnote w:type="continuationSeparator" w:id="0">
    <w:p w14:paraId="20476CE8" w14:textId="77777777" w:rsidR="007232EA" w:rsidRDefault="007232EA" w:rsidP="00400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7332E" w14:textId="0CE11062" w:rsidR="003527D1" w:rsidRDefault="003527D1">
    <w:pPr>
      <w:pStyle w:val="ae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13E38C6" wp14:editId="4ACCDC82">
              <wp:simplePos x="0" y="0"/>
              <wp:positionH relativeFrom="column">
                <wp:posOffset>-317</wp:posOffset>
              </wp:positionH>
              <wp:positionV relativeFrom="paragraph">
                <wp:posOffset>221615</wp:posOffset>
              </wp:positionV>
              <wp:extent cx="5760719" cy="381000"/>
              <wp:effectExtent l="0" t="0" r="0" b="0"/>
              <wp:wrapNone/>
              <wp:docPr id="52" name="文字方塊 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381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86FAA66" w14:textId="1C74E048" w:rsidR="003527D1" w:rsidRPr="003527D1" w:rsidRDefault="003527D1" w:rsidP="003527D1">
                          <w:pPr>
                            <w:spacing w:line="294" w:lineRule="exact"/>
                            <w:jc w:val="right"/>
                            <w:rPr>
                              <w:sz w:val="21"/>
                            </w:rPr>
                          </w:pPr>
                          <w:r>
                            <w:rPr>
                              <w:rFonts w:hint="eastAsia"/>
                              <w:sz w:val="21"/>
                            </w:rPr>
                            <w:t>立法院公報　第</w:t>
                          </w:r>
                          <w:r>
                            <w:rPr>
                              <w:rFonts w:hint="eastAsia"/>
                              <w:sz w:val="21"/>
                            </w:rPr>
                            <w:t>115</w:t>
                          </w:r>
                          <w:r>
                            <w:rPr>
                              <w:rFonts w:hint="eastAsia"/>
                              <w:sz w:val="21"/>
                            </w:rPr>
                            <w:t>卷　第</w:t>
                          </w:r>
                          <w:r>
                            <w:rPr>
                              <w:rFonts w:hint="eastAsia"/>
                              <w:sz w:val="21"/>
                            </w:rPr>
                            <w:t>31</w:t>
                          </w:r>
                          <w:r>
                            <w:rPr>
                              <w:rFonts w:hint="eastAsia"/>
                              <w:sz w:val="21"/>
                            </w:rPr>
                            <w:t>期　委員會紀錄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3E38C6" id="_x0000_t202" coordsize="21600,21600" o:spt="202" path="m,l,21600r21600,l21600,xe">
              <v:stroke joinstyle="miter"/>
              <v:path gradientshapeok="t" o:connecttype="rect"/>
            </v:shapetype>
            <v:shape id="文字方塊 52" o:spid="_x0000_s1026" type="#_x0000_t202" style="position:absolute;margin-left:0;margin-top:17.45pt;width:453.6pt;height:30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" filled="f" stroked="f" strokeweight=".5pt">
              <v:fill o:detectmouseclick="t"/>
              <v:textbox>
                <w:txbxContent>
                  <w:p w14:paraId="686FAA66" w14:textId="1C74E048" w:rsidR="003527D1" w:rsidRPr="003527D1" w:rsidRDefault="003527D1" w:rsidP="003527D1">
                    <w:pPr>
                      <w:spacing w:line="294" w:lineRule="exact"/>
                      <w:jc w:val="right"/>
                      <w:rPr>
                        <w:sz w:val="21"/>
                      </w:rPr>
                    </w:pPr>
                    <w:r>
                      <w:rPr>
                        <w:rFonts w:hint="eastAsia"/>
                        <w:sz w:val="21"/>
                      </w:rPr>
                      <w:t>立法院公報　第</w:t>
                    </w:r>
                    <w:r>
                      <w:rPr>
                        <w:rFonts w:hint="eastAsia"/>
                        <w:sz w:val="21"/>
                      </w:rPr>
                      <w:t>115</w:t>
                    </w:r>
                    <w:r>
                      <w:rPr>
                        <w:rFonts w:hint="eastAsia"/>
                        <w:sz w:val="21"/>
                      </w:rPr>
                      <w:t>卷　第</w:t>
                    </w:r>
                    <w:r>
                      <w:rPr>
                        <w:rFonts w:hint="eastAsia"/>
                        <w:sz w:val="21"/>
                      </w:rPr>
                      <w:t>31</w:t>
                    </w:r>
                    <w:r>
                      <w:rPr>
                        <w:rFonts w:hint="eastAsia"/>
                        <w:sz w:val="21"/>
                      </w:rPr>
                      <w:t>期　委員會紀錄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DEEDC60" wp14:editId="798D8FC8">
              <wp:simplePos x="0" y="0"/>
              <wp:positionH relativeFrom="column">
                <wp:posOffset>-317</wp:posOffset>
              </wp:positionH>
              <wp:positionV relativeFrom="paragraph">
                <wp:posOffset>221615</wp:posOffset>
              </wp:positionV>
              <wp:extent cx="5760719" cy="381000"/>
              <wp:effectExtent l="0" t="0" r="0" b="0"/>
              <wp:wrapNone/>
              <wp:docPr id="50" name="文字方塊 5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381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4C71F3A" w14:textId="12BD0C4D" w:rsidR="003527D1" w:rsidRPr="003527D1" w:rsidRDefault="003527D1" w:rsidP="003527D1">
                          <w:pPr>
                            <w:spacing w:line="294" w:lineRule="exact"/>
                            <w:jc w:val="right"/>
                            <w:rPr>
                              <w:sz w:val="21"/>
                            </w:rPr>
                          </w:pPr>
                          <w:r>
                            <w:rPr>
                              <w:rFonts w:hint="eastAsia"/>
                              <w:sz w:val="21"/>
                            </w:rPr>
                            <w:t>立法院公報　第</w:t>
                          </w:r>
                          <w:r>
                            <w:rPr>
                              <w:rFonts w:hint="eastAsia"/>
                              <w:sz w:val="21"/>
                            </w:rPr>
                            <w:t>115</w:t>
                          </w:r>
                          <w:r>
                            <w:rPr>
                              <w:rFonts w:hint="eastAsia"/>
                              <w:sz w:val="21"/>
                            </w:rPr>
                            <w:t>卷　第</w:t>
                          </w:r>
                          <w:r>
                            <w:rPr>
                              <w:rFonts w:hint="eastAsia"/>
                              <w:sz w:val="21"/>
                            </w:rPr>
                            <w:t>31</w:t>
                          </w:r>
                          <w:r>
                            <w:rPr>
                              <w:rFonts w:hint="eastAsia"/>
                              <w:sz w:val="21"/>
                            </w:rPr>
                            <w:t>期　委員會紀錄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DEEDC60" id="文字方塊 50" o:spid="_x0000_s1027" type="#_x0000_t202" style="position:absolute;margin-left:0;margin-top:17.45pt;width:453.6pt;height:3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" filled="f" stroked="f" strokeweight=".5pt">
              <v:fill o:detectmouseclick="t"/>
              <v:textbox>
                <w:txbxContent>
                  <w:p w14:paraId="74C71F3A" w14:textId="12BD0C4D" w:rsidR="003527D1" w:rsidRPr="003527D1" w:rsidRDefault="003527D1" w:rsidP="003527D1">
                    <w:pPr>
                      <w:spacing w:line="294" w:lineRule="exact"/>
                      <w:jc w:val="right"/>
                      <w:rPr>
                        <w:sz w:val="21"/>
                      </w:rPr>
                    </w:pPr>
                    <w:r>
                      <w:rPr>
                        <w:rFonts w:hint="eastAsia"/>
                        <w:sz w:val="21"/>
                      </w:rPr>
                      <w:t>立法院公報　第</w:t>
                    </w:r>
                    <w:r>
                      <w:rPr>
                        <w:rFonts w:hint="eastAsia"/>
                        <w:sz w:val="21"/>
                      </w:rPr>
                      <w:t>115</w:t>
                    </w:r>
                    <w:r>
                      <w:rPr>
                        <w:rFonts w:hint="eastAsia"/>
                        <w:sz w:val="21"/>
                      </w:rPr>
                      <w:t>卷　第</w:t>
                    </w:r>
                    <w:r>
                      <w:rPr>
                        <w:rFonts w:hint="eastAsia"/>
                        <w:sz w:val="21"/>
                      </w:rPr>
                      <w:t>31</w:t>
                    </w:r>
                    <w:r>
                      <w:rPr>
                        <w:rFonts w:hint="eastAsia"/>
                        <w:sz w:val="21"/>
                      </w:rPr>
                      <w:t>期　委員會紀錄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B72E97"/>
    <w:multiLevelType w:val="hybridMultilevel"/>
    <w:tmpl w:val="9A3A1938"/>
    <w:lvl w:ilvl="0" w:tplc="613CB08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07315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5"/>
  <w:displayBackgroundShape/>
  <w:bordersDoNotSurroundHeader/>
  <w:bordersDoNotSurroundFooter/>
  <w:attachedTemplate r:id="rId1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617"/>
    <w:rsid w:val="000024AF"/>
    <w:rsid w:val="000466A5"/>
    <w:rsid w:val="000558E7"/>
    <w:rsid w:val="00076F1A"/>
    <w:rsid w:val="0009261E"/>
    <w:rsid w:val="000A1BEE"/>
    <w:rsid w:val="000B21A8"/>
    <w:rsid w:val="000B3DA6"/>
    <w:rsid w:val="000B6CA8"/>
    <w:rsid w:val="000C257E"/>
    <w:rsid w:val="000C3B9D"/>
    <w:rsid w:val="000C7F75"/>
    <w:rsid w:val="000D0DFB"/>
    <w:rsid w:val="000D706A"/>
    <w:rsid w:val="000F064B"/>
    <w:rsid w:val="001204B9"/>
    <w:rsid w:val="0014228A"/>
    <w:rsid w:val="00152E71"/>
    <w:rsid w:val="00197139"/>
    <w:rsid w:val="001A1617"/>
    <w:rsid w:val="001A324B"/>
    <w:rsid w:val="001A40D7"/>
    <w:rsid w:val="001C313E"/>
    <w:rsid w:val="001E0F0A"/>
    <w:rsid w:val="001E3FC6"/>
    <w:rsid w:val="001E445E"/>
    <w:rsid w:val="001F0DC4"/>
    <w:rsid w:val="002464E1"/>
    <w:rsid w:val="002605AC"/>
    <w:rsid w:val="002B2A45"/>
    <w:rsid w:val="002B330A"/>
    <w:rsid w:val="002D694A"/>
    <w:rsid w:val="002F68EC"/>
    <w:rsid w:val="003315DA"/>
    <w:rsid w:val="003323E5"/>
    <w:rsid w:val="00335AB3"/>
    <w:rsid w:val="003527D1"/>
    <w:rsid w:val="003710CB"/>
    <w:rsid w:val="003727D3"/>
    <w:rsid w:val="00391C6E"/>
    <w:rsid w:val="003F39FF"/>
    <w:rsid w:val="00400D15"/>
    <w:rsid w:val="0040599C"/>
    <w:rsid w:val="00411CDC"/>
    <w:rsid w:val="00416E06"/>
    <w:rsid w:val="004263C2"/>
    <w:rsid w:val="00430DE3"/>
    <w:rsid w:val="0046251C"/>
    <w:rsid w:val="00464759"/>
    <w:rsid w:val="0046475E"/>
    <w:rsid w:val="004670BB"/>
    <w:rsid w:val="00474353"/>
    <w:rsid w:val="00481C64"/>
    <w:rsid w:val="004D6141"/>
    <w:rsid w:val="00501F1D"/>
    <w:rsid w:val="00512DEF"/>
    <w:rsid w:val="00523FD0"/>
    <w:rsid w:val="005252AB"/>
    <w:rsid w:val="00532DE6"/>
    <w:rsid w:val="00534CF1"/>
    <w:rsid w:val="005353B0"/>
    <w:rsid w:val="005468BE"/>
    <w:rsid w:val="00577F36"/>
    <w:rsid w:val="005B764D"/>
    <w:rsid w:val="005E7ED7"/>
    <w:rsid w:val="006138C6"/>
    <w:rsid w:val="00634EB6"/>
    <w:rsid w:val="00642E3D"/>
    <w:rsid w:val="006569B4"/>
    <w:rsid w:val="00667916"/>
    <w:rsid w:val="00680F15"/>
    <w:rsid w:val="006823FF"/>
    <w:rsid w:val="006A5B16"/>
    <w:rsid w:val="006A70AD"/>
    <w:rsid w:val="006C1EA4"/>
    <w:rsid w:val="006F7D54"/>
    <w:rsid w:val="00700813"/>
    <w:rsid w:val="00710A2D"/>
    <w:rsid w:val="007172B5"/>
    <w:rsid w:val="00722032"/>
    <w:rsid w:val="007232EA"/>
    <w:rsid w:val="00737184"/>
    <w:rsid w:val="00760309"/>
    <w:rsid w:val="007665A0"/>
    <w:rsid w:val="007835C8"/>
    <w:rsid w:val="00793760"/>
    <w:rsid w:val="007B4621"/>
    <w:rsid w:val="007B51FE"/>
    <w:rsid w:val="007D66F7"/>
    <w:rsid w:val="007E5ED3"/>
    <w:rsid w:val="008466A6"/>
    <w:rsid w:val="00850478"/>
    <w:rsid w:val="0086124F"/>
    <w:rsid w:val="0086330C"/>
    <w:rsid w:val="0088320C"/>
    <w:rsid w:val="008876CE"/>
    <w:rsid w:val="00895B71"/>
    <w:rsid w:val="008A708C"/>
    <w:rsid w:val="008A77C3"/>
    <w:rsid w:val="008C23C6"/>
    <w:rsid w:val="008E0F48"/>
    <w:rsid w:val="008E21B3"/>
    <w:rsid w:val="008F3A82"/>
    <w:rsid w:val="00910702"/>
    <w:rsid w:val="00920C42"/>
    <w:rsid w:val="00922171"/>
    <w:rsid w:val="00942F54"/>
    <w:rsid w:val="00951943"/>
    <w:rsid w:val="00960330"/>
    <w:rsid w:val="00961687"/>
    <w:rsid w:val="00962EF8"/>
    <w:rsid w:val="00962F8F"/>
    <w:rsid w:val="0097040C"/>
    <w:rsid w:val="009765AA"/>
    <w:rsid w:val="00983514"/>
    <w:rsid w:val="00993BCB"/>
    <w:rsid w:val="009A0503"/>
    <w:rsid w:val="009B249C"/>
    <w:rsid w:val="009C4C9E"/>
    <w:rsid w:val="009D3996"/>
    <w:rsid w:val="00A26AD8"/>
    <w:rsid w:val="00A42488"/>
    <w:rsid w:val="00A51C4D"/>
    <w:rsid w:val="00A7716D"/>
    <w:rsid w:val="00A83F49"/>
    <w:rsid w:val="00A93B7D"/>
    <w:rsid w:val="00AE111E"/>
    <w:rsid w:val="00AE1524"/>
    <w:rsid w:val="00AE79FB"/>
    <w:rsid w:val="00B124A9"/>
    <w:rsid w:val="00B2388F"/>
    <w:rsid w:val="00B23DA5"/>
    <w:rsid w:val="00B45D9C"/>
    <w:rsid w:val="00B82D50"/>
    <w:rsid w:val="00BA73D1"/>
    <w:rsid w:val="00BB685F"/>
    <w:rsid w:val="00BC4C2E"/>
    <w:rsid w:val="00BD48FF"/>
    <w:rsid w:val="00BE41CB"/>
    <w:rsid w:val="00BE4DE4"/>
    <w:rsid w:val="00BE5432"/>
    <w:rsid w:val="00BF3E60"/>
    <w:rsid w:val="00C021AF"/>
    <w:rsid w:val="00C034E3"/>
    <w:rsid w:val="00C0769A"/>
    <w:rsid w:val="00C209FE"/>
    <w:rsid w:val="00C21C20"/>
    <w:rsid w:val="00C375E4"/>
    <w:rsid w:val="00C43E73"/>
    <w:rsid w:val="00C83AF1"/>
    <w:rsid w:val="00C9459B"/>
    <w:rsid w:val="00CB7296"/>
    <w:rsid w:val="00CC21CE"/>
    <w:rsid w:val="00CE5DBA"/>
    <w:rsid w:val="00CE760A"/>
    <w:rsid w:val="00CF0C43"/>
    <w:rsid w:val="00CF479B"/>
    <w:rsid w:val="00D104B7"/>
    <w:rsid w:val="00D1750A"/>
    <w:rsid w:val="00D63795"/>
    <w:rsid w:val="00D71DCD"/>
    <w:rsid w:val="00D85C62"/>
    <w:rsid w:val="00D867A3"/>
    <w:rsid w:val="00DB025A"/>
    <w:rsid w:val="00DB5C58"/>
    <w:rsid w:val="00DD3CB0"/>
    <w:rsid w:val="00DE51F5"/>
    <w:rsid w:val="00DF6B61"/>
    <w:rsid w:val="00E01476"/>
    <w:rsid w:val="00E24576"/>
    <w:rsid w:val="00E26730"/>
    <w:rsid w:val="00E32E60"/>
    <w:rsid w:val="00E43E54"/>
    <w:rsid w:val="00E530FB"/>
    <w:rsid w:val="00E61A0C"/>
    <w:rsid w:val="00EA7586"/>
    <w:rsid w:val="00EB25EB"/>
    <w:rsid w:val="00EB426E"/>
    <w:rsid w:val="00EC547F"/>
    <w:rsid w:val="00ED4814"/>
    <w:rsid w:val="00EF48D0"/>
    <w:rsid w:val="00F06674"/>
    <w:rsid w:val="00F22CFF"/>
    <w:rsid w:val="00F2364D"/>
    <w:rsid w:val="00F30991"/>
    <w:rsid w:val="00F312B6"/>
    <w:rsid w:val="00F44A0F"/>
    <w:rsid w:val="00F704A3"/>
    <w:rsid w:val="00F722EF"/>
    <w:rsid w:val="00FA2D5A"/>
    <w:rsid w:val="00FA666A"/>
    <w:rsid w:val="00FA6B95"/>
    <w:rsid w:val="00FB1240"/>
    <w:rsid w:val="00FD1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086A02"/>
  <w15:chartTrackingRefBased/>
  <w15:docId w15:val="{E59A5B66-9367-49CD-8CDB-5EED249C4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5432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A161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A16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1617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A1617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A16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A1617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A1617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A1617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A1617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A161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1A16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1A1617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1A16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1A1617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1A1617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1A1617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1A1617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1A161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A1617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1A16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A161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1A161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A16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1A161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A161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A161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A16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1A161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A1617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400D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400D15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400D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400D15"/>
    <w:rPr>
      <w:sz w:val="20"/>
      <w:szCs w:val="20"/>
    </w:rPr>
  </w:style>
  <w:style w:type="paragraph" w:customStyle="1" w:styleId="af2">
    <w:name w:val="列席官員(多位官員)"/>
    <w:basedOn w:val="a"/>
    <w:rsid w:val="00760309"/>
    <w:pPr>
      <w:kinsoku w:val="0"/>
      <w:overflowPunct w:val="0"/>
      <w:spacing w:after="0" w:line="380" w:lineRule="exact"/>
      <w:jc w:val="both"/>
      <w:textAlignment w:val="center"/>
    </w:pPr>
    <w:rPr>
      <w:rFonts w:ascii="Times New Roman" w:eastAsia="細明體" w:hAnsi="Times New Roman" w:cs="Times New Roman"/>
      <w:noProof/>
      <w:sz w:val="21"/>
      <w14:ligatures w14:val="none"/>
    </w:rPr>
  </w:style>
  <w:style w:type="paragraph" w:customStyle="1" w:styleId="af3">
    <w:name w:val="圖片內文"/>
    <w:basedOn w:val="a"/>
    <w:rsid w:val="00EB25EB"/>
    <w:pPr>
      <w:kinsoku w:val="0"/>
      <w:overflowPunct w:val="0"/>
      <w:spacing w:after="0" w:line="240" w:lineRule="auto"/>
      <w:jc w:val="both"/>
      <w:textAlignment w:val="center"/>
    </w:pPr>
    <w:rPr>
      <w:rFonts w:ascii="Times New Roman" w:eastAsia="細明體" w:hAnsi="Times New Roman" w:cs="Times New Roman"/>
      <w:noProof/>
      <w:sz w:val="21"/>
      <w14:ligatures w14:val="none"/>
    </w:rPr>
  </w:style>
  <w:style w:type="table" w:styleId="af4">
    <w:name w:val="Table Grid"/>
    <w:basedOn w:val="a1"/>
    <w:uiPriority w:val="39"/>
    <w:rsid w:val="000C7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1">
    <w:name w:val="3標題"/>
    <w:basedOn w:val="a"/>
    <w:link w:val="32"/>
    <w:qFormat/>
    <w:rsid w:val="00FA666A"/>
    <w:pPr>
      <w:spacing w:after="0" w:line="480" w:lineRule="exact"/>
      <w:ind w:left="300" w:hangingChars="300" w:hanging="300"/>
      <w:jc w:val="both"/>
    </w:pPr>
    <w:rPr>
      <w:rFonts w:ascii="標楷體" w:eastAsia="標楷體" w:hAnsi="標楷體"/>
      <w:b/>
      <w:bCs/>
      <w:sz w:val="32"/>
      <w:szCs w:val="32"/>
    </w:rPr>
  </w:style>
  <w:style w:type="character" w:customStyle="1" w:styleId="32">
    <w:name w:val="3標題 字元"/>
    <w:basedOn w:val="a0"/>
    <w:link w:val="31"/>
    <w:rsid w:val="00FA666A"/>
    <w:rPr>
      <w:rFonts w:ascii="標楷體" w:eastAsia="標楷體" w:hAnsi="標楷體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26" Type="http://schemas.openxmlformats.org/officeDocument/2006/relationships/image" Target="media/image20.jpg"/><Relationship Id="rId39" Type="http://schemas.openxmlformats.org/officeDocument/2006/relationships/image" Target="media/image33.jpg"/><Relationship Id="rId21" Type="http://schemas.openxmlformats.org/officeDocument/2006/relationships/image" Target="media/image15.jpg"/><Relationship Id="rId34" Type="http://schemas.openxmlformats.org/officeDocument/2006/relationships/image" Target="media/image28.jpg"/><Relationship Id="rId42" Type="http://schemas.openxmlformats.org/officeDocument/2006/relationships/image" Target="media/image36.jpg"/><Relationship Id="rId47" Type="http://schemas.openxmlformats.org/officeDocument/2006/relationships/image" Target="media/image41.jpg"/><Relationship Id="rId50" Type="http://schemas.openxmlformats.org/officeDocument/2006/relationships/image" Target="media/image44.jpg"/><Relationship Id="rId55" Type="http://schemas.openxmlformats.org/officeDocument/2006/relationships/footer" Target="footer1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9" Type="http://schemas.openxmlformats.org/officeDocument/2006/relationships/image" Target="media/image23.jpg"/><Relationship Id="rId11" Type="http://schemas.openxmlformats.org/officeDocument/2006/relationships/image" Target="media/image5.jpg"/><Relationship Id="rId24" Type="http://schemas.openxmlformats.org/officeDocument/2006/relationships/image" Target="media/image18.jpg"/><Relationship Id="rId32" Type="http://schemas.openxmlformats.org/officeDocument/2006/relationships/image" Target="media/image26.jpg"/><Relationship Id="rId37" Type="http://schemas.openxmlformats.org/officeDocument/2006/relationships/image" Target="media/image31.jpg"/><Relationship Id="rId40" Type="http://schemas.openxmlformats.org/officeDocument/2006/relationships/image" Target="media/image34.jpg"/><Relationship Id="rId45" Type="http://schemas.openxmlformats.org/officeDocument/2006/relationships/image" Target="media/image39.jpg"/><Relationship Id="rId53" Type="http://schemas.openxmlformats.org/officeDocument/2006/relationships/image" Target="media/image47.jpg"/><Relationship Id="rId5" Type="http://schemas.openxmlformats.org/officeDocument/2006/relationships/footnotes" Target="footnotes.xml"/><Relationship Id="rId19" Type="http://schemas.openxmlformats.org/officeDocument/2006/relationships/image" Target="media/image13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image" Target="media/image16.jpg"/><Relationship Id="rId27" Type="http://schemas.openxmlformats.org/officeDocument/2006/relationships/image" Target="media/image21.jpg"/><Relationship Id="rId30" Type="http://schemas.openxmlformats.org/officeDocument/2006/relationships/image" Target="media/image24.jpg"/><Relationship Id="rId35" Type="http://schemas.openxmlformats.org/officeDocument/2006/relationships/image" Target="media/image29.jpg"/><Relationship Id="rId43" Type="http://schemas.openxmlformats.org/officeDocument/2006/relationships/image" Target="media/image37.jpg"/><Relationship Id="rId48" Type="http://schemas.openxmlformats.org/officeDocument/2006/relationships/image" Target="media/image42.jpg"/><Relationship Id="rId56" Type="http://schemas.openxmlformats.org/officeDocument/2006/relationships/fontTable" Target="fontTable.xml"/><Relationship Id="rId8" Type="http://schemas.openxmlformats.org/officeDocument/2006/relationships/image" Target="media/image2.jpg"/><Relationship Id="rId51" Type="http://schemas.openxmlformats.org/officeDocument/2006/relationships/image" Target="media/image45.jpg"/><Relationship Id="rId3" Type="http://schemas.openxmlformats.org/officeDocument/2006/relationships/settings" Target="settings.xml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5" Type="http://schemas.openxmlformats.org/officeDocument/2006/relationships/image" Target="media/image19.jpg"/><Relationship Id="rId33" Type="http://schemas.openxmlformats.org/officeDocument/2006/relationships/image" Target="media/image27.jpeg"/><Relationship Id="rId38" Type="http://schemas.openxmlformats.org/officeDocument/2006/relationships/image" Target="media/image32.jpg"/><Relationship Id="rId46" Type="http://schemas.openxmlformats.org/officeDocument/2006/relationships/image" Target="media/image40.jpg"/><Relationship Id="rId20" Type="http://schemas.openxmlformats.org/officeDocument/2006/relationships/image" Target="media/image14.jpg"/><Relationship Id="rId41" Type="http://schemas.openxmlformats.org/officeDocument/2006/relationships/image" Target="media/image35.jpg"/><Relationship Id="rId54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g"/><Relationship Id="rId23" Type="http://schemas.openxmlformats.org/officeDocument/2006/relationships/image" Target="media/image17.jpg"/><Relationship Id="rId28" Type="http://schemas.openxmlformats.org/officeDocument/2006/relationships/image" Target="media/image22.jpg"/><Relationship Id="rId36" Type="http://schemas.openxmlformats.org/officeDocument/2006/relationships/image" Target="media/image30.jpg"/><Relationship Id="rId49" Type="http://schemas.openxmlformats.org/officeDocument/2006/relationships/image" Target="media/image43.jpg"/><Relationship Id="rId57" Type="http://schemas.openxmlformats.org/officeDocument/2006/relationships/theme" Target="theme/theme1.xml"/><Relationship Id="rId10" Type="http://schemas.openxmlformats.org/officeDocument/2006/relationships/image" Target="media/image4.jpg"/><Relationship Id="rId31" Type="http://schemas.openxmlformats.org/officeDocument/2006/relationships/image" Target="media/image25.jpg"/><Relationship Id="rId44" Type="http://schemas.openxmlformats.org/officeDocument/2006/relationships/image" Target="media/image38.jpg"/><Relationship Id="rId52" Type="http://schemas.openxmlformats.org/officeDocument/2006/relationships/image" Target="media/image46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2TK42201KX\AppData\Roaming\Microsoft\Templates\LCEWB01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LCEWB01.dot</Template>
  <TotalTime>0</TotalTime>
  <Pages>46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Communique</cp:keywords>
  <dc:description>1;24;115;31</dc:description>
  <cp:lastModifiedBy>冠如 陳</cp:lastModifiedBy>
  <cp:revision>2</cp:revision>
  <cp:lastPrinted>2026-04-13T10:20:00Z</cp:lastPrinted>
  <dcterms:created xsi:type="dcterms:W3CDTF">2026-05-08T05:56:00Z</dcterms:created>
  <dcterms:modified xsi:type="dcterms:W3CDTF">2026-05-08T05:56:00Z</dcterms:modified>
</cp:coreProperties>
</file>