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F950" w14:textId="79A8E984" w:rsidR="009D57D1" w:rsidRDefault="009D57D1" w:rsidP="00C924F1">
      <w:pPr>
        <w:spacing w:after="0" w:line="480" w:lineRule="exact"/>
        <w:rPr>
          <w:rFonts w:ascii="標楷體" w:eastAsia="標楷體" w:hAnsi="標楷體"/>
          <w:b/>
          <w:bCs/>
          <w:sz w:val="32"/>
          <w:szCs w:val="32"/>
        </w:rPr>
      </w:pPr>
      <w:r w:rsidRPr="00BE5432">
        <w:rPr>
          <w:rFonts w:ascii="標楷體" w:eastAsia="標楷體" w:hAnsi="標楷體" w:hint="eastAsia"/>
          <w:b/>
          <w:bCs/>
          <w:sz w:val="32"/>
          <w:szCs w:val="32"/>
        </w:rPr>
        <w:t>發起人楊家法書面資料：</w:t>
      </w:r>
    </w:p>
    <w:p w14:paraId="15EE3713" w14:textId="77777777" w:rsidR="009D57D1" w:rsidRPr="00C924F1" w:rsidRDefault="009D57D1" w:rsidP="00C924F1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drawing>
          <wp:inline distT="0" distB="0" distL="0" distR="0" wp14:anchorId="6EC3928A" wp14:editId="0ECAA75F">
            <wp:extent cx="5644510" cy="7983940"/>
            <wp:effectExtent l="0" t="0" r="0" b="0"/>
            <wp:docPr id="48" name="圖片 48" descr="一張含有 文字, 人的臉孔, 人員, 螢幕擷取畫面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 descr="一張含有 文字, 人的臉孔, 人員, 螢幕擷取畫面 的圖片&#10;&#10;AI 產生的內容可能不正確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244" cy="79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3DA716D1" wp14:editId="32A578E2">
            <wp:extent cx="5798891" cy="8202305"/>
            <wp:effectExtent l="0" t="0" r="0" b="8255"/>
            <wp:docPr id="49" name="圖片 49" descr="一張含有 文字, 電腦, 螢幕擷取畫面, 網站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 descr="一張含有 文字, 電腦, 螢幕擷取畫面, 網站 的圖片&#10;&#10;AI 產生的內容可能不正確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437" cy="820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37F19FC3" wp14:editId="7DD43DE2">
            <wp:extent cx="5779593" cy="8175009"/>
            <wp:effectExtent l="0" t="0" r="0" b="0"/>
            <wp:docPr id="50" name="圖片 50" descr="一張含有 文字, 螢幕擷取畫面, 人的臉孔, 人員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 descr="一張含有 文字, 螢幕擷取畫面, 人的臉孔, 人員 的圖片&#10;&#10;AI 產生的內容可能不正確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05" cy="818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2603BF1A" wp14:editId="1ECE9871">
            <wp:extent cx="5703373" cy="8065827"/>
            <wp:effectExtent l="0" t="0" r="0" b="0"/>
            <wp:docPr id="51" name="圖片 51" descr="一張含有 文字, 螢幕擷取畫面, 字型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 descr="一張含有 文字, 螢幕擷取畫面, 字型, 設計 的圖片&#10;&#10;AI 產生的內容可能不正確。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0311" cy="80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0A1C4076" wp14:editId="0B852AE1">
            <wp:extent cx="5770436" cy="8161362"/>
            <wp:effectExtent l="0" t="0" r="1905" b="0"/>
            <wp:docPr id="52" name="圖片 52" descr="一張含有 文字, 螢幕擷取畫面, 字型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圖片 16" descr="一張含有 文字, 螢幕擷取畫面, 字型, 設計 的圖片&#10;&#10;AI 產生的內容可能不正確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422" cy="8168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06317836" wp14:editId="468643C7">
            <wp:extent cx="5769454" cy="8161362"/>
            <wp:effectExtent l="0" t="0" r="3175" b="0"/>
            <wp:docPr id="53" name="圖片 53" descr="一張含有 文字, 螢幕擷取畫面, 時鐘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圖片 17" descr="一張含有 文字, 螢幕擷取畫面, 時鐘, 字型 的圖片&#10;&#10;AI 產生的內容可能不正確。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602" cy="816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6F9FFEE0" wp14:editId="43919CE7">
            <wp:extent cx="5760296" cy="8147714"/>
            <wp:effectExtent l="0" t="0" r="0" b="5715"/>
            <wp:docPr id="54" name="圖片 54" descr="一張含有 文字, 螢幕擷取畫面, 字型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18" descr="一張含有 文字, 螢幕擷取畫面, 字型, 設計 的圖片&#10;&#10;AI 產生的內容可能不正確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721" cy="815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26BB7CEA" wp14:editId="67177F8D">
            <wp:extent cx="5769945" cy="8161362"/>
            <wp:effectExtent l="0" t="0" r="2540" b="0"/>
            <wp:docPr id="55" name="圖片 55" descr="一張含有 文字, 螢幕擷取畫面, 圖表, 平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9" descr="一張含有 文字, 螢幕擷取畫面, 圖表, 平行 的圖片&#10;&#10;AI 產生的內容可能不正確。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339" cy="816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6E992571" wp14:editId="4708DC43">
            <wp:extent cx="5788750" cy="8188657"/>
            <wp:effectExtent l="0" t="0" r="2540" b="3175"/>
            <wp:docPr id="56" name="圖片 56" descr="一張含有 文字, 螢幕擷取畫面, 設計, 名片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圖片 20" descr="一張含有 文字, 螢幕擷取畫面, 設計, 名片 的圖片&#10;&#10;AI 產生的內容可能不正確。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4730" cy="819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6858A25A" wp14:editId="2A7F7411">
            <wp:extent cx="5683106" cy="8038532"/>
            <wp:effectExtent l="0" t="0" r="0" b="635"/>
            <wp:docPr id="57" name="圖片 57" descr="一張含有 文字, 螢幕擷取畫面, Rectangle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圖片 21" descr="一張含有 文字, 螢幕擷取畫面, Rectangle, 字型 的圖片&#10;&#10;AI 產生的內容可能不正確。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284" cy="8047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1B20017B" wp14:editId="68196D35">
            <wp:extent cx="5750647" cy="8134066"/>
            <wp:effectExtent l="0" t="0" r="2540" b="635"/>
            <wp:docPr id="58" name="圖片 58" descr="一張含有 文字, 螢幕擷取畫面, 字型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圖片 22" descr="一張含有 文字, 螢幕擷取畫面, 字型, 設計 的圖片&#10;&#10;AI 產生的內容可能不正確。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383" cy="814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44DE04EE" wp14:editId="5C8F8FAB">
            <wp:extent cx="5779593" cy="8175009"/>
            <wp:effectExtent l="0" t="0" r="0" b="0"/>
            <wp:docPr id="59" name="圖片 59" descr="一張含有 文字, 螢幕擷取畫面, 設計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圖片 23" descr="一張含有 文字, 螢幕擷取畫面, 設計, 字型 的圖片&#10;&#10;AI 產生的內容可能不正確。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945" cy="818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281F41EE" wp14:editId="14143A91">
            <wp:extent cx="5740021" cy="8120418"/>
            <wp:effectExtent l="0" t="0" r="0" b="0"/>
            <wp:docPr id="60" name="圖片 60" descr="一張含有 文字, 螢幕擷取畫面, 軟體, 網頁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圖片 24" descr="一張含有 文字, 螢幕擷取畫面, 軟體, 網頁 的圖片&#10;&#10;AI 產生的內容可能不正確。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142" cy="8126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3DA728E2" wp14:editId="6C8A6366">
            <wp:extent cx="5769945" cy="8161362"/>
            <wp:effectExtent l="0" t="0" r="2540" b="0"/>
            <wp:docPr id="61" name="圖片 61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圖片 25" descr="一張含有 文字, 螢幕擷取畫面, 軟體, 電腦圖示 的圖片&#10;&#10;AI 產生的內容可能不正確。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528" cy="816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136D2E7A" wp14:editId="7CDE059D">
            <wp:extent cx="5798891" cy="8202305"/>
            <wp:effectExtent l="0" t="0" r="0" b="8255"/>
            <wp:docPr id="62" name="圖片 62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圖片 26" descr="一張含有 文字, 螢幕擷取畫面, 軟體, 電腦圖示 的圖片&#10;&#10;AI 產生的內容可能不正確。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196" cy="82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3BA2D930" wp14:editId="1F25814C">
            <wp:extent cx="5760296" cy="8147714"/>
            <wp:effectExtent l="0" t="0" r="0" b="5715"/>
            <wp:docPr id="63" name="圖片 63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圖片 27" descr="一張含有 文字, 螢幕擷取畫面, 軟體, 電腦圖示 的圖片&#10;&#10;AI 產生的內容可能不正確。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195" cy="815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5EE7B767" wp14:editId="1A4D3636">
            <wp:extent cx="5731349" cy="8106770"/>
            <wp:effectExtent l="0" t="0" r="3175" b="8890"/>
            <wp:docPr id="64" name="圖片 64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圖片 28" descr="一張含有 文字, 螢幕擷取畫面, 軟體, 電腦圖示 的圖片&#10;&#10;AI 產生的內容可能不正確。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47" cy="811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49B241D1" wp14:editId="57BA1F3C">
            <wp:extent cx="5818188" cy="8229600"/>
            <wp:effectExtent l="0" t="0" r="0" b="0"/>
            <wp:docPr id="65" name="圖片 65" descr="一張含有 文字, 螢幕擷取畫面, 軟體, 電腦圖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29" descr="一張含有 文字, 螢幕擷取畫面, 軟體, 電腦圖示 的圖片&#10;&#10;AI 產生的內容可能不正確。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98" cy="823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7DFFDF14" wp14:editId="68A687F1">
            <wp:extent cx="5712052" cy="8079475"/>
            <wp:effectExtent l="0" t="0" r="3175" b="0"/>
            <wp:docPr id="66" name="圖片 66" descr="一張含有 文字, 螢幕擷取畫面, 軟體, 網頁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圖片 30" descr="一張含有 文字, 螢幕擷取畫面, 軟體, 網頁 的圖片&#10;&#10;AI 產生的內容可能不正確。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706" cy="808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06534" w14:textId="17F342F8" w:rsidR="009D57D1" w:rsidRDefault="009D57D1" w:rsidP="00BE5432">
      <w:pPr>
        <w:spacing w:after="0" w:line="480" w:lineRule="exact"/>
        <w:rPr>
          <w:rFonts w:ascii="標楷體" w:eastAsia="標楷體" w:hAnsi="標楷體"/>
          <w:b/>
          <w:bCs/>
          <w:sz w:val="32"/>
          <w:szCs w:val="32"/>
        </w:rPr>
      </w:pPr>
      <w:r w:rsidRPr="00BE5432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教授黃錦堂書面資料：</w:t>
      </w:r>
    </w:p>
    <w:p w14:paraId="4D10260C" w14:textId="7F908547" w:rsidR="002D7A04" w:rsidRDefault="009D57D1" w:rsidP="008E21B3">
      <w:pPr>
        <w:spacing w:after="0" w:line="240" w:lineRule="auto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2FF1E307" wp14:editId="2B51861A">
            <wp:extent cx="5758815" cy="7887970"/>
            <wp:effectExtent l="0" t="0" r="0" b="0"/>
            <wp:docPr id="67" name="圖片 67" descr="一張含有 文字, 字型, 黑與白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, 字型, 黑與白, 紙張 的圖片&#10;&#10;AI 產生的內容可能不正確。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1"/>
                    <a:stretch/>
                  </pic:blipFill>
                  <pic:spPr bwMode="auto">
                    <a:xfrm>
                      <a:off x="0" y="0"/>
                      <a:ext cx="5780443" cy="7917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F73D28" w14:textId="29BCDA51" w:rsidR="009D57D1" w:rsidRPr="00850478" w:rsidRDefault="009D57D1" w:rsidP="000513EC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1563DC0" wp14:editId="077187AC">
            <wp:extent cx="5591053" cy="8439150"/>
            <wp:effectExtent l="0" t="0" r="0" b="0"/>
            <wp:docPr id="68" name="圖片 68" descr="一張含有 文字, 字型, 黑與白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文字, 字型, 黑與白, 紙張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4113" cy="845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A5FEDD0" wp14:editId="7D3324D8">
            <wp:extent cx="5278120" cy="8428990"/>
            <wp:effectExtent l="0" t="0" r="0" b="0"/>
            <wp:docPr id="69" name="圖片 69" descr="一張含有 文字, 黑與白, 字型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 descr="一張含有 文字, 黑與白, 字型, 紙張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842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E195BF8" wp14:editId="1DEA0958">
            <wp:extent cx="5278120" cy="8428990"/>
            <wp:effectExtent l="0" t="0" r="0" b="0"/>
            <wp:docPr id="70" name="圖片 70" descr="一張含有 文字, 字型, 文件, 黑與白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文字, 字型, 文件, 黑與白 的圖片&#10;&#10;AI 產生的內容可能不正確。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842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1D2C" w14:textId="77777777" w:rsidR="009D57D1" w:rsidRDefault="009D57D1" w:rsidP="00BE5432">
      <w:pPr>
        <w:spacing w:after="0" w:line="480" w:lineRule="exact"/>
        <w:rPr>
          <w:rFonts w:ascii="標楷體" w:eastAsia="標楷體" w:hAnsi="標楷體"/>
          <w:b/>
          <w:bCs/>
          <w:sz w:val="32"/>
          <w:szCs w:val="32"/>
        </w:rPr>
      </w:pPr>
      <w:r w:rsidRPr="00BE5432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教授紀俊臣書面資料：</w:t>
      </w:r>
    </w:p>
    <w:p w14:paraId="59A9EFCF" w14:textId="77777777" w:rsidR="009D57D1" w:rsidRPr="00BE5432" w:rsidRDefault="009D57D1" w:rsidP="00E2536F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6761B555" wp14:editId="2A76759E">
            <wp:extent cx="5278120" cy="7863840"/>
            <wp:effectExtent l="0" t="0" r="0" b="3810"/>
            <wp:docPr id="71" name="圖片 71" descr="一張含有 文字, 字型, 信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 descr="一張含有 文字, 字型, 信, 紙張 的圖片&#10;&#10;AI 產生的內容可能不正確。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D8AEBEB" wp14:editId="75894EB7">
            <wp:extent cx="5278120" cy="7863840"/>
            <wp:effectExtent l="0" t="0" r="0" b="3810"/>
            <wp:docPr id="72" name="圖片 72" descr="一張含有 文字, 字型, 黑與白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 descr="一張含有 文字, 字型, 黑與白, 紙張 的圖片&#10;&#10;AI 產生的內容可能不正確。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F9DB319" wp14:editId="4FECA038">
            <wp:extent cx="5278120" cy="7863840"/>
            <wp:effectExtent l="0" t="0" r="0" b="3810"/>
            <wp:docPr id="73" name="圖片 73" descr="一張含有 文字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, 字型, 文件 的圖片&#10;&#10;AI 產生的內容可能不正確。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3CB71E4" wp14:editId="6EDD00BB">
            <wp:extent cx="5278120" cy="7863840"/>
            <wp:effectExtent l="0" t="0" r="0" b="3810"/>
            <wp:docPr id="74" name="圖片 74" descr="一張含有 文字, 字型, 信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descr="一張含有 文字, 字型, 信, 文件 的圖片&#10;&#10;AI 產生的內容可能不正確。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FC4F2" w14:textId="77777777" w:rsidR="00351A80" w:rsidRDefault="00351A80" w:rsidP="00BE5432">
      <w:pPr>
        <w:spacing w:after="0" w:line="480" w:lineRule="exact"/>
        <w:rPr>
          <w:rFonts w:ascii="標楷體" w:eastAsia="標楷體" w:hAnsi="標楷體"/>
          <w:b/>
          <w:bCs/>
          <w:sz w:val="32"/>
          <w:szCs w:val="32"/>
        </w:rPr>
      </w:pPr>
    </w:p>
    <w:p w14:paraId="40F7BAD7" w14:textId="373376B2" w:rsidR="009D57D1" w:rsidRDefault="009D57D1" w:rsidP="00BE5432">
      <w:pPr>
        <w:spacing w:after="0" w:line="480" w:lineRule="exact"/>
        <w:rPr>
          <w:rFonts w:ascii="標楷體" w:eastAsia="標楷體" w:hAnsi="標楷體"/>
          <w:b/>
          <w:bCs/>
          <w:sz w:val="32"/>
          <w:szCs w:val="32"/>
        </w:rPr>
      </w:pPr>
      <w:r w:rsidRPr="00BE5432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副教授仉桂美書面資料：</w:t>
      </w:r>
    </w:p>
    <w:p w14:paraId="10308E28" w14:textId="77777777" w:rsidR="000513EC" w:rsidRDefault="009D57D1" w:rsidP="000513EC">
      <w:pPr>
        <w:spacing w:after="0" w:line="240" w:lineRule="auto"/>
        <w:rPr>
          <w:rFonts w:ascii="Times New Roman" w:eastAsia="微軟正黑體" w:hAnsi="Times New Roman" w:cs="Times New Roman"/>
          <w:b/>
          <w:noProof/>
          <w:sz w:val="21"/>
          <w14:ligatures w14:val="none"/>
        </w:rPr>
      </w:pP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drawing>
          <wp:inline distT="0" distB="0" distL="0" distR="0" wp14:anchorId="574853D4" wp14:editId="0EC9626D">
            <wp:extent cx="5534025" cy="7943850"/>
            <wp:effectExtent l="0" t="0" r="9525" b="0"/>
            <wp:docPr id="75" name="圖片 75" descr="一張含有 文字, 字型, 紙張, 黑與白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, 字型, 紙張, 黑與白 的圖片&#10;&#10;AI 產生的內容可能不正確。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6" b="1901"/>
                    <a:stretch/>
                  </pic:blipFill>
                  <pic:spPr bwMode="auto">
                    <a:xfrm>
                      <a:off x="0" y="0"/>
                      <a:ext cx="5542682" cy="7956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73F2B3B6" wp14:editId="2D0F16DD">
            <wp:extent cx="5457825" cy="7762875"/>
            <wp:effectExtent l="0" t="0" r="9525" b="9525"/>
            <wp:docPr id="76" name="圖片 76" descr="一張含有 文字, 紙張, 文件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文字, 紙張, 文件, 字型 的圖片&#10;&#10;AI 產生的內容可能不正確。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61" b="-461"/>
                    <a:stretch/>
                  </pic:blipFill>
                  <pic:spPr>
                    <a:xfrm>
                      <a:off x="0" y="0"/>
                      <a:ext cx="5458156" cy="776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13EC" w:rsidSect="00DC6D41">
      <w:headerReference w:type="default" r:id="rId37"/>
      <w:footerReference w:type="default" r:id="rId38"/>
      <w:pgSz w:w="11906" w:h="16838" w:code="9"/>
      <w:pgMar w:top="1985" w:right="1418" w:bottom="1418" w:left="1418" w:header="851" w:footer="851" w:gutter="0"/>
      <w:pgNumType w:start="7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0CFA" w14:textId="77777777" w:rsidR="00B750C2" w:rsidRDefault="00B750C2" w:rsidP="00400D15">
      <w:pPr>
        <w:spacing w:after="0" w:line="240" w:lineRule="auto"/>
      </w:pPr>
      <w:r>
        <w:separator/>
      </w:r>
    </w:p>
  </w:endnote>
  <w:endnote w:type="continuationSeparator" w:id="0">
    <w:p w14:paraId="3DF160C0" w14:textId="77777777" w:rsidR="00B750C2" w:rsidRDefault="00B750C2" w:rsidP="00400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AE3A" w14:textId="7A98AE94" w:rsidR="00D86739" w:rsidRPr="00DB00D1" w:rsidRDefault="00572A43">
    <w:pPr>
      <w:pStyle w:val="af0"/>
      <w:jc w:val="center"/>
      <w:rPr>
        <w:rFonts w:ascii="細明體" w:eastAsia="細明體" w:hAnsi="細明體"/>
      </w:rPr>
    </w:pPr>
    <w:r>
      <w:rPr>
        <w:rFonts w:ascii="細明體" w:eastAsia="細明體" w:hAnsi="細明體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6E6FE2" wp14:editId="30025E71">
              <wp:simplePos x="0" y="0"/>
              <wp:positionH relativeFrom="column">
                <wp:posOffset>-317</wp:posOffset>
              </wp:positionH>
              <wp:positionV relativeFrom="paragraph">
                <wp:posOffset>302895</wp:posOffset>
              </wp:positionV>
              <wp:extent cx="5760719" cy="40005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C9939E" w14:textId="5527DC1B" w:rsidR="00572A43" w:rsidRPr="00572A43" w:rsidRDefault="00572A43" w:rsidP="00572A43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1"/>
                            </w:rPr>
                            <w:t>70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E6FE2"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8" type="#_x0000_t202" style="position:absolute;left:0;text-align:left;margin-left:0;margin-top:23.85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" filled="f" stroked="f" strokeweight=".5pt">
              <v:fill o:detectmouseclick="t"/>
              <v:textbox>
                <w:txbxContent>
                  <w:p w14:paraId="0AC9939E" w14:textId="5527DC1B" w:rsidR="00572A43" w:rsidRPr="00572A43" w:rsidRDefault="00572A43" w:rsidP="00572A43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>
                      <w:rPr>
                        <w:noProof/>
                        <w:sz w:val="21"/>
                      </w:rPr>
                      <w:t>70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細明體" w:eastAsia="細明體" w:hAnsi="細明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9CFA4" wp14:editId="4EF70275">
              <wp:simplePos x="0" y="0"/>
              <wp:positionH relativeFrom="column">
                <wp:posOffset>-317</wp:posOffset>
              </wp:positionH>
              <wp:positionV relativeFrom="paragraph">
                <wp:posOffset>302895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40F382" w14:textId="3183B295" w:rsidR="00572A43" w:rsidRPr="00572A43" w:rsidRDefault="00572A43" w:rsidP="00572A43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1"/>
                            </w:rPr>
                            <w:t>70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F9CFA4" id="文字方塊 2" o:spid="_x0000_s1029" type="#_x0000_t202" style="position:absolute;left:0;text-align:left;margin-left:0;margin-top:23.85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" filled="f" stroked="f" strokeweight=".5pt">
              <v:fill o:detectmouseclick="t"/>
              <v:textbox>
                <w:txbxContent>
                  <w:p w14:paraId="1C40F382" w14:textId="3183B295" w:rsidR="00572A43" w:rsidRPr="00572A43" w:rsidRDefault="00572A43" w:rsidP="00572A43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>
                      <w:rPr>
                        <w:noProof/>
                        <w:sz w:val="21"/>
                      </w:rPr>
                      <w:t>70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3053CA0" w14:textId="77777777" w:rsidR="00D86739" w:rsidRDefault="00D8673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17F12" w14:textId="77777777" w:rsidR="00B750C2" w:rsidRDefault="00B750C2" w:rsidP="00400D15">
      <w:pPr>
        <w:spacing w:after="0" w:line="240" w:lineRule="auto"/>
      </w:pPr>
      <w:r>
        <w:separator/>
      </w:r>
    </w:p>
  </w:footnote>
  <w:footnote w:type="continuationSeparator" w:id="0">
    <w:p w14:paraId="149AC8B9" w14:textId="77777777" w:rsidR="00B750C2" w:rsidRDefault="00B750C2" w:rsidP="00400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DD40F" w14:textId="62FE1C72" w:rsidR="00572A43" w:rsidRDefault="00572A43">
    <w:pPr>
      <w:pStyle w:val="a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962717" wp14:editId="3E62743B">
              <wp:simplePos x="0" y="0"/>
              <wp:positionH relativeFrom="column">
                <wp:posOffset>-317</wp:posOffset>
              </wp:positionH>
              <wp:positionV relativeFrom="paragraph">
                <wp:posOffset>221615</wp:posOffset>
              </wp:positionV>
              <wp:extent cx="5760719" cy="381000"/>
              <wp:effectExtent l="0" t="0" r="0" b="0"/>
              <wp:wrapNone/>
              <wp:docPr id="5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7130BE9" w14:textId="12D632AB" w:rsidR="00572A43" w:rsidRPr="00572A43" w:rsidRDefault="00572A43" w:rsidP="00572A43">
                          <w:pPr>
                            <w:spacing w:line="294" w:lineRule="exact"/>
                            <w:jc w:val="righ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31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62717"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margin-left:0;margin-top:17.4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ctGAIAACw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" filled="f" stroked="f" strokeweight=".5pt">
              <v:fill o:detectmouseclick="t"/>
              <v:textbox>
                <w:txbxContent>
                  <w:p w14:paraId="17130BE9" w14:textId="12D632AB" w:rsidR="00572A43" w:rsidRPr="00572A43" w:rsidRDefault="00572A43" w:rsidP="00572A43">
                    <w:pPr>
                      <w:spacing w:line="294" w:lineRule="exact"/>
                      <w:jc w:val="righ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115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31</w:t>
                    </w:r>
                    <w:r>
                      <w:rPr>
                        <w:rFonts w:hint="eastAsia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60A2D3" wp14:editId="39444D93">
              <wp:simplePos x="0" y="0"/>
              <wp:positionH relativeFrom="column">
                <wp:posOffset>-317</wp:posOffset>
              </wp:positionH>
              <wp:positionV relativeFrom="paragraph">
                <wp:posOffset>221615</wp:posOffset>
              </wp:positionV>
              <wp:extent cx="5760719" cy="38100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AF71FEF" w14:textId="0594D1E1" w:rsidR="00572A43" w:rsidRPr="00572A43" w:rsidRDefault="00572A43" w:rsidP="00572A43">
                          <w:pPr>
                            <w:spacing w:line="294" w:lineRule="exact"/>
                            <w:jc w:val="righ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31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60A2D3" id="文字方塊 3" o:spid="_x0000_s1027" type="#_x0000_t202" style="position:absolute;margin-left:0;margin-top:17.4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" filled="f" stroked="f" strokeweight=".5pt">
              <v:fill o:detectmouseclick="t"/>
              <v:textbox>
                <w:txbxContent>
                  <w:p w14:paraId="3AF71FEF" w14:textId="0594D1E1" w:rsidR="00572A43" w:rsidRPr="00572A43" w:rsidRDefault="00572A43" w:rsidP="00572A43">
                    <w:pPr>
                      <w:spacing w:line="294" w:lineRule="exact"/>
                      <w:jc w:val="righ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115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31</w:t>
                    </w:r>
                    <w:r>
                      <w:rPr>
                        <w:rFonts w:hint="eastAsia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72E97"/>
    <w:multiLevelType w:val="hybridMultilevel"/>
    <w:tmpl w:val="9A3A1938"/>
    <w:lvl w:ilvl="0" w:tplc="613CB08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80731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617"/>
    <w:rsid w:val="00005688"/>
    <w:rsid w:val="000063C9"/>
    <w:rsid w:val="000419D1"/>
    <w:rsid w:val="00045AE7"/>
    <w:rsid w:val="000513EC"/>
    <w:rsid w:val="000558E7"/>
    <w:rsid w:val="00076F1A"/>
    <w:rsid w:val="0009261E"/>
    <w:rsid w:val="00095A60"/>
    <w:rsid w:val="000B21A8"/>
    <w:rsid w:val="000C3B9D"/>
    <w:rsid w:val="000D6ADE"/>
    <w:rsid w:val="00111B3E"/>
    <w:rsid w:val="00132ED1"/>
    <w:rsid w:val="0013428D"/>
    <w:rsid w:val="0017455A"/>
    <w:rsid w:val="00197139"/>
    <w:rsid w:val="001A1617"/>
    <w:rsid w:val="001C2C8D"/>
    <w:rsid w:val="001E0086"/>
    <w:rsid w:val="001E445E"/>
    <w:rsid w:val="00212F85"/>
    <w:rsid w:val="00224097"/>
    <w:rsid w:val="002244B3"/>
    <w:rsid w:val="0024109D"/>
    <w:rsid w:val="0024453A"/>
    <w:rsid w:val="00247ABF"/>
    <w:rsid w:val="00294512"/>
    <w:rsid w:val="002B072A"/>
    <w:rsid w:val="002D694A"/>
    <w:rsid w:val="002D7A04"/>
    <w:rsid w:val="00303688"/>
    <w:rsid w:val="00336374"/>
    <w:rsid w:val="00344E24"/>
    <w:rsid w:val="0034637A"/>
    <w:rsid w:val="00351A80"/>
    <w:rsid w:val="0035489B"/>
    <w:rsid w:val="003727D3"/>
    <w:rsid w:val="00383F05"/>
    <w:rsid w:val="003B4541"/>
    <w:rsid w:val="003D54D2"/>
    <w:rsid w:val="003E49B0"/>
    <w:rsid w:val="003E52AB"/>
    <w:rsid w:val="00400D15"/>
    <w:rsid w:val="00457AB2"/>
    <w:rsid w:val="0046251C"/>
    <w:rsid w:val="00464759"/>
    <w:rsid w:val="00474353"/>
    <w:rsid w:val="004851CC"/>
    <w:rsid w:val="004904B4"/>
    <w:rsid w:val="00493788"/>
    <w:rsid w:val="004A06E3"/>
    <w:rsid w:val="004E71C9"/>
    <w:rsid w:val="00501F1D"/>
    <w:rsid w:val="005252AB"/>
    <w:rsid w:val="00531C2A"/>
    <w:rsid w:val="005332F5"/>
    <w:rsid w:val="00534CF1"/>
    <w:rsid w:val="005353B0"/>
    <w:rsid w:val="005468BE"/>
    <w:rsid w:val="00566345"/>
    <w:rsid w:val="00572A43"/>
    <w:rsid w:val="00577F36"/>
    <w:rsid w:val="005E7ED7"/>
    <w:rsid w:val="005F345D"/>
    <w:rsid w:val="006138C6"/>
    <w:rsid w:val="006139F0"/>
    <w:rsid w:val="00642E3D"/>
    <w:rsid w:val="006578E0"/>
    <w:rsid w:val="00667916"/>
    <w:rsid w:val="00670FE9"/>
    <w:rsid w:val="00673C52"/>
    <w:rsid w:val="00680F15"/>
    <w:rsid w:val="006823FF"/>
    <w:rsid w:val="006827F0"/>
    <w:rsid w:val="006B708E"/>
    <w:rsid w:val="006C0758"/>
    <w:rsid w:val="006D502A"/>
    <w:rsid w:val="006E2F87"/>
    <w:rsid w:val="006E6537"/>
    <w:rsid w:val="006F7D54"/>
    <w:rsid w:val="00710A2D"/>
    <w:rsid w:val="00722032"/>
    <w:rsid w:val="007665A0"/>
    <w:rsid w:val="007756C3"/>
    <w:rsid w:val="00781C93"/>
    <w:rsid w:val="00793760"/>
    <w:rsid w:val="007B1AAA"/>
    <w:rsid w:val="007E5ED3"/>
    <w:rsid w:val="00813A8B"/>
    <w:rsid w:val="00813D22"/>
    <w:rsid w:val="00833292"/>
    <w:rsid w:val="008466A6"/>
    <w:rsid w:val="008572FC"/>
    <w:rsid w:val="0086124F"/>
    <w:rsid w:val="008837AA"/>
    <w:rsid w:val="008876CE"/>
    <w:rsid w:val="00895B71"/>
    <w:rsid w:val="008A2D13"/>
    <w:rsid w:val="008E49CF"/>
    <w:rsid w:val="008F3A82"/>
    <w:rsid w:val="008F6DAD"/>
    <w:rsid w:val="00924D38"/>
    <w:rsid w:val="009506AE"/>
    <w:rsid w:val="00954727"/>
    <w:rsid w:val="00960330"/>
    <w:rsid w:val="00961687"/>
    <w:rsid w:val="00962F8F"/>
    <w:rsid w:val="009765AA"/>
    <w:rsid w:val="009858A1"/>
    <w:rsid w:val="00990C43"/>
    <w:rsid w:val="00997184"/>
    <w:rsid w:val="009B2A83"/>
    <w:rsid w:val="009C366B"/>
    <w:rsid w:val="009D57D1"/>
    <w:rsid w:val="009F3511"/>
    <w:rsid w:val="009F53E1"/>
    <w:rsid w:val="009F74DD"/>
    <w:rsid w:val="00A05B3D"/>
    <w:rsid w:val="00A21BB8"/>
    <w:rsid w:val="00A36232"/>
    <w:rsid w:val="00A517B9"/>
    <w:rsid w:val="00A553E9"/>
    <w:rsid w:val="00A6060E"/>
    <w:rsid w:val="00A6501E"/>
    <w:rsid w:val="00A73BF2"/>
    <w:rsid w:val="00A83F49"/>
    <w:rsid w:val="00AA371B"/>
    <w:rsid w:val="00AB162D"/>
    <w:rsid w:val="00AD75CC"/>
    <w:rsid w:val="00B139BB"/>
    <w:rsid w:val="00B63525"/>
    <w:rsid w:val="00B750C2"/>
    <w:rsid w:val="00B82D50"/>
    <w:rsid w:val="00BA1A6D"/>
    <w:rsid w:val="00BA73D1"/>
    <w:rsid w:val="00BB3126"/>
    <w:rsid w:val="00BC4C2E"/>
    <w:rsid w:val="00BD79A4"/>
    <w:rsid w:val="00BE4C55"/>
    <w:rsid w:val="00BE5C0C"/>
    <w:rsid w:val="00BF3E60"/>
    <w:rsid w:val="00C034E3"/>
    <w:rsid w:val="00C253F2"/>
    <w:rsid w:val="00C27253"/>
    <w:rsid w:val="00C375E4"/>
    <w:rsid w:val="00C543F9"/>
    <w:rsid w:val="00C67FE4"/>
    <w:rsid w:val="00C72E40"/>
    <w:rsid w:val="00C7592B"/>
    <w:rsid w:val="00CD2331"/>
    <w:rsid w:val="00CD7D6D"/>
    <w:rsid w:val="00CE5DBA"/>
    <w:rsid w:val="00CE760A"/>
    <w:rsid w:val="00CF0C43"/>
    <w:rsid w:val="00D1567F"/>
    <w:rsid w:val="00D1750A"/>
    <w:rsid w:val="00D27076"/>
    <w:rsid w:val="00D444A1"/>
    <w:rsid w:val="00D455E5"/>
    <w:rsid w:val="00D45BAA"/>
    <w:rsid w:val="00D86739"/>
    <w:rsid w:val="00DB00D1"/>
    <w:rsid w:val="00DB027D"/>
    <w:rsid w:val="00DB1C2F"/>
    <w:rsid w:val="00DB5C58"/>
    <w:rsid w:val="00DB6359"/>
    <w:rsid w:val="00DC6D41"/>
    <w:rsid w:val="00DF0376"/>
    <w:rsid w:val="00E111E7"/>
    <w:rsid w:val="00E26730"/>
    <w:rsid w:val="00E764A9"/>
    <w:rsid w:val="00E9250C"/>
    <w:rsid w:val="00EC2383"/>
    <w:rsid w:val="00EC547F"/>
    <w:rsid w:val="00ED4814"/>
    <w:rsid w:val="00ED64DE"/>
    <w:rsid w:val="00EF3CBF"/>
    <w:rsid w:val="00EF55F3"/>
    <w:rsid w:val="00F03CD2"/>
    <w:rsid w:val="00F30991"/>
    <w:rsid w:val="00F44A0F"/>
    <w:rsid w:val="00F57EDE"/>
    <w:rsid w:val="00F9513E"/>
    <w:rsid w:val="00FA5F05"/>
    <w:rsid w:val="00FA6B95"/>
    <w:rsid w:val="00FB1240"/>
    <w:rsid w:val="00FC12A8"/>
    <w:rsid w:val="00FC31E0"/>
    <w:rsid w:val="00FD1515"/>
    <w:rsid w:val="00FE16F0"/>
    <w:rsid w:val="00FE365B"/>
    <w:rsid w:val="00FE684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86A02"/>
  <w15:chartTrackingRefBased/>
  <w15:docId w15:val="{E59A5B66-9367-49CD-8CDB-5EED249C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A161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61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61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1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161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161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161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161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A161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A1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A161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A1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A161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A161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A161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A161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A16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161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A1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161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A16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1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A16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161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161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1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A161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161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00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0D1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400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400D15"/>
    <w:rPr>
      <w:sz w:val="20"/>
      <w:szCs w:val="20"/>
    </w:rPr>
  </w:style>
  <w:style w:type="paragraph" w:customStyle="1" w:styleId="11">
    <w:name w:val="1發言"/>
    <w:basedOn w:val="a"/>
    <w:link w:val="12"/>
    <w:qFormat/>
    <w:rsid w:val="00CD7D6D"/>
    <w:pPr>
      <w:kinsoku w:val="0"/>
      <w:overflowPunct w:val="0"/>
      <w:spacing w:after="0" w:line="480" w:lineRule="exact"/>
      <w:ind w:left="320" w:hangingChars="100" w:hanging="320"/>
      <w:jc w:val="both"/>
      <w:textAlignment w:val="center"/>
    </w:pPr>
    <w:rPr>
      <w:rFonts w:ascii="標楷體" w:eastAsia="標楷體" w:hAnsi="標楷體" w:cs="Times New Roman"/>
      <w:noProof/>
      <w:sz w:val="32"/>
      <w:szCs w:val="32"/>
    </w:rPr>
  </w:style>
  <w:style w:type="character" w:customStyle="1" w:styleId="12">
    <w:name w:val="1發言 字元"/>
    <w:basedOn w:val="a0"/>
    <w:link w:val="11"/>
    <w:rsid w:val="00CD7D6D"/>
    <w:rPr>
      <w:rFonts w:ascii="標楷體" w:eastAsia="標楷體" w:hAnsi="標楷體" w:cs="Times New Roman"/>
      <w:noProof/>
      <w:sz w:val="32"/>
      <w:szCs w:val="32"/>
    </w:rPr>
  </w:style>
  <w:style w:type="paragraph" w:customStyle="1" w:styleId="21">
    <w:name w:val="2發言新段"/>
    <w:basedOn w:val="a"/>
    <w:link w:val="22"/>
    <w:qFormat/>
    <w:rsid w:val="00CD7D6D"/>
    <w:pPr>
      <w:kinsoku w:val="0"/>
      <w:overflowPunct w:val="0"/>
      <w:spacing w:after="0" w:line="480" w:lineRule="exact"/>
      <w:ind w:leftChars="100" w:left="240" w:firstLineChars="100" w:firstLine="320"/>
      <w:jc w:val="both"/>
      <w:textAlignment w:val="center"/>
    </w:pPr>
    <w:rPr>
      <w:rFonts w:ascii="標楷體" w:eastAsia="標楷體" w:hAnsi="標楷體"/>
      <w:sz w:val="32"/>
      <w:szCs w:val="32"/>
    </w:rPr>
  </w:style>
  <w:style w:type="character" w:customStyle="1" w:styleId="22">
    <w:name w:val="2發言新段 字元"/>
    <w:basedOn w:val="a0"/>
    <w:link w:val="21"/>
    <w:rsid w:val="00CD7D6D"/>
    <w:rPr>
      <w:rFonts w:ascii="標楷體" w:eastAsia="標楷體" w:hAnsi="標楷體"/>
      <w:sz w:val="32"/>
      <w:szCs w:val="32"/>
    </w:rPr>
  </w:style>
  <w:style w:type="paragraph" w:customStyle="1" w:styleId="31">
    <w:name w:val="3標題"/>
    <w:basedOn w:val="a"/>
    <w:link w:val="32"/>
    <w:qFormat/>
    <w:rsid w:val="009D57D1"/>
    <w:pPr>
      <w:spacing w:after="0" w:line="480" w:lineRule="exact"/>
      <w:ind w:left="300" w:hangingChars="300" w:hanging="300"/>
      <w:jc w:val="both"/>
    </w:pPr>
    <w:rPr>
      <w:rFonts w:ascii="標楷體" w:eastAsia="標楷體" w:hAnsi="標楷體"/>
      <w:b/>
      <w:bCs/>
      <w:sz w:val="32"/>
      <w:szCs w:val="32"/>
    </w:rPr>
  </w:style>
  <w:style w:type="character" w:customStyle="1" w:styleId="32">
    <w:name w:val="3標題 字元"/>
    <w:basedOn w:val="a0"/>
    <w:link w:val="31"/>
    <w:rsid w:val="009D57D1"/>
    <w:rPr>
      <w:rFonts w:ascii="標楷體" w:eastAsia="標楷體" w:hAnsi="標楷體"/>
      <w:b/>
      <w:bCs/>
      <w:sz w:val="32"/>
      <w:szCs w:val="32"/>
    </w:rPr>
  </w:style>
  <w:style w:type="table" w:styleId="af2">
    <w:name w:val="Table Grid"/>
    <w:basedOn w:val="a1"/>
    <w:uiPriority w:val="39"/>
    <w:rsid w:val="00095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fontTable" Target="fontTable.xml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2TK42201KX\AppData\Roaming\Microsoft\Templates\LCEWB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346BD-0B4B-4415-A3AA-D0FC8F17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LCEWB01.dot</Template>
  <TotalTime>0</TotalTime>
  <Pages>29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Communique</cp:keywords>
  <dc:description>1;70;115;31</dc:description>
  <cp:lastModifiedBy>冠如 陳</cp:lastModifiedBy>
  <cp:revision>2</cp:revision>
  <cp:lastPrinted>2026-04-27T08:42:00Z</cp:lastPrinted>
  <dcterms:created xsi:type="dcterms:W3CDTF">2026-05-08T05:56:00Z</dcterms:created>
  <dcterms:modified xsi:type="dcterms:W3CDTF">2026-05-08T05:56:00Z</dcterms:modified>
</cp:coreProperties>
</file>