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BC350" w14:textId="054D52BF" w:rsidR="00583940" w:rsidRPr="00513C84" w:rsidRDefault="00094DEC" w:rsidP="009D6420">
      <w:pPr>
        <w:ind w:left="1602" w:rightChars="-149" w:right="-477" w:hangingChars="500" w:hanging="1602"/>
        <w:jc w:val="both"/>
        <w:rPr>
          <w:rFonts w:ascii="標楷體" w:eastAsia="標楷體" w:hAnsi="標楷體"/>
          <w:b/>
        </w:rPr>
      </w:pPr>
      <w:r w:rsidRPr="00513C84">
        <w:rPr>
          <w:rFonts w:ascii="標楷體" w:eastAsia="標楷體" w:hAnsi="標楷體" w:hint="eastAsia"/>
          <w:b/>
        </w:rPr>
        <w:t>立法院第1</w:t>
      </w:r>
      <w:r w:rsidR="00E36484" w:rsidRPr="00513C84">
        <w:rPr>
          <w:rFonts w:ascii="標楷體" w:eastAsia="標楷體" w:hAnsi="標楷體"/>
          <w:b/>
        </w:rPr>
        <w:t>1</w:t>
      </w:r>
      <w:r w:rsidRPr="00513C84">
        <w:rPr>
          <w:rFonts w:ascii="標楷體" w:eastAsia="標楷體" w:hAnsi="標楷體" w:hint="eastAsia"/>
          <w:b/>
        </w:rPr>
        <w:t>屆第</w:t>
      </w:r>
      <w:r w:rsidR="000D635A" w:rsidRPr="00513C84">
        <w:rPr>
          <w:rFonts w:ascii="標楷體" w:eastAsia="標楷體" w:hAnsi="標楷體" w:hint="eastAsia"/>
          <w:b/>
        </w:rPr>
        <w:t>5</w:t>
      </w:r>
      <w:r w:rsidRPr="00513C84">
        <w:rPr>
          <w:rFonts w:ascii="標楷體" w:eastAsia="標楷體" w:hAnsi="標楷體" w:hint="eastAsia"/>
          <w:b/>
        </w:rPr>
        <w:t>會期財政委員會第</w:t>
      </w:r>
      <w:r w:rsidR="001D3A1E">
        <w:rPr>
          <w:rFonts w:ascii="標楷體" w:eastAsia="標楷體" w:hAnsi="標楷體"/>
          <w:b/>
        </w:rPr>
        <w:t>6</w:t>
      </w:r>
      <w:r w:rsidRPr="00513C84">
        <w:rPr>
          <w:rFonts w:ascii="標楷體" w:eastAsia="標楷體" w:hAnsi="標楷體" w:hint="eastAsia"/>
          <w:b/>
        </w:rPr>
        <w:t>次全體委員會議議事錄</w:t>
      </w:r>
    </w:p>
    <w:p w14:paraId="5848E186" w14:textId="097DFDAC" w:rsidR="0096314D" w:rsidRPr="00513C84" w:rsidRDefault="00583940" w:rsidP="00293A37">
      <w:pPr>
        <w:autoSpaceDE w:val="0"/>
        <w:autoSpaceDN w:val="0"/>
        <w:ind w:left="1600" w:rightChars="-149" w:right="-477" w:hangingChars="500" w:hanging="1600"/>
        <w:rPr>
          <w:rFonts w:ascii="標楷體" w:eastAsia="標楷體" w:hAnsi="標楷體"/>
          <w:w w:val="95"/>
        </w:rPr>
      </w:pPr>
      <w:r w:rsidRPr="00513C84">
        <w:rPr>
          <w:rFonts w:ascii="標楷體" w:eastAsia="標楷體" w:hAnsi="標楷體" w:hint="eastAsia"/>
        </w:rPr>
        <w:t>時　　間</w:t>
      </w:r>
      <w:r w:rsidR="002C38AF" w:rsidRPr="00513C84">
        <w:rPr>
          <w:rFonts w:ascii="標楷體" w:eastAsia="標楷體" w:hAnsi="標楷體" w:hint="eastAsia"/>
        </w:rPr>
        <w:t xml:space="preserve">　</w:t>
      </w:r>
      <w:r w:rsidR="00286CAE" w:rsidRPr="00513C84">
        <w:rPr>
          <w:rFonts w:ascii="標楷體" w:eastAsia="標楷體" w:hAnsi="標楷體" w:hint="eastAsia"/>
          <w:w w:val="95"/>
        </w:rPr>
        <w:t>中華民國11</w:t>
      </w:r>
      <w:r w:rsidR="000D635A" w:rsidRPr="00513C84">
        <w:rPr>
          <w:rFonts w:ascii="標楷體" w:eastAsia="標楷體" w:hAnsi="標楷體" w:hint="eastAsia"/>
          <w:w w:val="95"/>
        </w:rPr>
        <w:t>5</w:t>
      </w:r>
      <w:r w:rsidR="00286CAE" w:rsidRPr="00513C84">
        <w:rPr>
          <w:rFonts w:ascii="標楷體" w:eastAsia="標楷體" w:hAnsi="標楷體" w:hint="eastAsia"/>
          <w:w w:val="95"/>
        </w:rPr>
        <w:t>年</w:t>
      </w:r>
      <w:r w:rsidR="000D635A" w:rsidRPr="00513C84">
        <w:rPr>
          <w:rFonts w:ascii="標楷體" w:eastAsia="標楷體" w:hAnsi="標楷體" w:hint="eastAsia"/>
          <w:w w:val="95"/>
        </w:rPr>
        <w:t>3</w:t>
      </w:r>
      <w:r w:rsidR="00286CAE" w:rsidRPr="00513C84">
        <w:rPr>
          <w:rFonts w:ascii="標楷體" w:eastAsia="標楷體" w:hAnsi="標楷體" w:hint="eastAsia"/>
          <w:w w:val="95"/>
        </w:rPr>
        <w:t>月</w:t>
      </w:r>
      <w:r w:rsidR="001D3A1E">
        <w:rPr>
          <w:rFonts w:ascii="標楷體" w:eastAsia="標楷體" w:hAnsi="標楷體"/>
          <w:w w:val="95"/>
        </w:rPr>
        <w:t>30</w:t>
      </w:r>
      <w:r w:rsidR="00286CAE" w:rsidRPr="00513C84">
        <w:rPr>
          <w:rFonts w:ascii="標楷體" w:eastAsia="標楷體" w:hAnsi="標楷體" w:hint="eastAsia"/>
          <w:w w:val="95"/>
        </w:rPr>
        <w:t>日（星期</w:t>
      </w:r>
      <w:r w:rsidR="001D3A1E">
        <w:rPr>
          <w:rFonts w:ascii="標楷體" w:eastAsia="標楷體" w:hAnsi="標楷體" w:hint="eastAsia"/>
          <w:w w:val="95"/>
        </w:rPr>
        <w:t>一</w:t>
      </w:r>
      <w:r w:rsidR="00286CAE" w:rsidRPr="00513C84">
        <w:rPr>
          <w:rFonts w:ascii="標楷體" w:eastAsia="標楷體" w:hAnsi="標楷體" w:hint="eastAsia"/>
          <w:w w:val="95"/>
        </w:rPr>
        <w:t>）9時至</w:t>
      </w:r>
      <w:r w:rsidR="00286CAE" w:rsidRPr="00135568">
        <w:rPr>
          <w:rFonts w:ascii="標楷體" w:eastAsia="標楷體" w:hAnsi="標楷體" w:hint="eastAsia"/>
          <w:w w:val="95"/>
        </w:rPr>
        <w:t>1</w:t>
      </w:r>
      <w:r w:rsidR="00114460" w:rsidRPr="00135568">
        <w:rPr>
          <w:rFonts w:ascii="標楷體" w:eastAsia="標楷體" w:hAnsi="標楷體"/>
          <w:w w:val="95"/>
        </w:rPr>
        <w:t>2</w:t>
      </w:r>
      <w:r w:rsidR="00286CAE" w:rsidRPr="00135568">
        <w:rPr>
          <w:rFonts w:ascii="標楷體" w:eastAsia="標楷體" w:hAnsi="標楷體" w:hint="eastAsia"/>
          <w:w w:val="95"/>
        </w:rPr>
        <w:t>時</w:t>
      </w:r>
      <w:r w:rsidR="00135568">
        <w:rPr>
          <w:rFonts w:ascii="標楷體" w:eastAsia="標楷體" w:hAnsi="標楷體" w:hint="eastAsia"/>
          <w:w w:val="95"/>
        </w:rPr>
        <w:t>1</w:t>
      </w:r>
      <w:r w:rsidR="00135568" w:rsidRPr="00135568">
        <w:rPr>
          <w:rFonts w:ascii="標楷體" w:eastAsia="標楷體" w:hAnsi="標楷體"/>
          <w:w w:val="95"/>
        </w:rPr>
        <w:t>2</w:t>
      </w:r>
      <w:r w:rsidR="00795C47" w:rsidRPr="00135568">
        <w:rPr>
          <w:rFonts w:ascii="標楷體" w:eastAsia="標楷體" w:hAnsi="標楷體" w:hint="eastAsia"/>
          <w:w w:val="95"/>
        </w:rPr>
        <w:t>分</w:t>
      </w:r>
    </w:p>
    <w:p w14:paraId="3747FFDD" w14:textId="7700CF09" w:rsidR="005D31C6" w:rsidRPr="00513C84" w:rsidRDefault="005D31C6" w:rsidP="005D31C6">
      <w:pPr>
        <w:autoSpaceDE w:val="0"/>
        <w:autoSpaceDN w:val="0"/>
        <w:ind w:rightChars="-149" w:right="-477"/>
        <w:rPr>
          <w:rFonts w:ascii="標楷體" w:eastAsia="標楷體" w:hAnsi="標楷體"/>
          <w:w w:val="95"/>
        </w:rPr>
      </w:pPr>
      <w:r w:rsidRPr="00513C84">
        <w:rPr>
          <w:rFonts w:ascii="標楷體" w:eastAsia="標楷體" w:hAnsi="標楷體" w:hint="eastAsia"/>
        </w:rPr>
        <w:t>地　　點　群賢樓9樓大禮堂</w:t>
      </w:r>
    </w:p>
    <w:p w14:paraId="64B41DD6" w14:textId="5F163BCA" w:rsidR="00E70BEB" w:rsidRPr="00513C84" w:rsidRDefault="00E70BEB" w:rsidP="00E70BEB">
      <w:pPr>
        <w:autoSpaceDE w:val="0"/>
        <w:autoSpaceDN w:val="0"/>
        <w:ind w:left="1600" w:rightChars="100" w:right="320" w:hangingChars="500" w:hanging="1600"/>
        <w:rPr>
          <w:rFonts w:ascii="標楷體" w:eastAsia="標楷體" w:hAnsi="標楷體"/>
        </w:rPr>
      </w:pPr>
      <w:r w:rsidRPr="00513C84">
        <w:rPr>
          <w:rFonts w:ascii="標楷體" w:eastAsia="標楷體" w:hAnsi="標楷體" w:hint="eastAsia"/>
        </w:rPr>
        <w:t xml:space="preserve">出席委員　</w:t>
      </w:r>
      <w:r w:rsidR="00833670" w:rsidRPr="00513C84">
        <w:rPr>
          <w:rFonts w:ascii="標楷體" w:eastAsia="標楷體" w:hAnsi="標楷體" w:hint="eastAsia"/>
        </w:rPr>
        <w:t>林德福</w:t>
      </w:r>
      <w:r w:rsidR="00227FB0" w:rsidRPr="00513C84">
        <w:rPr>
          <w:rFonts w:ascii="標楷體" w:eastAsia="標楷體" w:hAnsi="標楷體" w:hint="eastAsia"/>
        </w:rPr>
        <w:t xml:space="preserve">　</w:t>
      </w:r>
      <w:r w:rsidR="00953C53" w:rsidRPr="00513C84">
        <w:rPr>
          <w:rFonts w:ascii="標楷體" w:eastAsia="標楷體" w:hAnsi="標楷體" w:hint="eastAsia"/>
        </w:rPr>
        <w:t xml:space="preserve">李坤城　</w:t>
      </w:r>
      <w:r w:rsidR="007A1947" w:rsidRPr="00513C84">
        <w:rPr>
          <w:rFonts w:ascii="標楷體" w:eastAsia="標楷體" w:hAnsi="標楷體" w:hint="eastAsia"/>
        </w:rPr>
        <w:t>賴士葆</w:t>
      </w:r>
      <w:r w:rsidR="00FA7EAC" w:rsidRPr="00513C84">
        <w:rPr>
          <w:rFonts w:ascii="標楷體" w:eastAsia="標楷體" w:hAnsi="標楷體" w:hint="eastAsia"/>
        </w:rPr>
        <w:t xml:space="preserve">　</w:t>
      </w:r>
      <w:r w:rsidR="00953C53" w:rsidRPr="00513C84">
        <w:rPr>
          <w:rFonts w:ascii="標楷體" w:eastAsia="標楷體" w:hAnsi="標楷體" w:hint="eastAsia"/>
        </w:rPr>
        <w:t xml:space="preserve">郭國文　</w:t>
      </w:r>
      <w:r w:rsidR="001745B0" w:rsidRPr="00513C84">
        <w:rPr>
          <w:rFonts w:ascii="標楷體" w:eastAsia="標楷體" w:hAnsi="標楷體"/>
        </w:rPr>
        <w:t>林岱樺</w:t>
      </w:r>
      <w:r w:rsidR="001745B0" w:rsidRPr="00513C84">
        <w:rPr>
          <w:rFonts w:ascii="標楷體" w:eastAsia="標楷體" w:hAnsi="標楷體" w:hint="eastAsia"/>
        </w:rPr>
        <w:t xml:space="preserve">　劉書彬　</w:t>
      </w:r>
      <w:r w:rsidR="00953C53" w:rsidRPr="00513C84">
        <w:rPr>
          <w:rFonts w:ascii="標楷體" w:eastAsia="標楷體" w:hAnsi="標楷體" w:hint="eastAsia"/>
        </w:rPr>
        <w:t>李彥秀　賴惠員　吳秉</w:t>
      </w:r>
      <w:proofErr w:type="gramStart"/>
      <w:r w:rsidR="00953C53" w:rsidRPr="00513C84">
        <w:rPr>
          <w:rFonts w:ascii="標楷體" w:eastAsia="標楷體" w:hAnsi="標楷體" w:hint="eastAsia"/>
        </w:rPr>
        <w:t>叡</w:t>
      </w:r>
      <w:proofErr w:type="gramEnd"/>
      <w:r w:rsidR="00953C53" w:rsidRPr="00513C84">
        <w:rPr>
          <w:rFonts w:ascii="標楷體" w:eastAsia="標楷體" w:hAnsi="標楷體" w:hint="eastAsia"/>
        </w:rPr>
        <w:t xml:space="preserve">　林思銘　顏寬</w:t>
      </w:r>
      <w:proofErr w:type="gramStart"/>
      <w:r w:rsidR="00953C53" w:rsidRPr="00513C84">
        <w:rPr>
          <w:rFonts w:ascii="標楷體" w:eastAsia="標楷體" w:hAnsi="標楷體" w:hint="eastAsia"/>
        </w:rPr>
        <w:t>恒</w:t>
      </w:r>
      <w:proofErr w:type="gramEnd"/>
      <w:r w:rsidR="00953C53" w:rsidRPr="00513C84">
        <w:rPr>
          <w:rFonts w:ascii="標楷體" w:eastAsia="標楷體" w:hAnsi="標楷體" w:hint="eastAsia"/>
        </w:rPr>
        <w:t xml:space="preserve">　</w:t>
      </w:r>
      <w:r w:rsidR="00C84A80" w:rsidRPr="00513C84">
        <w:rPr>
          <w:rFonts w:ascii="標楷體" w:eastAsia="標楷體" w:hAnsi="標楷體" w:hint="eastAsia"/>
        </w:rPr>
        <w:t xml:space="preserve">王世堅　</w:t>
      </w:r>
      <w:r w:rsidR="006E309A" w:rsidRPr="00513C84">
        <w:rPr>
          <w:rFonts w:ascii="標楷體" w:eastAsia="標楷體" w:hAnsi="標楷體" w:hint="eastAsia"/>
        </w:rPr>
        <w:t xml:space="preserve">陳玉珍　</w:t>
      </w:r>
      <w:r w:rsidR="00C84A80" w:rsidRPr="00513C84">
        <w:rPr>
          <w:rFonts w:ascii="標楷體" w:eastAsia="標楷體" w:hAnsi="標楷體" w:hint="eastAsia"/>
        </w:rPr>
        <w:t xml:space="preserve">羅明才　</w:t>
      </w:r>
    </w:p>
    <w:p w14:paraId="6CE98390" w14:textId="390EA1DC" w:rsidR="00E70BEB" w:rsidRPr="00513C84" w:rsidRDefault="00E70BEB" w:rsidP="00E70BEB">
      <w:pPr>
        <w:autoSpaceDE w:val="0"/>
        <w:autoSpaceDN w:val="0"/>
        <w:ind w:leftChars="500" w:left="1600"/>
        <w:rPr>
          <w:rFonts w:ascii="標楷體" w:eastAsia="標楷體" w:hAnsi="標楷體"/>
          <w:b/>
        </w:rPr>
      </w:pPr>
      <w:r w:rsidRPr="00513C84">
        <w:rPr>
          <w:rFonts w:ascii="標楷體" w:eastAsia="標楷體" w:hAnsi="標楷體" w:hint="eastAsia"/>
          <w:b/>
        </w:rPr>
        <w:t>委員出席1</w:t>
      </w:r>
      <w:r w:rsidR="00D7028D" w:rsidRPr="00513C84">
        <w:rPr>
          <w:rFonts w:ascii="標楷體" w:eastAsia="標楷體" w:hAnsi="標楷體"/>
          <w:b/>
        </w:rPr>
        <w:t>4</w:t>
      </w:r>
      <w:r w:rsidRPr="00513C84">
        <w:rPr>
          <w:rFonts w:ascii="標楷體" w:eastAsia="標楷體" w:hAnsi="標楷體" w:hint="eastAsia"/>
          <w:b/>
        </w:rPr>
        <w:t>人</w:t>
      </w:r>
    </w:p>
    <w:p w14:paraId="55692FEF" w14:textId="1210A7DF" w:rsidR="00E70BEB" w:rsidRPr="00513C84" w:rsidRDefault="00E70BEB" w:rsidP="00E70BEB">
      <w:pPr>
        <w:autoSpaceDE w:val="0"/>
        <w:autoSpaceDN w:val="0"/>
        <w:ind w:left="1600" w:rightChars="100" w:right="320" w:hangingChars="500" w:hanging="1600"/>
        <w:rPr>
          <w:rFonts w:ascii="標楷體" w:eastAsia="標楷體" w:hAnsi="標楷體"/>
        </w:rPr>
      </w:pPr>
      <w:r w:rsidRPr="00513C84">
        <w:rPr>
          <w:rFonts w:ascii="標楷體" w:eastAsia="標楷體" w:hAnsi="標楷體" w:hint="eastAsia"/>
        </w:rPr>
        <w:t xml:space="preserve">列席委員　</w:t>
      </w:r>
      <w:r w:rsidR="00953C53" w:rsidRPr="008E3121">
        <w:rPr>
          <w:rFonts w:ascii="標楷體" w:eastAsia="標楷體" w:hAnsi="標楷體" w:hint="eastAsia"/>
        </w:rPr>
        <w:t xml:space="preserve">葛如鈞　</w:t>
      </w:r>
      <w:r w:rsidR="00953C53">
        <w:rPr>
          <w:rFonts w:ascii="標楷體" w:eastAsia="標楷體" w:hAnsi="標楷體" w:hint="eastAsia"/>
        </w:rPr>
        <w:t>洪毓祥</w:t>
      </w:r>
      <w:r w:rsidR="00953C53" w:rsidRPr="008E3121">
        <w:rPr>
          <w:rFonts w:ascii="標楷體" w:eastAsia="標楷體" w:hAnsi="標楷體" w:hint="eastAsia"/>
        </w:rPr>
        <w:t xml:space="preserve">　</w:t>
      </w:r>
      <w:proofErr w:type="gramStart"/>
      <w:r w:rsidR="00953C53" w:rsidRPr="008E3121">
        <w:rPr>
          <w:rFonts w:ascii="標楷體" w:eastAsia="標楷體" w:hAnsi="標楷體" w:hint="eastAsia"/>
        </w:rPr>
        <w:t>林楚茵</w:t>
      </w:r>
      <w:proofErr w:type="gramEnd"/>
      <w:r w:rsidR="00953C53" w:rsidRPr="006B5123">
        <w:rPr>
          <w:rFonts w:ascii="標楷體" w:eastAsia="標楷體" w:hAnsi="標楷體" w:hint="eastAsia"/>
        </w:rPr>
        <w:t xml:space="preserve">　</w:t>
      </w:r>
      <w:proofErr w:type="gramStart"/>
      <w:r w:rsidR="00953C53">
        <w:rPr>
          <w:rFonts w:ascii="標楷體" w:eastAsia="標楷體" w:hAnsi="標楷體" w:hint="eastAsia"/>
        </w:rPr>
        <w:t>洪孟楷</w:t>
      </w:r>
      <w:proofErr w:type="gramEnd"/>
      <w:r w:rsidR="00953C53" w:rsidRPr="00513C84">
        <w:rPr>
          <w:rFonts w:ascii="標楷體" w:eastAsia="標楷體" w:hAnsi="標楷體" w:hint="eastAsia"/>
        </w:rPr>
        <w:t xml:space="preserve">　</w:t>
      </w:r>
      <w:r w:rsidR="00953C53" w:rsidRPr="009D09B7">
        <w:rPr>
          <w:rFonts w:ascii="標楷體" w:eastAsia="標楷體" w:hAnsi="標楷體" w:hint="eastAsia"/>
        </w:rPr>
        <w:t>林倩綺</w:t>
      </w:r>
      <w:r w:rsidR="00953C53">
        <w:rPr>
          <w:rFonts w:ascii="標楷體" w:eastAsia="標楷體" w:hAnsi="標楷體" w:hint="eastAsia"/>
        </w:rPr>
        <w:t xml:space="preserve">　</w:t>
      </w:r>
      <w:r w:rsidR="00C2767D" w:rsidRPr="00C2767D">
        <w:rPr>
          <w:rFonts w:ascii="標楷體" w:eastAsia="標楷體" w:hAnsi="標楷體" w:hint="eastAsia"/>
        </w:rPr>
        <w:t>陳冠廷</w:t>
      </w:r>
      <w:r w:rsidR="00FA7EAC" w:rsidRPr="00513C84">
        <w:rPr>
          <w:rFonts w:ascii="標楷體" w:eastAsia="標楷體" w:hAnsi="標楷體" w:hint="eastAsia"/>
        </w:rPr>
        <w:t xml:space="preserve">　</w:t>
      </w:r>
      <w:r w:rsidR="00C2767D">
        <w:rPr>
          <w:rFonts w:ascii="標楷體" w:eastAsia="標楷體" w:hAnsi="標楷體" w:hint="eastAsia"/>
        </w:rPr>
        <w:t>葉元之</w:t>
      </w:r>
      <w:r w:rsidR="00C2767D" w:rsidRPr="00513C84">
        <w:rPr>
          <w:rFonts w:ascii="標楷體" w:eastAsia="標楷體" w:hAnsi="標楷體" w:hint="eastAsia"/>
        </w:rPr>
        <w:t xml:space="preserve">　</w:t>
      </w:r>
    </w:p>
    <w:p w14:paraId="10D691E2" w14:textId="21220E25" w:rsidR="00E70BEB" w:rsidRPr="00513C84" w:rsidRDefault="00E70BEB" w:rsidP="00E70BEB">
      <w:pPr>
        <w:autoSpaceDE w:val="0"/>
        <w:autoSpaceDN w:val="0"/>
        <w:ind w:leftChars="500" w:left="1600" w:rightChars="-149" w:right="-477"/>
        <w:rPr>
          <w:rFonts w:ascii="標楷體" w:eastAsia="標楷體" w:hAnsi="標楷體"/>
          <w:w w:val="95"/>
        </w:rPr>
      </w:pPr>
      <w:r w:rsidRPr="00513C84">
        <w:rPr>
          <w:rFonts w:ascii="標楷體" w:eastAsia="標楷體" w:hAnsi="標楷體" w:hint="eastAsia"/>
          <w:b/>
        </w:rPr>
        <w:t>委員列席</w:t>
      </w:r>
      <w:r w:rsidR="00882640">
        <w:rPr>
          <w:rFonts w:ascii="標楷體" w:eastAsia="標楷體" w:hAnsi="標楷體"/>
          <w:b/>
        </w:rPr>
        <w:t>7</w:t>
      </w:r>
      <w:r w:rsidRPr="00513C84">
        <w:rPr>
          <w:rFonts w:ascii="標楷體" w:eastAsia="標楷體" w:hAnsi="標楷體" w:hint="eastAsia"/>
          <w:b/>
        </w:rPr>
        <w:t>人</w:t>
      </w:r>
    </w:p>
    <w:p w14:paraId="64EA47F8" w14:textId="77777777" w:rsidR="005071A7" w:rsidRPr="002920C4" w:rsidRDefault="00167963" w:rsidP="005071A7">
      <w:pPr>
        <w:tabs>
          <w:tab w:val="left" w:pos="9072"/>
        </w:tabs>
        <w:suppressAutoHyphens/>
        <w:kinsoku/>
        <w:autoSpaceDE w:val="0"/>
        <w:autoSpaceDN w:val="0"/>
        <w:adjustRightInd/>
        <w:jc w:val="both"/>
        <w:textAlignment w:val="baseline"/>
        <w:rPr>
          <w:rFonts w:ascii="標楷體" w:eastAsia="標楷體" w:hAnsi="標楷體"/>
          <w:color w:val="000000" w:themeColor="text1"/>
          <w:kern w:val="16"/>
        </w:rPr>
      </w:pPr>
      <w:r w:rsidRPr="00513C84">
        <w:rPr>
          <w:rFonts w:ascii="標楷體" w:eastAsia="標楷體" w:hAnsi="標楷體" w:hint="eastAsia"/>
          <w:kern w:val="16"/>
        </w:rPr>
        <w:t>列席官員</w:t>
      </w:r>
      <w:r w:rsidR="005071A7" w:rsidRPr="0056149A">
        <w:rPr>
          <w:rFonts w:ascii="標楷體" w:eastAsia="標楷體" w:hAnsi="標楷體" w:hint="eastAsia"/>
          <w:color w:val="000000" w:themeColor="text1"/>
          <w:kern w:val="16"/>
        </w:rPr>
        <w:t xml:space="preserve">　</w:t>
      </w:r>
      <w:r w:rsidR="005071A7" w:rsidRPr="0056149A">
        <w:rPr>
          <w:rFonts w:ascii="標楷體" w:eastAsia="標楷體" w:hAnsi="標楷體" w:hint="eastAsia"/>
          <w:b/>
          <w:bCs/>
          <w:color w:val="000000" w:themeColor="text1"/>
          <w:kern w:val="16"/>
        </w:rPr>
        <w:t>中央銀行</w:t>
      </w:r>
      <w:r w:rsidR="005071A7" w:rsidRPr="0056149A">
        <w:rPr>
          <w:rFonts w:ascii="標楷體" w:eastAsia="標楷體" w:hAnsi="標楷體" w:hint="eastAsia"/>
          <w:color w:val="000000" w:themeColor="text1"/>
          <w:kern w:val="16"/>
        </w:rPr>
        <w:t xml:space="preserve">　　　　　　　　　　總裁　　　　</w:t>
      </w:r>
      <w:r w:rsidR="005071A7" w:rsidRPr="002920C4">
        <w:rPr>
          <w:rFonts w:ascii="標楷體" w:eastAsia="標楷體" w:hAnsi="標楷體" w:hint="eastAsia"/>
          <w:color w:val="000000" w:themeColor="text1"/>
          <w:kern w:val="16"/>
        </w:rPr>
        <w:t>楊金龍</w:t>
      </w:r>
    </w:p>
    <w:p w14:paraId="0AD7F4DA" w14:textId="77777777" w:rsidR="005071A7" w:rsidRPr="002920C4" w:rsidRDefault="005071A7" w:rsidP="005071A7">
      <w:pPr>
        <w:tabs>
          <w:tab w:val="left" w:pos="9072"/>
        </w:tabs>
        <w:kinsoku/>
        <w:spacing w:line="460" w:lineRule="exact"/>
        <w:rPr>
          <w:rFonts w:ascii="標楷體" w:eastAsia="標楷體" w:hAnsi="標楷體"/>
          <w:color w:val="000000" w:themeColor="text1"/>
          <w:kern w:val="16"/>
        </w:rPr>
      </w:pPr>
      <w:r w:rsidRPr="002920C4">
        <w:rPr>
          <w:rFonts w:ascii="標楷體" w:eastAsia="標楷體" w:hAnsi="標楷體" w:hint="eastAsia"/>
          <w:color w:val="000000" w:themeColor="text1"/>
          <w:kern w:val="16"/>
        </w:rPr>
        <w:t xml:space="preserve">　　　　　　業務局　　　　　　　　　　局長　　　　</w:t>
      </w:r>
      <w:r w:rsidRPr="002920C4">
        <w:rPr>
          <w:rFonts w:ascii="標楷體" w:eastAsia="標楷體" w:hAnsi="標楷體" w:hint="eastAsia"/>
          <w:kern w:val="0"/>
        </w:rPr>
        <w:t>謝鳳瑛</w:t>
      </w:r>
    </w:p>
    <w:p w14:paraId="19D8F70F" w14:textId="77777777" w:rsidR="005071A7" w:rsidRPr="002920C4" w:rsidRDefault="005071A7" w:rsidP="005071A7">
      <w:pPr>
        <w:tabs>
          <w:tab w:val="left" w:pos="9072"/>
        </w:tabs>
        <w:kinsoku/>
        <w:spacing w:line="460" w:lineRule="exact"/>
        <w:rPr>
          <w:rFonts w:ascii="標楷體" w:eastAsia="標楷體" w:hAnsi="標楷體"/>
          <w:color w:val="000000" w:themeColor="text1"/>
          <w:kern w:val="16"/>
        </w:rPr>
      </w:pPr>
      <w:r w:rsidRPr="002920C4">
        <w:rPr>
          <w:rFonts w:ascii="標楷體" w:eastAsia="標楷體" w:hAnsi="標楷體" w:hint="eastAsia"/>
          <w:color w:val="000000" w:themeColor="text1"/>
          <w:kern w:val="16"/>
        </w:rPr>
        <w:t xml:space="preserve">　　　　　　發行局　　　　　　　　　　局長　　　　鄧延達</w:t>
      </w:r>
    </w:p>
    <w:p w14:paraId="338AC634" w14:textId="77777777" w:rsidR="005071A7" w:rsidRPr="002920C4" w:rsidRDefault="005071A7" w:rsidP="005071A7">
      <w:pPr>
        <w:tabs>
          <w:tab w:val="left" w:pos="9072"/>
        </w:tabs>
        <w:kinsoku/>
        <w:spacing w:line="460" w:lineRule="exact"/>
        <w:rPr>
          <w:rFonts w:ascii="標楷體" w:eastAsia="標楷體" w:hAnsi="標楷體"/>
          <w:color w:val="000000" w:themeColor="text1"/>
          <w:kern w:val="16"/>
        </w:rPr>
      </w:pPr>
      <w:r w:rsidRPr="002920C4">
        <w:rPr>
          <w:rFonts w:ascii="標楷體" w:eastAsia="標楷體" w:hAnsi="標楷體" w:hint="eastAsia"/>
          <w:color w:val="000000" w:themeColor="text1"/>
          <w:kern w:val="16"/>
        </w:rPr>
        <w:t xml:space="preserve">　　　　　　外匯局　　　　　　　　　　局長　　　　</w:t>
      </w:r>
      <w:proofErr w:type="gramStart"/>
      <w:r w:rsidRPr="002920C4">
        <w:rPr>
          <w:rFonts w:ascii="標楷體" w:eastAsia="標楷體" w:hAnsi="標楷體" w:hint="eastAsia"/>
          <w:color w:val="000000" w:themeColor="text1"/>
          <w:kern w:val="16"/>
        </w:rPr>
        <w:t>蔡</w:t>
      </w:r>
      <w:proofErr w:type="gramEnd"/>
      <w:r w:rsidRPr="002920C4">
        <w:rPr>
          <w:rFonts w:ascii="標楷體" w:eastAsia="標楷體" w:hAnsi="標楷體" w:hint="eastAsia"/>
          <w:color w:val="000000" w:themeColor="text1"/>
          <w:kern w:val="16"/>
        </w:rPr>
        <w:t>烱民</w:t>
      </w:r>
    </w:p>
    <w:p w14:paraId="6DE284DE" w14:textId="77777777" w:rsidR="005071A7" w:rsidRPr="002920C4" w:rsidRDefault="005071A7" w:rsidP="005071A7">
      <w:pPr>
        <w:tabs>
          <w:tab w:val="left" w:pos="9072"/>
        </w:tabs>
        <w:kinsoku/>
        <w:spacing w:line="460" w:lineRule="exact"/>
        <w:rPr>
          <w:rFonts w:ascii="標楷體" w:eastAsia="標楷體" w:hAnsi="標楷體"/>
          <w:color w:val="000000" w:themeColor="text1"/>
          <w:kern w:val="16"/>
        </w:rPr>
      </w:pPr>
      <w:r w:rsidRPr="002920C4">
        <w:rPr>
          <w:rFonts w:ascii="標楷體" w:eastAsia="標楷體" w:hAnsi="標楷體" w:hint="eastAsia"/>
          <w:color w:val="000000" w:themeColor="text1"/>
          <w:kern w:val="16"/>
        </w:rPr>
        <w:t xml:space="preserve">　　　　　　國庫局　　　　　　　　　　局長　　　　</w:t>
      </w:r>
      <w:r w:rsidRPr="00EC31AB">
        <w:rPr>
          <w:rFonts w:ascii="標楷體" w:eastAsia="標楷體" w:hAnsi="標楷體" w:hint="eastAsia"/>
          <w:color w:val="000000" w:themeColor="text1"/>
          <w:kern w:val="16"/>
        </w:rPr>
        <w:t>吳懿娟</w:t>
      </w:r>
    </w:p>
    <w:p w14:paraId="26101988" w14:textId="125F4D44" w:rsidR="005071A7" w:rsidRPr="002920C4" w:rsidRDefault="005071A7" w:rsidP="005071A7">
      <w:pPr>
        <w:tabs>
          <w:tab w:val="left" w:pos="9072"/>
        </w:tabs>
        <w:kinsoku/>
        <w:spacing w:line="460" w:lineRule="exact"/>
        <w:rPr>
          <w:rFonts w:ascii="標楷體" w:eastAsia="標楷體" w:hAnsi="標楷體"/>
          <w:color w:val="000000" w:themeColor="text1"/>
          <w:kern w:val="16"/>
        </w:rPr>
      </w:pPr>
      <w:r w:rsidRPr="002920C4">
        <w:rPr>
          <w:rFonts w:ascii="標楷體" w:eastAsia="標楷體" w:hAnsi="標楷體" w:hint="eastAsia"/>
          <w:color w:val="000000" w:themeColor="text1"/>
          <w:kern w:val="16"/>
        </w:rPr>
        <w:t xml:space="preserve">　　　　　　金融業務檢查處　　　　　　處長　　　</w:t>
      </w:r>
      <w:r w:rsidR="00463987" w:rsidRPr="002920C4">
        <w:rPr>
          <w:rFonts w:ascii="標楷體" w:eastAsia="標楷體" w:hAnsi="標楷體" w:hint="eastAsia"/>
          <w:color w:val="000000" w:themeColor="text1"/>
          <w:kern w:val="16"/>
        </w:rPr>
        <w:t xml:space="preserve">　</w:t>
      </w:r>
      <w:r w:rsidR="00463987" w:rsidRPr="00463987">
        <w:rPr>
          <w:rFonts w:ascii="標楷體" w:eastAsia="標楷體" w:hAnsi="標楷體" w:hint="eastAsia"/>
          <w:kern w:val="0"/>
        </w:rPr>
        <w:t>潘雅慧</w:t>
      </w:r>
    </w:p>
    <w:p w14:paraId="52B04B00" w14:textId="77777777" w:rsidR="005071A7" w:rsidRPr="002920C4" w:rsidRDefault="005071A7" w:rsidP="005071A7">
      <w:pPr>
        <w:tabs>
          <w:tab w:val="left" w:pos="9072"/>
        </w:tabs>
        <w:kinsoku/>
        <w:spacing w:line="460" w:lineRule="exact"/>
        <w:rPr>
          <w:rFonts w:ascii="標楷體" w:eastAsia="標楷體" w:hAnsi="標楷體"/>
          <w:color w:val="000000" w:themeColor="text1"/>
          <w:kern w:val="16"/>
        </w:rPr>
      </w:pPr>
      <w:r w:rsidRPr="002920C4">
        <w:rPr>
          <w:rFonts w:ascii="標楷體" w:eastAsia="標楷體" w:hAnsi="標楷體" w:hint="eastAsia"/>
          <w:color w:val="000000" w:themeColor="text1"/>
          <w:kern w:val="16"/>
        </w:rPr>
        <w:t xml:space="preserve">　　　　　　經濟研究處　　　　　　　　處長　　　　</w:t>
      </w:r>
      <w:proofErr w:type="gramStart"/>
      <w:r w:rsidRPr="00EC31AB">
        <w:rPr>
          <w:rFonts w:ascii="標楷體" w:eastAsia="標楷體" w:hAnsi="標楷體" w:hint="eastAsia"/>
          <w:color w:val="000000" w:themeColor="text1"/>
          <w:kern w:val="16"/>
        </w:rPr>
        <w:t>曹體仁</w:t>
      </w:r>
      <w:proofErr w:type="gramEnd"/>
    </w:p>
    <w:p w14:paraId="503A1B9C" w14:textId="7FC6CF62" w:rsidR="005071A7" w:rsidRPr="002920C4" w:rsidRDefault="005071A7" w:rsidP="005071A7">
      <w:pPr>
        <w:tabs>
          <w:tab w:val="left" w:pos="9072"/>
        </w:tabs>
        <w:kinsoku/>
        <w:spacing w:line="460" w:lineRule="exact"/>
        <w:rPr>
          <w:rFonts w:ascii="標楷體" w:eastAsia="標楷體" w:hAnsi="標楷體"/>
          <w:color w:val="000000" w:themeColor="text1"/>
          <w:kern w:val="16"/>
        </w:rPr>
      </w:pPr>
      <w:r w:rsidRPr="002920C4">
        <w:rPr>
          <w:rFonts w:ascii="標楷體" w:eastAsia="標楷體" w:hAnsi="標楷體" w:hint="eastAsia"/>
          <w:color w:val="000000" w:themeColor="text1"/>
          <w:kern w:val="16"/>
        </w:rPr>
        <w:t xml:space="preserve">　　　　　　秘書處　　　　　　　　　　處長　　　　</w:t>
      </w:r>
      <w:r w:rsidR="00463987" w:rsidRPr="00463987">
        <w:rPr>
          <w:rFonts w:ascii="標楷體" w:eastAsia="標楷體" w:hAnsi="標楷體" w:hint="eastAsia"/>
          <w:color w:val="000000" w:themeColor="text1"/>
          <w:kern w:val="16"/>
        </w:rPr>
        <w:t>盧瑞祥</w:t>
      </w:r>
    </w:p>
    <w:p w14:paraId="60421CFE" w14:textId="77777777" w:rsidR="005071A7" w:rsidRPr="002920C4" w:rsidRDefault="005071A7" w:rsidP="005071A7">
      <w:pPr>
        <w:tabs>
          <w:tab w:val="left" w:pos="9072"/>
        </w:tabs>
        <w:kinsoku/>
        <w:spacing w:line="460" w:lineRule="exact"/>
        <w:rPr>
          <w:rFonts w:ascii="標楷體" w:eastAsia="標楷體" w:hAnsi="標楷體"/>
          <w:color w:val="000000" w:themeColor="text1"/>
          <w:kern w:val="16"/>
        </w:rPr>
      </w:pPr>
      <w:r w:rsidRPr="002920C4">
        <w:rPr>
          <w:rFonts w:ascii="標楷體" w:eastAsia="標楷體" w:hAnsi="標楷體" w:hint="eastAsia"/>
          <w:color w:val="000000" w:themeColor="text1"/>
          <w:kern w:val="16"/>
        </w:rPr>
        <w:t xml:space="preserve">　　　　　　會計處　　　　　　　　　　處長　　　　郭淑蕙</w:t>
      </w:r>
    </w:p>
    <w:p w14:paraId="635F16A3" w14:textId="77777777" w:rsidR="005071A7" w:rsidRPr="002920C4" w:rsidRDefault="005071A7" w:rsidP="005071A7">
      <w:pPr>
        <w:tabs>
          <w:tab w:val="left" w:pos="9072"/>
        </w:tabs>
        <w:kinsoku/>
        <w:spacing w:line="460" w:lineRule="exact"/>
        <w:rPr>
          <w:rFonts w:ascii="標楷體" w:eastAsia="標楷體" w:hAnsi="標楷體"/>
          <w:color w:val="000000" w:themeColor="text1"/>
          <w:kern w:val="16"/>
        </w:rPr>
      </w:pPr>
      <w:r w:rsidRPr="002920C4">
        <w:rPr>
          <w:rFonts w:ascii="標楷體" w:eastAsia="標楷體" w:hAnsi="標楷體" w:hint="eastAsia"/>
          <w:color w:val="000000" w:themeColor="text1"/>
          <w:kern w:val="16"/>
        </w:rPr>
        <w:t xml:space="preserve">　　　　　　資訊處　　　　　　　　　　處長　　　　</w:t>
      </w:r>
      <w:r w:rsidRPr="002920C4">
        <w:rPr>
          <w:rFonts w:ascii="標楷體" w:eastAsia="標楷體" w:hAnsi="標楷體" w:hint="eastAsia"/>
          <w:kern w:val="0"/>
        </w:rPr>
        <w:t>陳　恭</w:t>
      </w:r>
    </w:p>
    <w:p w14:paraId="51F4474D" w14:textId="77777777" w:rsidR="005071A7" w:rsidRPr="002920C4" w:rsidRDefault="005071A7" w:rsidP="005071A7">
      <w:pPr>
        <w:tabs>
          <w:tab w:val="left" w:pos="9072"/>
        </w:tabs>
        <w:kinsoku/>
        <w:spacing w:line="460" w:lineRule="exact"/>
        <w:rPr>
          <w:rFonts w:ascii="標楷體" w:eastAsia="標楷體" w:hAnsi="標楷體"/>
          <w:color w:val="000000" w:themeColor="text1"/>
          <w:kern w:val="16"/>
        </w:rPr>
      </w:pPr>
      <w:r w:rsidRPr="002920C4">
        <w:rPr>
          <w:rFonts w:ascii="標楷體" w:eastAsia="標楷體" w:hAnsi="標楷體" w:hint="eastAsia"/>
          <w:color w:val="000000" w:themeColor="text1"/>
          <w:kern w:val="16"/>
        </w:rPr>
        <w:t xml:space="preserve">　　　　　　人事室　　　　　　　　　　主任　　　　張淑惠</w:t>
      </w:r>
    </w:p>
    <w:p w14:paraId="236037E1" w14:textId="77777777" w:rsidR="005071A7" w:rsidRPr="002920C4" w:rsidRDefault="005071A7" w:rsidP="005071A7">
      <w:pPr>
        <w:tabs>
          <w:tab w:val="left" w:pos="9072"/>
        </w:tabs>
        <w:kinsoku/>
        <w:spacing w:line="460" w:lineRule="exact"/>
        <w:rPr>
          <w:rFonts w:ascii="標楷體" w:eastAsia="標楷體" w:hAnsi="標楷體"/>
          <w:color w:val="000000" w:themeColor="text1"/>
          <w:kern w:val="16"/>
        </w:rPr>
      </w:pPr>
      <w:r w:rsidRPr="002920C4">
        <w:rPr>
          <w:rFonts w:ascii="標楷體" w:eastAsia="標楷體" w:hAnsi="標楷體" w:hint="eastAsia"/>
          <w:color w:val="000000" w:themeColor="text1"/>
          <w:kern w:val="16"/>
        </w:rPr>
        <w:t xml:space="preserve">　　　　　　法務室　　　　　　　　　　主任　　　　</w:t>
      </w:r>
      <w:r w:rsidRPr="002920C4">
        <w:rPr>
          <w:rFonts w:ascii="標楷體" w:eastAsia="標楷體" w:hAnsi="標楷體" w:hint="eastAsia"/>
          <w:kern w:val="0"/>
        </w:rPr>
        <w:t>謝佳雯</w:t>
      </w:r>
    </w:p>
    <w:p w14:paraId="3D4C8396" w14:textId="77777777" w:rsidR="005071A7" w:rsidRPr="002920C4" w:rsidRDefault="005071A7" w:rsidP="005071A7">
      <w:pPr>
        <w:tabs>
          <w:tab w:val="left" w:pos="9072"/>
        </w:tabs>
        <w:kinsoku/>
        <w:spacing w:line="460" w:lineRule="exact"/>
        <w:rPr>
          <w:rFonts w:ascii="標楷體" w:eastAsia="標楷體" w:hAnsi="標楷體"/>
          <w:color w:val="000000" w:themeColor="text1"/>
          <w:kern w:val="16"/>
        </w:rPr>
      </w:pPr>
      <w:r w:rsidRPr="002920C4">
        <w:rPr>
          <w:rFonts w:ascii="標楷體" w:eastAsia="標楷體" w:hAnsi="標楷體" w:hint="eastAsia"/>
          <w:color w:val="000000" w:themeColor="text1"/>
          <w:kern w:val="16"/>
        </w:rPr>
        <w:t xml:space="preserve">　　　　　中央印製廠　　　　　　　　　總經理　　　</w:t>
      </w:r>
      <w:r w:rsidRPr="002920C4">
        <w:rPr>
          <w:rFonts w:ascii="標楷體" w:eastAsia="標楷體" w:hAnsi="標楷體" w:hint="eastAsia"/>
          <w:kern w:val="0"/>
        </w:rPr>
        <w:t>林宗模</w:t>
      </w:r>
    </w:p>
    <w:p w14:paraId="3B60EAF5" w14:textId="77777777" w:rsidR="005071A7" w:rsidRPr="002920C4" w:rsidRDefault="005071A7" w:rsidP="005071A7">
      <w:pPr>
        <w:tabs>
          <w:tab w:val="left" w:pos="9072"/>
        </w:tabs>
        <w:kinsoku/>
        <w:spacing w:line="460" w:lineRule="exact"/>
        <w:rPr>
          <w:rFonts w:ascii="標楷體" w:eastAsia="標楷體" w:hAnsi="標楷體"/>
          <w:color w:val="000000" w:themeColor="text1"/>
          <w:kern w:val="16"/>
        </w:rPr>
      </w:pPr>
      <w:r w:rsidRPr="002920C4">
        <w:rPr>
          <w:rFonts w:ascii="標楷體" w:eastAsia="標楷體" w:hAnsi="標楷體" w:hint="eastAsia"/>
          <w:color w:val="000000" w:themeColor="text1"/>
          <w:kern w:val="16"/>
        </w:rPr>
        <w:t xml:space="preserve">　　　　　中央造幣廠　　　　　　　　　廠長　　　　</w:t>
      </w:r>
      <w:proofErr w:type="gramStart"/>
      <w:r w:rsidRPr="002920C4">
        <w:rPr>
          <w:rFonts w:ascii="標楷體" w:eastAsia="標楷體" w:hAnsi="標楷體" w:hint="eastAsia"/>
          <w:kern w:val="0"/>
        </w:rPr>
        <w:t>葉牧青</w:t>
      </w:r>
      <w:proofErr w:type="gramEnd"/>
    </w:p>
    <w:p w14:paraId="10228E33" w14:textId="77777777" w:rsidR="005071A7" w:rsidRPr="002920C4" w:rsidRDefault="005071A7" w:rsidP="005071A7">
      <w:pPr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2920C4">
        <w:rPr>
          <w:rFonts w:ascii="標楷體" w:eastAsia="標楷體" w:hAnsi="標楷體" w:hint="eastAsia"/>
          <w:color w:val="000000" w:themeColor="text1"/>
          <w:kern w:val="16"/>
        </w:rPr>
        <w:t xml:space="preserve">　　　　　財金資訊股份有限公司　　　　董事長　　　林國良</w:t>
      </w:r>
    </w:p>
    <w:p w14:paraId="39F1C8FC" w14:textId="0B9C1349" w:rsidR="00B53A96" w:rsidRPr="00513C84" w:rsidRDefault="00B53A96" w:rsidP="00345946">
      <w:pPr>
        <w:pStyle w:val="a8"/>
        <w:tabs>
          <w:tab w:val="left" w:pos="3660"/>
        </w:tabs>
        <w:kinsoku w:val="0"/>
        <w:overflowPunct w:val="0"/>
        <w:autoSpaceDE w:val="0"/>
        <w:autoSpaceDN w:val="0"/>
        <w:adjustRightInd w:val="0"/>
        <w:snapToGrid w:val="0"/>
        <w:spacing w:line="480" w:lineRule="exact"/>
        <w:rPr>
          <w:rFonts w:hAnsi="標楷體"/>
          <w:kern w:val="16"/>
        </w:rPr>
      </w:pPr>
      <w:r w:rsidRPr="00513C84">
        <w:rPr>
          <w:rFonts w:hAnsi="標楷體" w:hint="eastAsia"/>
          <w:kern w:val="16"/>
        </w:rPr>
        <w:t xml:space="preserve">主　　席　</w:t>
      </w:r>
      <w:r w:rsidR="00D410D0" w:rsidRPr="00513C84">
        <w:rPr>
          <w:rFonts w:hAnsi="標楷體" w:hint="eastAsia"/>
          <w:kern w:val="16"/>
        </w:rPr>
        <w:t>吳</w:t>
      </w:r>
      <w:r w:rsidR="006323E5" w:rsidRPr="00513C84">
        <w:rPr>
          <w:rFonts w:hAnsi="標楷體" w:hint="eastAsia"/>
          <w:kern w:val="16"/>
        </w:rPr>
        <w:t>召集委員</w:t>
      </w:r>
      <w:proofErr w:type="gramStart"/>
      <w:r w:rsidR="00D410D0" w:rsidRPr="00513C84">
        <w:rPr>
          <w:rFonts w:hAnsi="標楷體" w:hint="eastAsia"/>
          <w:kern w:val="16"/>
        </w:rPr>
        <w:t>秉叡</w:t>
      </w:r>
      <w:proofErr w:type="gramEnd"/>
    </w:p>
    <w:p w14:paraId="0BB8440A" w14:textId="73AF092A" w:rsidR="00B53A96" w:rsidRPr="00513C84" w:rsidRDefault="00B53A96" w:rsidP="00345946">
      <w:pPr>
        <w:tabs>
          <w:tab w:val="left" w:pos="3660"/>
        </w:tabs>
        <w:autoSpaceDE w:val="0"/>
        <w:autoSpaceDN w:val="0"/>
        <w:rPr>
          <w:rFonts w:ascii="標楷體" w:eastAsia="標楷體" w:hAnsi="標楷體" w:cs="Courier New"/>
          <w:kern w:val="16"/>
        </w:rPr>
      </w:pPr>
      <w:r w:rsidRPr="00513C84">
        <w:rPr>
          <w:rFonts w:ascii="標楷體" w:eastAsia="標楷體" w:hAnsi="標楷體" w:cs="Courier New" w:hint="eastAsia"/>
          <w:kern w:val="16"/>
        </w:rPr>
        <w:t xml:space="preserve">專門委員　</w:t>
      </w:r>
      <w:r w:rsidR="00A3198F" w:rsidRPr="00513C84">
        <w:rPr>
          <w:rFonts w:ascii="標楷體" w:eastAsia="標楷體" w:hAnsi="標楷體" w:hint="eastAsia"/>
        </w:rPr>
        <w:t>林靜玟</w:t>
      </w:r>
    </w:p>
    <w:p w14:paraId="3716FAF7" w14:textId="4B4BFE9B" w:rsidR="00B53A96" w:rsidRPr="00513C84" w:rsidRDefault="00B84F11" w:rsidP="00345946">
      <w:pPr>
        <w:autoSpaceDE w:val="0"/>
        <w:autoSpaceDN w:val="0"/>
        <w:rPr>
          <w:rFonts w:ascii="標楷體" w:eastAsia="標楷體" w:hAnsi="標楷體" w:cs="Courier New"/>
          <w:kern w:val="16"/>
        </w:rPr>
      </w:pPr>
      <w:r w:rsidRPr="00513C84">
        <w:rPr>
          <w:rFonts w:ascii="標楷體" w:eastAsia="標楷體" w:hAnsi="標楷體" w:cs="Courier New" w:hint="eastAsia"/>
          <w:kern w:val="16"/>
        </w:rPr>
        <w:t xml:space="preserve">主任秘書　</w:t>
      </w:r>
      <w:r w:rsidR="00705620" w:rsidRPr="00513C84">
        <w:rPr>
          <w:rFonts w:ascii="標楷體" w:eastAsia="標楷體" w:hAnsi="標楷體" w:cs="Courier New" w:hint="eastAsia"/>
          <w:kern w:val="16"/>
        </w:rPr>
        <w:t>謝淑津</w:t>
      </w:r>
    </w:p>
    <w:p w14:paraId="5B197966" w14:textId="59AD9028" w:rsidR="00EA5876" w:rsidRPr="00513C84" w:rsidRDefault="00BB170E" w:rsidP="00D410D0">
      <w:pPr>
        <w:autoSpaceDE w:val="0"/>
        <w:autoSpaceDN w:val="0"/>
        <w:ind w:left="1600" w:rightChars="100" w:right="320" w:hangingChars="500" w:hanging="1600"/>
        <w:rPr>
          <w:rFonts w:ascii="標楷體" w:eastAsia="標楷體" w:hAnsi="標楷體"/>
        </w:rPr>
      </w:pPr>
      <w:r w:rsidRPr="00513C84">
        <w:rPr>
          <w:rFonts w:ascii="標楷體" w:eastAsia="標楷體" w:hAnsi="標楷體" w:hint="eastAsia"/>
        </w:rPr>
        <w:t xml:space="preserve">紀　　錄　研究員　</w:t>
      </w:r>
      <w:proofErr w:type="gramStart"/>
      <w:r w:rsidR="008B662C" w:rsidRPr="00513C84">
        <w:rPr>
          <w:rFonts w:ascii="標楷體" w:eastAsia="標楷體" w:hAnsi="標楷體" w:hint="eastAsia"/>
        </w:rPr>
        <w:t>蔡檳</w:t>
      </w:r>
      <w:proofErr w:type="gramEnd"/>
      <w:r w:rsidR="008B662C" w:rsidRPr="00513C84">
        <w:rPr>
          <w:rFonts w:ascii="標楷體" w:eastAsia="標楷體" w:hAnsi="標楷體" w:hint="eastAsia"/>
        </w:rPr>
        <w:t>全</w:t>
      </w:r>
      <w:r w:rsidRPr="00513C84">
        <w:rPr>
          <w:rFonts w:ascii="標楷體" w:eastAsia="標楷體" w:hAnsi="標楷體" w:hint="eastAsia"/>
        </w:rPr>
        <w:t xml:space="preserve">　編　審　</w:t>
      </w:r>
      <w:r w:rsidR="002D00AF" w:rsidRPr="00513C84">
        <w:rPr>
          <w:rFonts w:ascii="標楷體" w:eastAsia="標楷體" w:hAnsi="標楷體" w:hint="eastAsia"/>
        </w:rPr>
        <w:t>伍明清</w:t>
      </w:r>
      <w:r w:rsidR="007763FC" w:rsidRPr="00513C84">
        <w:rPr>
          <w:rFonts w:ascii="標楷體" w:eastAsia="標楷體" w:hAnsi="標楷體" w:hint="eastAsia"/>
        </w:rPr>
        <w:t xml:space="preserve">　</w:t>
      </w:r>
      <w:r w:rsidRPr="00513C84">
        <w:rPr>
          <w:rFonts w:ascii="標楷體" w:eastAsia="標楷體" w:hAnsi="標楷體" w:hint="eastAsia"/>
        </w:rPr>
        <w:t xml:space="preserve">科　長　</w:t>
      </w:r>
      <w:r w:rsidR="0096314D" w:rsidRPr="00513C84">
        <w:rPr>
          <w:rFonts w:ascii="標楷體" w:eastAsia="標楷體" w:hAnsi="標楷體" w:hint="eastAsia"/>
        </w:rPr>
        <w:t>沈克彬</w:t>
      </w:r>
      <w:r w:rsidR="009425E5" w:rsidRPr="00513C84">
        <w:rPr>
          <w:rFonts w:ascii="標楷體" w:eastAsia="標楷體" w:hAnsi="標楷體" w:hint="eastAsia"/>
        </w:rPr>
        <w:t xml:space="preserve">　</w:t>
      </w:r>
      <w:r w:rsidR="0079107D">
        <w:rPr>
          <w:rFonts w:ascii="標楷體" w:eastAsia="標楷體" w:hAnsi="標楷體" w:hint="eastAsia"/>
        </w:rPr>
        <w:lastRenderedPageBreak/>
        <w:t>科</w:t>
      </w:r>
      <w:r w:rsidR="009425E5" w:rsidRPr="00513C84">
        <w:rPr>
          <w:rFonts w:ascii="標楷體" w:eastAsia="標楷體" w:hAnsi="標楷體" w:hint="eastAsia"/>
        </w:rPr>
        <w:t xml:space="preserve">　員　</w:t>
      </w:r>
      <w:r w:rsidR="0079107D">
        <w:rPr>
          <w:rFonts w:ascii="標楷體" w:eastAsia="標楷體" w:hAnsi="標楷體" w:hint="eastAsia"/>
        </w:rPr>
        <w:t>劉雅欣</w:t>
      </w:r>
    </w:p>
    <w:p w14:paraId="508A6030" w14:textId="77777777" w:rsidR="00167963" w:rsidRPr="00513C84" w:rsidRDefault="00167963" w:rsidP="00167963">
      <w:pPr>
        <w:autoSpaceDE w:val="0"/>
        <w:autoSpaceDN w:val="0"/>
        <w:ind w:leftChars="201" w:left="643"/>
        <w:jc w:val="both"/>
        <w:rPr>
          <w:rFonts w:ascii="標楷體" w:eastAsia="標楷體" w:hAnsi="標楷體"/>
          <w:b/>
        </w:rPr>
      </w:pPr>
      <w:r w:rsidRPr="00513C84">
        <w:rPr>
          <w:rFonts w:ascii="標楷體" w:eastAsia="標楷體" w:hAnsi="標楷體"/>
          <w:b/>
        </w:rPr>
        <w:t>報告事項</w:t>
      </w:r>
    </w:p>
    <w:p w14:paraId="679903B3" w14:textId="77777777" w:rsidR="00167963" w:rsidRPr="00513C84" w:rsidRDefault="00167963" w:rsidP="00167963">
      <w:pPr>
        <w:jc w:val="both"/>
        <w:rPr>
          <w:rFonts w:ascii="標楷體" w:eastAsia="標楷體" w:hAnsi="標楷體"/>
        </w:rPr>
      </w:pPr>
      <w:r w:rsidRPr="00513C84">
        <w:rPr>
          <w:rFonts w:ascii="標楷體" w:eastAsia="標楷體" w:hAnsi="標楷體" w:hint="eastAsia"/>
        </w:rPr>
        <w:t>一、</w:t>
      </w:r>
      <w:r w:rsidRPr="00513C84">
        <w:rPr>
          <w:rFonts w:ascii="標楷體" w:eastAsia="標楷體" w:hAnsi="標楷體"/>
        </w:rPr>
        <w:t>宣讀上次會議議事錄。</w:t>
      </w:r>
    </w:p>
    <w:p w14:paraId="742FEA4D" w14:textId="77777777" w:rsidR="00167963" w:rsidRPr="00513C84" w:rsidRDefault="00167963" w:rsidP="00167963">
      <w:pPr>
        <w:jc w:val="both"/>
        <w:rPr>
          <w:rFonts w:ascii="標楷體" w:eastAsia="標楷體" w:hAnsi="標楷體"/>
        </w:rPr>
      </w:pPr>
      <w:r w:rsidRPr="00513C84">
        <w:rPr>
          <w:rFonts w:ascii="標楷體" w:eastAsia="標楷體" w:hAnsi="標楷體"/>
        </w:rPr>
        <w:t>決定：議事錄確定。</w:t>
      </w:r>
    </w:p>
    <w:p w14:paraId="24EB59BD" w14:textId="251C3507" w:rsidR="006137F6" w:rsidRPr="00513C84" w:rsidRDefault="00167963" w:rsidP="00167963">
      <w:pPr>
        <w:ind w:left="641" w:hangingChars="200" w:hanging="641"/>
        <w:jc w:val="both"/>
        <w:rPr>
          <w:rFonts w:ascii="標楷體" w:eastAsia="標楷體" w:hAnsi="標楷體"/>
          <w:b/>
        </w:rPr>
      </w:pPr>
      <w:r w:rsidRPr="00513C84">
        <w:rPr>
          <w:rFonts w:ascii="標楷體" w:eastAsia="標楷體" w:hAnsi="標楷體" w:hint="eastAsia"/>
          <w:b/>
        </w:rPr>
        <w:t>二、</w:t>
      </w:r>
      <w:r w:rsidR="00C922E8" w:rsidRPr="00C922E8">
        <w:rPr>
          <w:rFonts w:ascii="標楷體" w:eastAsia="標楷體" w:hAnsi="標楷體" w:hint="eastAsia"/>
          <w:b/>
          <w:bCs/>
        </w:rPr>
        <w:t>邀請中央銀行楊總裁金龍率所屬單位</w:t>
      </w:r>
      <w:proofErr w:type="gramStart"/>
      <w:r w:rsidR="00C922E8" w:rsidRPr="00C922E8">
        <w:rPr>
          <w:rFonts w:ascii="標楷體" w:eastAsia="標楷體" w:hAnsi="標楷體" w:hint="eastAsia"/>
          <w:b/>
          <w:bCs/>
        </w:rPr>
        <w:t>主管暨財金</w:t>
      </w:r>
      <w:proofErr w:type="gramEnd"/>
      <w:r w:rsidR="00C922E8" w:rsidRPr="00C922E8">
        <w:rPr>
          <w:rFonts w:ascii="標楷體" w:eastAsia="標楷體" w:hAnsi="標楷體" w:hint="eastAsia"/>
          <w:b/>
          <w:bCs/>
        </w:rPr>
        <w:t>資訊股份有限公司董事長列席業務報告，並備質詢。</w:t>
      </w:r>
    </w:p>
    <w:p w14:paraId="73DE7A3A" w14:textId="71C6C744" w:rsidR="006137F6" w:rsidRPr="00513C84" w:rsidRDefault="00C922E8" w:rsidP="006137F6">
      <w:pPr>
        <w:kinsoku/>
        <w:autoSpaceDE w:val="0"/>
        <w:autoSpaceDN w:val="0"/>
        <w:snapToGrid/>
        <w:ind w:left="352" w:hangingChars="110" w:hanging="352"/>
        <w:jc w:val="both"/>
        <w:rPr>
          <w:rFonts w:ascii="標楷體" w:eastAsia="標楷體" w:hAnsi="標楷體"/>
        </w:rPr>
      </w:pPr>
      <w:proofErr w:type="gramStart"/>
      <w:r w:rsidRPr="00C922E8">
        <w:rPr>
          <w:rFonts w:ascii="標楷體" w:eastAsia="標楷體" w:hAnsi="標楷體" w:hint="eastAsia"/>
        </w:rPr>
        <w:t>（</w:t>
      </w:r>
      <w:proofErr w:type="gramEnd"/>
      <w:r w:rsidRPr="00C922E8">
        <w:rPr>
          <w:rFonts w:ascii="標楷體" w:eastAsia="標楷體" w:hAnsi="標楷體" w:hint="eastAsia"/>
        </w:rPr>
        <w:t>經中央銀行總裁楊金龍提出報告後，計有委員林德福、</w:t>
      </w:r>
      <w:r w:rsidR="00AD67CB" w:rsidRPr="00C922E8">
        <w:rPr>
          <w:rFonts w:ascii="標楷體" w:eastAsia="標楷體" w:hAnsi="標楷體" w:hint="eastAsia"/>
        </w:rPr>
        <w:t>李彥秀、賴士葆、郭國文、</w:t>
      </w:r>
      <w:r w:rsidR="00586DE4" w:rsidRPr="00586DE4">
        <w:rPr>
          <w:rFonts w:ascii="標楷體" w:eastAsia="標楷體" w:hAnsi="標楷體" w:hint="eastAsia"/>
        </w:rPr>
        <w:t>林岱樺</w:t>
      </w:r>
      <w:r w:rsidR="00586DE4" w:rsidRPr="00C922E8">
        <w:rPr>
          <w:rFonts w:ascii="標楷體" w:eastAsia="標楷體" w:hAnsi="標楷體" w:hint="eastAsia"/>
        </w:rPr>
        <w:t>、</w:t>
      </w:r>
      <w:r w:rsidR="001F7281" w:rsidRPr="001F7281">
        <w:rPr>
          <w:rFonts w:ascii="標楷體" w:eastAsia="標楷體" w:hAnsi="標楷體" w:hint="eastAsia"/>
        </w:rPr>
        <w:t>劉書彬</w:t>
      </w:r>
      <w:r w:rsidR="001F7281" w:rsidRPr="00C922E8">
        <w:rPr>
          <w:rFonts w:ascii="標楷體" w:eastAsia="標楷體" w:hAnsi="標楷體" w:hint="eastAsia"/>
        </w:rPr>
        <w:t>、賴惠員、</w:t>
      </w:r>
      <w:r w:rsidR="007F13FC" w:rsidRPr="00C922E8">
        <w:rPr>
          <w:rFonts w:ascii="標楷體" w:eastAsia="標楷體" w:hAnsi="標楷體" w:hint="eastAsia"/>
        </w:rPr>
        <w:t>李坤城、</w:t>
      </w:r>
      <w:r w:rsidRPr="00C922E8">
        <w:rPr>
          <w:rFonts w:ascii="標楷體" w:eastAsia="標楷體" w:hAnsi="標楷體" w:hint="eastAsia"/>
        </w:rPr>
        <w:t>吳秉</w:t>
      </w:r>
      <w:proofErr w:type="gramStart"/>
      <w:r w:rsidRPr="00C922E8">
        <w:rPr>
          <w:rFonts w:ascii="標楷體" w:eastAsia="標楷體" w:hAnsi="標楷體" w:hint="eastAsia"/>
        </w:rPr>
        <w:t>叡</w:t>
      </w:r>
      <w:proofErr w:type="gramEnd"/>
      <w:r w:rsidRPr="00C922E8">
        <w:rPr>
          <w:rFonts w:ascii="標楷體" w:eastAsia="標楷體" w:hAnsi="標楷體" w:hint="eastAsia"/>
        </w:rPr>
        <w:t>、林思銘、</w:t>
      </w:r>
      <w:r w:rsidR="007F13FC" w:rsidRPr="007F13FC">
        <w:rPr>
          <w:rFonts w:ascii="標楷體" w:eastAsia="標楷體" w:hAnsi="標楷體" w:hint="eastAsia"/>
        </w:rPr>
        <w:t>顏寬</w:t>
      </w:r>
      <w:proofErr w:type="gramStart"/>
      <w:r w:rsidR="007F13FC" w:rsidRPr="007F13FC">
        <w:rPr>
          <w:rFonts w:ascii="標楷體" w:eastAsia="標楷體" w:hAnsi="標楷體" w:hint="eastAsia"/>
        </w:rPr>
        <w:t>恒</w:t>
      </w:r>
      <w:proofErr w:type="gramEnd"/>
      <w:r w:rsidR="007F13FC" w:rsidRPr="00C922E8">
        <w:rPr>
          <w:rFonts w:ascii="標楷體" w:eastAsia="標楷體" w:hAnsi="標楷體" w:hint="eastAsia"/>
        </w:rPr>
        <w:t>、</w:t>
      </w:r>
      <w:r w:rsidR="007F13FC" w:rsidRPr="007F13FC">
        <w:rPr>
          <w:rFonts w:ascii="標楷體" w:eastAsia="標楷體" w:hAnsi="標楷體" w:hint="eastAsia"/>
        </w:rPr>
        <w:t>羅明才</w:t>
      </w:r>
      <w:r w:rsidR="00340771" w:rsidRPr="00C922E8">
        <w:rPr>
          <w:rFonts w:ascii="標楷體" w:eastAsia="標楷體" w:hAnsi="標楷體" w:hint="eastAsia"/>
        </w:rPr>
        <w:t>、陳玉珍、</w:t>
      </w:r>
      <w:r w:rsidRPr="00C922E8">
        <w:rPr>
          <w:rFonts w:ascii="標楷體" w:eastAsia="標楷體" w:hAnsi="標楷體" w:hint="eastAsia"/>
        </w:rPr>
        <w:t>王世堅、</w:t>
      </w:r>
      <w:r w:rsidR="00103106" w:rsidRPr="00C922E8">
        <w:rPr>
          <w:rFonts w:ascii="標楷體" w:eastAsia="標楷體" w:hAnsi="標楷體" w:hint="eastAsia"/>
        </w:rPr>
        <w:t>葛如鈞、</w:t>
      </w:r>
      <w:r w:rsidR="00F272C6" w:rsidRPr="00F272C6">
        <w:rPr>
          <w:rFonts w:ascii="標楷體" w:eastAsia="標楷體" w:hAnsi="標楷體" w:hint="eastAsia"/>
        </w:rPr>
        <w:t>洪毓祥</w:t>
      </w:r>
      <w:r w:rsidRPr="00C922E8">
        <w:rPr>
          <w:rFonts w:ascii="標楷體" w:eastAsia="標楷體" w:hAnsi="標楷體" w:hint="eastAsia"/>
        </w:rPr>
        <w:t>等</w:t>
      </w:r>
      <w:r w:rsidRPr="00C922E8">
        <w:rPr>
          <w:rFonts w:ascii="標楷體" w:eastAsia="標楷體" w:hAnsi="標楷體"/>
        </w:rPr>
        <w:t>16</w:t>
      </w:r>
      <w:r w:rsidRPr="00C922E8">
        <w:rPr>
          <w:rFonts w:ascii="標楷體" w:eastAsia="標楷體" w:hAnsi="標楷體" w:hint="eastAsia"/>
        </w:rPr>
        <w:t>人提出質詢，均經中央銀行總裁楊金龍、</w:t>
      </w:r>
      <w:r w:rsidRPr="001D5DFE">
        <w:rPr>
          <w:rFonts w:ascii="標楷體" w:eastAsia="標楷體" w:hAnsi="標楷體" w:hint="eastAsia"/>
        </w:rPr>
        <w:t>財金資訊股份有限公司董事長林國良</w:t>
      </w:r>
      <w:r w:rsidRPr="00C922E8">
        <w:rPr>
          <w:rFonts w:ascii="標楷體" w:eastAsia="標楷體" w:hAnsi="標楷體" w:hint="eastAsia"/>
        </w:rPr>
        <w:t>及相關人員予以答復。）</w:t>
      </w:r>
    </w:p>
    <w:p w14:paraId="390409B8" w14:textId="27AB081B" w:rsidR="006137F6" w:rsidRDefault="006137F6" w:rsidP="006137F6">
      <w:pPr>
        <w:ind w:left="641" w:hangingChars="200" w:hanging="641"/>
        <w:jc w:val="both"/>
        <w:rPr>
          <w:rFonts w:ascii="標楷體" w:eastAsia="標楷體" w:hAnsi="標楷體"/>
          <w:b/>
        </w:rPr>
      </w:pPr>
      <w:r w:rsidRPr="00513C84">
        <w:rPr>
          <w:rFonts w:ascii="標楷體" w:eastAsia="標楷體" w:hAnsi="標楷體" w:hint="eastAsia"/>
          <w:b/>
        </w:rPr>
        <w:t>決定：</w:t>
      </w:r>
    </w:p>
    <w:p w14:paraId="3A905845" w14:textId="77777777" w:rsidR="008A6889" w:rsidRPr="00C22CF9" w:rsidRDefault="008A6889" w:rsidP="008A6889">
      <w:pPr>
        <w:pStyle w:val="a8"/>
        <w:kinsoku w:val="0"/>
        <w:overflowPunct w:val="0"/>
        <w:autoSpaceDE w:val="0"/>
        <w:autoSpaceDN w:val="0"/>
        <w:adjustRightInd w:val="0"/>
        <w:snapToGrid w:val="0"/>
        <w:spacing w:line="480" w:lineRule="exact"/>
        <w:ind w:left="993" w:hanging="689"/>
        <w:jc w:val="both"/>
        <w:rPr>
          <w:rFonts w:hAnsi="標楷體"/>
          <w:color w:val="000000" w:themeColor="text1"/>
        </w:rPr>
      </w:pPr>
      <w:r w:rsidRPr="00C22CF9">
        <w:rPr>
          <w:rFonts w:hAnsi="標楷體" w:hint="eastAsia"/>
          <w:color w:val="000000" w:themeColor="text1"/>
        </w:rPr>
        <w:t>(</w:t>
      </w:r>
      <w:proofErr w:type="gramStart"/>
      <w:r w:rsidRPr="00C22CF9">
        <w:rPr>
          <w:rFonts w:hAnsi="標楷體" w:hint="eastAsia"/>
          <w:color w:val="000000" w:themeColor="text1"/>
        </w:rPr>
        <w:t>一</w:t>
      </w:r>
      <w:proofErr w:type="gramEnd"/>
      <w:r w:rsidRPr="00C22CF9">
        <w:rPr>
          <w:rFonts w:hAnsi="標楷體" w:hint="eastAsia"/>
          <w:color w:val="000000" w:themeColor="text1"/>
        </w:rPr>
        <w:t>)報告及</w:t>
      </w:r>
      <w:proofErr w:type="gramStart"/>
      <w:r w:rsidRPr="00C22CF9">
        <w:rPr>
          <w:rFonts w:hAnsi="標楷體" w:hint="eastAsia"/>
          <w:color w:val="000000" w:themeColor="text1"/>
        </w:rPr>
        <w:t>詢</w:t>
      </w:r>
      <w:proofErr w:type="gramEnd"/>
      <w:r w:rsidRPr="00C22CF9">
        <w:rPr>
          <w:rFonts w:hAnsi="標楷體" w:hint="eastAsia"/>
          <w:color w:val="000000" w:themeColor="text1"/>
        </w:rPr>
        <w:t>答完畢。</w:t>
      </w:r>
    </w:p>
    <w:p w14:paraId="4E971367" w14:textId="094F4D90" w:rsidR="008A6889" w:rsidRDefault="008A6889" w:rsidP="008A6889">
      <w:pPr>
        <w:pStyle w:val="a8"/>
        <w:kinsoku w:val="0"/>
        <w:overflowPunct w:val="0"/>
        <w:autoSpaceDE w:val="0"/>
        <w:autoSpaceDN w:val="0"/>
        <w:adjustRightInd w:val="0"/>
        <w:snapToGrid w:val="0"/>
        <w:spacing w:line="480" w:lineRule="exact"/>
        <w:ind w:left="993" w:hanging="689"/>
        <w:jc w:val="both"/>
        <w:rPr>
          <w:rFonts w:hAnsi="標楷體"/>
          <w:color w:val="000000" w:themeColor="text1"/>
        </w:rPr>
      </w:pPr>
      <w:r w:rsidRPr="00C22CF9">
        <w:rPr>
          <w:rFonts w:hAnsi="標楷體" w:hint="eastAsia"/>
          <w:color w:val="000000" w:themeColor="text1"/>
        </w:rPr>
        <w:t>(二)委員質詢未及答復或請補充資訊，請</w:t>
      </w:r>
      <w:r w:rsidR="00C922E8" w:rsidRPr="00C22CF9">
        <w:rPr>
          <w:rFonts w:hAnsi="標楷體" w:hint="eastAsia"/>
          <w:bCs/>
          <w:color w:val="000000" w:themeColor="text1"/>
        </w:rPr>
        <w:t>中央銀行</w:t>
      </w:r>
      <w:r w:rsidRPr="00C22CF9">
        <w:rPr>
          <w:rFonts w:hAnsi="標楷體" w:hint="eastAsia"/>
          <w:color w:val="000000" w:themeColor="text1"/>
        </w:rPr>
        <w:t>於</w:t>
      </w:r>
      <w:proofErr w:type="gramStart"/>
      <w:r w:rsidRPr="00C22CF9">
        <w:rPr>
          <w:rFonts w:hAnsi="標楷體" w:hint="eastAsia"/>
          <w:color w:val="000000" w:themeColor="text1"/>
        </w:rPr>
        <w:t>一週</w:t>
      </w:r>
      <w:proofErr w:type="gramEnd"/>
      <w:r w:rsidRPr="00C22CF9">
        <w:rPr>
          <w:rFonts w:hAnsi="標楷體" w:hint="eastAsia"/>
          <w:color w:val="000000" w:themeColor="text1"/>
        </w:rPr>
        <w:t>內以書面答復；委員另要求期限者，從其所定。</w:t>
      </w:r>
    </w:p>
    <w:p w14:paraId="14D03A13" w14:textId="5011DEEC" w:rsidR="008A6889" w:rsidRPr="00BB0950" w:rsidRDefault="008A6889" w:rsidP="008A6889">
      <w:pPr>
        <w:pStyle w:val="a8"/>
        <w:kinsoku w:val="0"/>
        <w:overflowPunct w:val="0"/>
        <w:autoSpaceDE w:val="0"/>
        <w:autoSpaceDN w:val="0"/>
        <w:adjustRightInd w:val="0"/>
        <w:snapToGrid w:val="0"/>
        <w:spacing w:line="480" w:lineRule="exact"/>
        <w:ind w:left="993" w:hanging="689"/>
        <w:jc w:val="both"/>
        <w:rPr>
          <w:rFonts w:hAnsi="標楷體"/>
          <w:color w:val="000000" w:themeColor="text1"/>
        </w:rPr>
      </w:pPr>
      <w:r w:rsidRPr="00C22CF9">
        <w:rPr>
          <w:rFonts w:hAnsi="標楷體" w:hint="eastAsia"/>
          <w:color w:val="000000" w:themeColor="text1"/>
        </w:rPr>
        <w:t>(</w:t>
      </w:r>
      <w:r>
        <w:rPr>
          <w:rFonts w:hAnsi="標楷體" w:hint="eastAsia"/>
          <w:color w:val="000000" w:themeColor="text1"/>
        </w:rPr>
        <w:t>三</w:t>
      </w:r>
      <w:r w:rsidRPr="00C22CF9">
        <w:rPr>
          <w:rFonts w:hAnsi="標楷體" w:hint="eastAsia"/>
          <w:color w:val="000000" w:themeColor="text1"/>
        </w:rPr>
        <w:t>)</w:t>
      </w:r>
      <w:r w:rsidRPr="003C5759">
        <w:rPr>
          <w:rFonts w:hAnsi="標楷體" w:hint="eastAsia"/>
        </w:rPr>
        <w:t>委員</w:t>
      </w:r>
      <w:r w:rsidR="003C5759" w:rsidRPr="003C5759">
        <w:rPr>
          <w:rFonts w:hAnsi="標楷體" w:hint="eastAsia"/>
          <w:bCs/>
        </w:rPr>
        <w:t>陳冠廷</w:t>
      </w:r>
      <w:r w:rsidRPr="00BB0950">
        <w:rPr>
          <w:rFonts w:hAnsi="標楷體" w:hint="eastAsia"/>
        </w:rPr>
        <w:t>所提書面質詢，列</w:t>
      </w:r>
      <w:r w:rsidRPr="00081959">
        <w:rPr>
          <w:rFonts w:hAnsi="標楷體" w:hint="eastAsia"/>
        </w:rPr>
        <w:t>入紀錄，刊登公報，並請</w:t>
      </w:r>
      <w:r w:rsidR="00C922E8" w:rsidRPr="00C22CF9">
        <w:rPr>
          <w:rFonts w:hAnsi="標楷體" w:hint="eastAsia"/>
          <w:bCs/>
          <w:color w:val="000000" w:themeColor="text1"/>
        </w:rPr>
        <w:t>中央銀行</w:t>
      </w:r>
      <w:r w:rsidRPr="00081959">
        <w:rPr>
          <w:rFonts w:hAnsi="標楷體" w:hint="eastAsia"/>
        </w:rPr>
        <w:t>以書面答復。</w:t>
      </w:r>
    </w:p>
    <w:p w14:paraId="1E34AA6B" w14:textId="77777777" w:rsidR="000C5FBF" w:rsidRPr="00513C84" w:rsidRDefault="000C5FBF" w:rsidP="000C5FBF">
      <w:pPr>
        <w:autoSpaceDE w:val="0"/>
        <w:autoSpaceDN w:val="0"/>
        <w:spacing w:line="460" w:lineRule="exact"/>
        <w:jc w:val="both"/>
        <w:rPr>
          <w:rFonts w:ascii="標楷體" w:eastAsia="標楷體" w:hAnsi="標楷體" w:cs="Courier New"/>
          <w:b/>
        </w:rPr>
      </w:pPr>
      <w:r w:rsidRPr="00513C84">
        <w:rPr>
          <w:rFonts w:ascii="標楷體" w:eastAsia="標楷體" w:hAnsi="標楷體" w:cs="Courier New" w:hint="eastAsia"/>
          <w:b/>
        </w:rPr>
        <w:t>散會</w:t>
      </w:r>
    </w:p>
    <w:p w14:paraId="12CD3D50" w14:textId="77777777" w:rsidR="006137F6" w:rsidRPr="004F2EB3" w:rsidRDefault="006137F6" w:rsidP="00030032">
      <w:pPr>
        <w:pStyle w:val="a8"/>
        <w:kinsoku w:val="0"/>
        <w:overflowPunct w:val="0"/>
        <w:autoSpaceDE w:val="0"/>
        <w:autoSpaceDN w:val="0"/>
        <w:adjustRightInd w:val="0"/>
        <w:snapToGrid w:val="0"/>
        <w:spacing w:line="480" w:lineRule="exact"/>
        <w:ind w:left="640" w:hangingChars="200" w:hanging="640"/>
        <w:jc w:val="both"/>
        <w:rPr>
          <w:rFonts w:hAnsi="標楷體"/>
          <w:color w:val="FF0000"/>
        </w:rPr>
      </w:pPr>
    </w:p>
    <w:sectPr w:rsidR="006137F6" w:rsidRPr="004F2EB3" w:rsidSect="005C6BB1">
      <w:footerReference w:type="even" r:id="rId8"/>
      <w:footerReference w:type="default" r:id="rId9"/>
      <w:pgSz w:w="11906" w:h="16838"/>
      <w:pgMar w:top="1440" w:right="1151" w:bottom="1134" w:left="11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643A1A" w14:textId="77777777" w:rsidR="00333EF7" w:rsidRDefault="00333EF7">
      <w:pPr>
        <w:spacing w:line="240" w:lineRule="auto"/>
      </w:pPr>
      <w:r>
        <w:separator/>
      </w:r>
    </w:p>
  </w:endnote>
  <w:endnote w:type="continuationSeparator" w:id="0">
    <w:p w14:paraId="2CBFC70C" w14:textId="77777777" w:rsidR="00333EF7" w:rsidRDefault="00333E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64668" w14:textId="77777777" w:rsidR="00D24E4F" w:rsidRDefault="00D24E4F" w:rsidP="00631FCB">
    <w:pPr>
      <w:pStyle w:val="aa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14:paraId="3B4809D4" w14:textId="77777777" w:rsidR="00D24E4F" w:rsidRDefault="00D24E4F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BDD14" w14:textId="0BFE832B" w:rsidR="00D24E4F" w:rsidRDefault="00D24E4F" w:rsidP="00631FCB">
    <w:pPr>
      <w:pStyle w:val="aa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135568">
      <w:rPr>
        <w:rStyle w:val="ab"/>
        <w:noProof/>
      </w:rPr>
      <w:t>2</w:t>
    </w:r>
    <w:r>
      <w:rPr>
        <w:rStyle w:val="ab"/>
      </w:rPr>
      <w:fldChar w:fldCharType="end"/>
    </w:r>
  </w:p>
  <w:p w14:paraId="49ED093A" w14:textId="77777777" w:rsidR="00D24E4F" w:rsidRDefault="00D24E4F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3A410B" w14:textId="77777777" w:rsidR="00333EF7" w:rsidRDefault="00333EF7">
      <w:pPr>
        <w:spacing w:line="240" w:lineRule="auto"/>
      </w:pPr>
      <w:r>
        <w:separator/>
      </w:r>
    </w:p>
  </w:footnote>
  <w:footnote w:type="continuationSeparator" w:id="0">
    <w:p w14:paraId="7044CF19" w14:textId="77777777" w:rsidR="00333EF7" w:rsidRDefault="00333EF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61105"/>
    <w:multiLevelType w:val="hybridMultilevel"/>
    <w:tmpl w:val="F8F0A118"/>
    <w:lvl w:ilvl="0" w:tplc="ABC42662">
      <w:start w:val="1"/>
      <w:numFmt w:val="taiwaneseCountingThousand"/>
      <w:lvlText w:val="(%1)"/>
      <w:lvlJc w:val="left"/>
      <w:pPr>
        <w:ind w:left="1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80" w:hanging="480"/>
      </w:pPr>
    </w:lvl>
    <w:lvl w:ilvl="2" w:tplc="0409001B" w:tentative="1">
      <w:start w:val="1"/>
      <w:numFmt w:val="lowerRoman"/>
      <w:lvlText w:val="%3."/>
      <w:lvlJc w:val="right"/>
      <w:pPr>
        <w:ind w:left="1760" w:hanging="480"/>
      </w:pPr>
    </w:lvl>
    <w:lvl w:ilvl="3" w:tplc="0409000F" w:tentative="1">
      <w:start w:val="1"/>
      <w:numFmt w:val="decimal"/>
      <w:lvlText w:val="%4."/>
      <w:lvlJc w:val="left"/>
      <w:pPr>
        <w:ind w:left="2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0" w:hanging="480"/>
      </w:pPr>
    </w:lvl>
    <w:lvl w:ilvl="5" w:tplc="0409001B" w:tentative="1">
      <w:start w:val="1"/>
      <w:numFmt w:val="lowerRoman"/>
      <w:lvlText w:val="%6."/>
      <w:lvlJc w:val="right"/>
      <w:pPr>
        <w:ind w:left="3200" w:hanging="480"/>
      </w:pPr>
    </w:lvl>
    <w:lvl w:ilvl="6" w:tplc="0409000F" w:tentative="1">
      <w:start w:val="1"/>
      <w:numFmt w:val="decimal"/>
      <w:lvlText w:val="%7."/>
      <w:lvlJc w:val="left"/>
      <w:pPr>
        <w:ind w:left="3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0" w:hanging="480"/>
      </w:pPr>
    </w:lvl>
    <w:lvl w:ilvl="8" w:tplc="0409001B" w:tentative="1">
      <w:start w:val="1"/>
      <w:numFmt w:val="lowerRoman"/>
      <w:lvlText w:val="%9."/>
      <w:lvlJc w:val="right"/>
      <w:pPr>
        <w:ind w:left="4640" w:hanging="480"/>
      </w:pPr>
    </w:lvl>
  </w:abstractNum>
  <w:abstractNum w:abstractNumId="1" w15:restartNumberingAfterBreak="0">
    <w:nsid w:val="089619D6"/>
    <w:multiLevelType w:val="hybridMultilevel"/>
    <w:tmpl w:val="0F8A5D46"/>
    <w:lvl w:ilvl="0" w:tplc="DAF6AB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A5E5FDC"/>
    <w:multiLevelType w:val="hybridMultilevel"/>
    <w:tmpl w:val="12EC3782"/>
    <w:lvl w:ilvl="0" w:tplc="4CBAF2A8">
      <w:start w:val="1"/>
      <w:numFmt w:val="taiwaneseCountingThousand"/>
      <w:lvlText w:val="(%1)"/>
      <w:lvlJc w:val="left"/>
      <w:pPr>
        <w:ind w:left="48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3" w:hanging="480"/>
      </w:pPr>
    </w:lvl>
    <w:lvl w:ilvl="2" w:tplc="0409001B" w:tentative="1">
      <w:start w:val="1"/>
      <w:numFmt w:val="lowerRoman"/>
      <w:lvlText w:val="%3."/>
      <w:lvlJc w:val="right"/>
      <w:pPr>
        <w:ind w:left="1443" w:hanging="480"/>
      </w:pPr>
    </w:lvl>
    <w:lvl w:ilvl="3" w:tplc="0409000F" w:tentative="1">
      <w:start w:val="1"/>
      <w:numFmt w:val="decimal"/>
      <w:lvlText w:val="%4."/>
      <w:lvlJc w:val="left"/>
      <w:pPr>
        <w:ind w:left="19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3" w:hanging="480"/>
      </w:pPr>
    </w:lvl>
    <w:lvl w:ilvl="5" w:tplc="0409001B" w:tentative="1">
      <w:start w:val="1"/>
      <w:numFmt w:val="lowerRoman"/>
      <w:lvlText w:val="%6."/>
      <w:lvlJc w:val="right"/>
      <w:pPr>
        <w:ind w:left="2883" w:hanging="480"/>
      </w:pPr>
    </w:lvl>
    <w:lvl w:ilvl="6" w:tplc="0409000F" w:tentative="1">
      <w:start w:val="1"/>
      <w:numFmt w:val="decimal"/>
      <w:lvlText w:val="%7."/>
      <w:lvlJc w:val="left"/>
      <w:pPr>
        <w:ind w:left="33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3" w:hanging="480"/>
      </w:pPr>
    </w:lvl>
    <w:lvl w:ilvl="8" w:tplc="0409001B" w:tentative="1">
      <w:start w:val="1"/>
      <w:numFmt w:val="lowerRoman"/>
      <w:lvlText w:val="%9."/>
      <w:lvlJc w:val="right"/>
      <w:pPr>
        <w:ind w:left="4323" w:hanging="480"/>
      </w:pPr>
    </w:lvl>
  </w:abstractNum>
  <w:abstractNum w:abstractNumId="3" w15:restartNumberingAfterBreak="0">
    <w:nsid w:val="0F1B43F3"/>
    <w:multiLevelType w:val="hybridMultilevel"/>
    <w:tmpl w:val="9D82ED18"/>
    <w:lvl w:ilvl="0" w:tplc="E132CDFA">
      <w:start w:val="1"/>
      <w:numFmt w:val="decimal"/>
      <w:lvlText w:val="%1."/>
      <w:lvlJc w:val="left"/>
      <w:pPr>
        <w:ind w:left="1608" w:hanging="360"/>
      </w:pPr>
    </w:lvl>
    <w:lvl w:ilvl="1" w:tplc="04090019">
      <w:start w:val="1"/>
      <w:numFmt w:val="ideographTraditional"/>
      <w:lvlText w:val="%2、"/>
      <w:lvlJc w:val="left"/>
      <w:pPr>
        <w:ind w:left="2208" w:hanging="480"/>
      </w:pPr>
    </w:lvl>
    <w:lvl w:ilvl="2" w:tplc="0409001B">
      <w:start w:val="1"/>
      <w:numFmt w:val="lowerRoman"/>
      <w:lvlText w:val="%3."/>
      <w:lvlJc w:val="right"/>
      <w:pPr>
        <w:ind w:left="2688" w:hanging="480"/>
      </w:pPr>
    </w:lvl>
    <w:lvl w:ilvl="3" w:tplc="0409000F">
      <w:start w:val="1"/>
      <w:numFmt w:val="decimal"/>
      <w:lvlText w:val="%4."/>
      <w:lvlJc w:val="left"/>
      <w:pPr>
        <w:ind w:left="3168" w:hanging="480"/>
      </w:pPr>
    </w:lvl>
    <w:lvl w:ilvl="4" w:tplc="04090019">
      <w:start w:val="1"/>
      <w:numFmt w:val="ideographTraditional"/>
      <w:lvlText w:val="%5、"/>
      <w:lvlJc w:val="left"/>
      <w:pPr>
        <w:ind w:left="3648" w:hanging="480"/>
      </w:pPr>
    </w:lvl>
    <w:lvl w:ilvl="5" w:tplc="0409001B">
      <w:start w:val="1"/>
      <w:numFmt w:val="lowerRoman"/>
      <w:lvlText w:val="%6."/>
      <w:lvlJc w:val="right"/>
      <w:pPr>
        <w:ind w:left="4128" w:hanging="480"/>
      </w:pPr>
    </w:lvl>
    <w:lvl w:ilvl="6" w:tplc="0409000F">
      <w:start w:val="1"/>
      <w:numFmt w:val="decimal"/>
      <w:lvlText w:val="%7."/>
      <w:lvlJc w:val="left"/>
      <w:pPr>
        <w:ind w:left="4608" w:hanging="480"/>
      </w:pPr>
    </w:lvl>
    <w:lvl w:ilvl="7" w:tplc="04090019">
      <w:start w:val="1"/>
      <w:numFmt w:val="ideographTraditional"/>
      <w:lvlText w:val="%8、"/>
      <w:lvlJc w:val="left"/>
      <w:pPr>
        <w:ind w:left="5088" w:hanging="480"/>
      </w:pPr>
    </w:lvl>
    <w:lvl w:ilvl="8" w:tplc="0409001B">
      <w:start w:val="1"/>
      <w:numFmt w:val="lowerRoman"/>
      <w:lvlText w:val="%9."/>
      <w:lvlJc w:val="right"/>
      <w:pPr>
        <w:ind w:left="5568" w:hanging="480"/>
      </w:pPr>
    </w:lvl>
  </w:abstractNum>
  <w:abstractNum w:abstractNumId="4" w15:restartNumberingAfterBreak="0">
    <w:nsid w:val="10E850DF"/>
    <w:multiLevelType w:val="hybridMultilevel"/>
    <w:tmpl w:val="C5D4C984"/>
    <w:lvl w:ilvl="0" w:tplc="5B2E7912">
      <w:start w:val="1"/>
      <w:numFmt w:val="taiwaneseCountingThousand"/>
      <w:lvlText w:val="(%1)"/>
      <w:lvlJc w:val="left"/>
      <w:pPr>
        <w:ind w:left="2072" w:hanging="795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5" w15:restartNumberingAfterBreak="0">
    <w:nsid w:val="138A377C"/>
    <w:multiLevelType w:val="hybridMultilevel"/>
    <w:tmpl w:val="B49EC922"/>
    <w:lvl w:ilvl="0" w:tplc="A1D86A7C">
      <w:start w:val="1"/>
      <w:numFmt w:val="taiwaneseCountingThousand"/>
      <w:lvlText w:val="%1、"/>
      <w:lvlJc w:val="left"/>
      <w:pPr>
        <w:ind w:left="1757" w:hanging="480"/>
      </w:pPr>
      <w:rPr>
        <w:rFonts w:ascii="Times New Roman" w:eastAsia="標楷體" w:hAnsi="Times New Roman" w:hint="eastAsia"/>
        <w:b w:val="0"/>
        <w:sz w:val="32"/>
        <w:lang w:val="en-US"/>
      </w:rPr>
    </w:lvl>
    <w:lvl w:ilvl="1" w:tplc="04090019">
      <w:start w:val="1"/>
      <w:numFmt w:val="ideographTraditional"/>
      <w:lvlText w:val="%2、"/>
      <w:lvlJc w:val="left"/>
      <w:pPr>
        <w:ind w:left="3371" w:hanging="480"/>
      </w:pPr>
    </w:lvl>
    <w:lvl w:ilvl="2" w:tplc="0409001B">
      <w:start w:val="1"/>
      <w:numFmt w:val="lowerRoman"/>
      <w:lvlText w:val="%3."/>
      <w:lvlJc w:val="right"/>
      <w:pPr>
        <w:ind w:left="3851" w:hanging="480"/>
      </w:pPr>
    </w:lvl>
    <w:lvl w:ilvl="3" w:tplc="0409000F">
      <w:start w:val="1"/>
      <w:numFmt w:val="decimal"/>
      <w:lvlText w:val="%4."/>
      <w:lvlJc w:val="left"/>
      <w:pPr>
        <w:ind w:left="4331" w:hanging="480"/>
      </w:pPr>
    </w:lvl>
    <w:lvl w:ilvl="4" w:tplc="04090019">
      <w:start w:val="1"/>
      <w:numFmt w:val="ideographTraditional"/>
      <w:lvlText w:val="%5、"/>
      <w:lvlJc w:val="left"/>
      <w:pPr>
        <w:ind w:left="4811" w:hanging="480"/>
      </w:pPr>
    </w:lvl>
    <w:lvl w:ilvl="5" w:tplc="0409001B">
      <w:start w:val="1"/>
      <w:numFmt w:val="lowerRoman"/>
      <w:lvlText w:val="%6."/>
      <w:lvlJc w:val="right"/>
      <w:pPr>
        <w:ind w:left="5291" w:hanging="480"/>
      </w:pPr>
    </w:lvl>
    <w:lvl w:ilvl="6" w:tplc="0409000F">
      <w:start w:val="1"/>
      <w:numFmt w:val="decimal"/>
      <w:lvlText w:val="%7."/>
      <w:lvlJc w:val="left"/>
      <w:pPr>
        <w:ind w:left="5771" w:hanging="480"/>
      </w:pPr>
    </w:lvl>
    <w:lvl w:ilvl="7" w:tplc="04090019">
      <w:start w:val="1"/>
      <w:numFmt w:val="ideographTraditional"/>
      <w:lvlText w:val="%8、"/>
      <w:lvlJc w:val="left"/>
      <w:pPr>
        <w:ind w:left="6251" w:hanging="480"/>
      </w:pPr>
    </w:lvl>
    <w:lvl w:ilvl="8" w:tplc="0409001B">
      <w:start w:val="1"/>
      <w:numFmt w:val="lowerRoman"/>
      <w:lvlText w:val="%9."/>
      <w:lvlJc w:val="right"/>
      <w:pPr>
        <w:ind w:left="6731" w:hanging="480"/>
      </w:pPr>
    </w:lvl>
  </w:abstractNum>
  <w:abstractNum w:abstractNumId="6" w15:restartNumberingAfterBreak="0">
    <w:nsid w:val="16C12110"/>
    <w:multiLevelType w:val="hybridMultilevel"/>
    <w:tmpl w:val="5986EC1C"/>
    <w:lvl w:ilvl="0" w:tplc="2E724234">
      <w:start w:val="1"/>
      <w:numFmt w:val="taiwaneseCountingThousand"/>
      <w:lvlText w:val="%1、"/>
      <w:lvlJc w:val="left"/>
      <w:pPr>
        <w:tabs>
          <w:tab w:val="num" w:pos="1589"/>
        </w:tabs>
        <w:ind w:left="1589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29"/>
        </w:tabs>
        <w:ind w:left="182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09"/>
        </w:tabs>
        <w:ind w:left="230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89"/>
        </w:tabs>
        <w:ind w:left="278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69"/>
        </w:tabs>
        <w:ind w:left="326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49"/>
        </w:tabs>
        <w:ind w:left="374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29"/>
        </w:tabs>
        <w:ind w:left="422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09"/>
        </w:tabs>
        <w:ind w:left="470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89"/>
        </w:tabs>
        <w:ind w:left="5189" w:hanging="480"/>
      </w:pPr>
    </w:lvl>
  </w:abstractNum>
  <w:abstractNum w:abstractNumId="7" w15:restartNumberingAfterBreak="0">
    <w:nsid w:val="170B3086"/>
    <w:multiLevelType w:val="hybridMultilevel"/>
    <w:tmpl w:val="0C6CCCFE"/>
    <w:lvl w:ilvl="0" w:tplc="B02899DC">
      <w:start w:val="6"/>
      <w:numFmt w:val="decimal"/>
      <w:lvlText w:val="第%1章"/>
      <w:lvlJc w:val="left"/>
      <w:pPr>
        <w:tabs>
          <w:tab w:val="num" w:pos="1260"/>
        </w:tabs>
        <w:ind w:left="1260" w:hanging="12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88C67A6"/>
    <w:multiLevelType w:val="hybridMultilevel"/>
    <w:tmpl w:val="40E04FE4"/>
    <w:lvl w:ilvl="0" w:tplc="CE8C8566">
      <w:start w:val="1"/>
      <w:numFmt w:val="taiwaneseCountingThousand"/>
      <w:lvlText w:val="(%1)"/>
      <w:lvlJc w:val="left"/>
      <w:pPr>
        <w:ind w:left="1818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3" w:hanging="480"/>
      </w:pPr>
    </w:lvl>
    <w:lvl w:ilvl="2" w:tplc="0409001B" w:tentative="1">
      <w:start w:val="1"/>
      <w:numFmt w:val="lowerRoman"/>
      <w:lvlText w:val="%3."/>
      <w:lvlJc w:val="right"/>
      <w:pPr>
        <w:ind w:left="2403" w:hanging="480"/>
      </w:pPr>
    </w:lvl>
    <w:lvl w:ilvl="3" w:tplc="0409000F" w:tentative="1">
      <w:start w:val="1"/>
      <w:numFmt w:val="decimal"/>
      <w:lvlText w:val="%4."/>
      <w:lvlJc w:val="left"/>
      <w:pPr>
        <w:ind w:left="28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3" w:hanging="480"/>
      </w:pPr>
    </w:lvl>
    <w:lvl w:ilvl="5" w:tplc="0409001B" w:tentative="1">
      <w:start w:val="1"/>
      <w:numFmt w:val="lowerRoman"/>
      <w:lvlText w:val="%6."/>
      <w:lvlJc w:val="right"/>
      <w:pPr>
        <w:ind w:left="3843" w:hanging="480"/>
      </w:pPr>
    </w:lvl>
    <w:lvl w:ilvl="6" w:tplc="0409000F" w:tentative="1">
      <w:start w:val="1"/>
      <w:numFmt w:val="decimal"/>
      <w:lvlText w:val="%7."/>
      <w:lvlJc w:val="left"/>
      <w:pPr>
        <w:ind w:left="43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3" w:hanging="480"/>
      </w:pPr>
    </w:lvl>
    <w:lvl w:ilvl="8" w:tplc="0409001B" w:tentative="1">
      <w:start w:val="1"/>
      <w:numFmt w:val="lowerRoman"/>
      <w:lvlText w:val="%9."/>
      <w:lvlJc w:val="right"/>
      <w:pPr>
        <w:ind w:left="5283" w:hanging="480"/>
      </w:pPr>
    </w:lvl>
  </w:abstractNum>
  <w:abstractNum w:abstractNumId="9" w15:restartNumberingAfterBreak="0">
    <w:nsid w:val="2AD31A59"/>
    <w:multiLevelType w:val="hybridMultilevel"/>
    <w:tmpl w:val="34146668"/>
    <w:lvl w:ilvl="0" w:tplc="932A4A56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2CA033B3"/>
    <w:multiLevelType w:val="hybridMultilevel"/>
    <w:tmpl w:val="1EA64614"/>
    <w:lvl w:ilvl="0" w:tplc="E77C4354">
      <w:start w:val="20"/>
      <w:numFmt w:val="decimal"/>
      <w:lvlText w:val="第%1章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EE4292C"/>
    <w:multiLevelType w:val="hybridMultilevel"/>
    <w:tmpl w:val="7402F4D2"/>
    <w:lvl w:ilvl="0" w:tplc="E9B8BD72">
      <w:start w:val="31"/>
      <w:numFmt w:val="decimal"/>
      <w:lvlText w:val="第%1章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315846BC"/>
    <w:multiLevelType w:val="hybridMultilevel"/>
    <w:tmpl w:val="D39C86A2"/>
    <w:lvl w:ilvl="0" w:tplc="E1A298C0">
      <w:start w:val="1"/>
      <w:numFmt w:val="taiwaneseCountingThousand"/>
      <w:lvlText w:val="(%1)"/>
      <w:lvlJc w:val="left"/>
      <w:pPr>
        <w:ind w:left="11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18" w:hanging="480"/>
      </w:pPr>
    </w:lvl>
    <w:lvl w:ilvl="2" w:tplc="0409001B" w:tentative="1">
      <w:start w:val="1"/>
      <w:numFmt w:val="lowerRoman"/>
      <w:lvlText w:val="%3."/>
      <w:lvlJc w:val="right"/>
      <w:pPr>
        <w:ind w:left="2098" w:hanging="480"/>
      </w:pPr>
    </w:lvl>
    <w:lvl w:ilvl="3" w:tplc="0409000F" w:tentative="1">
      <w:start w:val="1"/>
      <w:numFmt w:val="decimal"/>
      <w:lvlText w:val="%4."/>
      <w:lvlJc w:val="left"/>
      <w:pPr>
        <w:ind w:left="25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8" w:hanging="480"/>
      </w:pPr>
    </w:lvl>
    <w:lvl w:ilvl="5" w:tplc="0409001B" w:tentative="1">
      <w:start w:val="1"/>
      <w:numFmt w:val="lowerRoman"/>
      <w:lvlText w:val="%6."/>
      <w:lvlJc w:val="right"/>
      <w:pPr>
        <w:ind w:left="3538" w:hanging="480"/>
      </w:pPr>
    </w:lvl>
    <w:lvl w:ilvl="6" w:tplc="0409000F" w:tentative="1">
      <w:start w:val="1"/>
      <w:numFmt w:val="decimal"/>
      <w:lvlText w:val="%7."/>
      <w:lvlJc w:val="left"/>
      <w:pPr>
        <w:ind w:left="40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8" w:hanging="480"/>
      </w:pPr>
    </w:lvl>
    <w:lvl w:ilvl="8" w:tplc="0409001B" w:tentative="1">
      <w:start w:val="1"/>
      <w:numFmt w:val="lowerRoman"/>
      <w:lvlText w:val="%9."/>
      <w:lvlJc w:val="right"/>
      <w:pPr>
        <w:ind w:left="4978" w:hanging="480"/>
      </w:pPr>
    </w:lvl>
  </w:abstractNum>
  <w:abstractNum w:abstractNumId="13" w15:restartNumberingAfterBreak="0">
    <w:nsid w:val="33AA2CFD"/>
    <w:multiLevelType w:val="hybridMultilevel"/>
    <w:tmpl w:val="86001CF4"/>
    <w:lvl w:ilvl="0" w:tplc="4566CE54">
      <w:start w:val="1"/>
      <w:numFmt w:val="taiwaneseCountingThousand"/>
      <w:lvlText w:val="%1、"/>
      <w:lvlJc w:val="left"/>
      <w:pPr>
        <w:ind w:left="5017" w:hanging="480"/>
      </w:pPr>
      <w:rPr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5497" w:hanging="480"/>
      </w:pPr>
    </w:lvl>
    <w:lvl w:ilvl="2" w:tplc="0409001B" w:tentative="1">
      <w:start w:val="1"/>
      <w:numFmt w:val="lowerRoman"/>
      <w:lvlText w:val="%3."/>
      <w:lvlJc w:val="right"/>
      <w:pPr>
        <w:ind w:left="5977" w:hanging="480"/>
      </w:pPr>
    </w:lvl>
    <w:lvl w:ilvl="3" w:tplc="0409000F" w:tentative="1">
      <w:start w:val="1"/>
      <w:numFmt w:val="decimal"/>
      <w:lvlText w:val="%4."/>
      <w:lvlJc w:val="left"/>
      <w:pPr>
        <w:ind w:left="64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937" w:hanging="480"/>
      </w:pPr>
    </w:lvl>
    <w:lvl w:ilvl="5" w:tplc="0409001B" w:tentative="1">
      <w:start w:val="1"/>
      <w:numFmt w:val="lowerRoman"/>
      <w:lvlText w:val="%6."/>
      <w:lvlJc w:val="right"/>
      <w:pPr>
        <w:ind w:left="7417" w:hanging="480"/>
      </w:pPr>
    </w:lvl>
    <w:lvl w:ilvl="6" w:tplc="0409000F" w:tentative="1">
      <w:start w:val="1"/>
      <w:numFmt w:val="decimal"/>
      <w:lvlText w:val="%7."/>
      <w:lvlJc w:val="left"/>
      <w:pPr>
        <w:ind w:left="78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377" w:hanging="480"/>
      </w:pPr>
    </w:lvl>
    <w:lvl w:ilvl="8" w:tplc="0409001B" w:tentative="1">
      <w:start w:val="1"/>
      <w:numFmt w:val="lowerRoman"/>
      <w:lvlText w:val="%9."/>
      <w:lvlJc w:val="right"/>
      <w:pPr>
        <w:ind w:left="8857" w:hanging="480"/>
      </w:pPr>
    </w:lvl>
  </w:abstractNum>
  <w:abstractNum w:abstractNumId="14" w15:restartNumberingAfterBreak="0">
    <w:nsid w:val="33DF2B6C"/>
    <w:multiLevelType w:val="hybridMultilevel"/>
    <w:tmpl w:val="F96646A4"/>
    <w:lvl w:ilvl="0" w:tplc="8A9CEF6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4334028"/>
    <w:multiLevelType w:val="hybridMultilevel"/>
    <w:tmpl w:val="9D8ED338"/>
    <w:lvl w:ilvl="0" w:tplc="1594157E">
      <w:start w:val="1"/>
      <w:numFmt w:val="taiwaneseCountingThousand"/>
      <w:lvlText w:val="(%1)"/>
      <w:lvlJc w:val="left"/>
      <w:pPr>
        <w:ind w:left="1478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718" w:hanging="480"/>
      </w:pPr>
    </w:lvl>
    <w:lvl w:ilvl="2" w:tplc="0409001B" w:tentative="1">
      <w:start w:val="1"/>
      <w:numFmt w:val="lowerRoman"/>
      <w:lvlText w:val="%3."/>
      <w:lvlJc w:val="right"/>
      <w:pPr>
        <w:ind w:left="2198" w:hanging="480"/>
      </w:pPr>
    </w:lvl>
    <w:lvl w:ilvl="3" w:tplc="0409000F" w:tentative="1">
      <w:start w:val="1"/>
      <w:numFmt w:val="decimal"/>
      <w:lvlText w:val="%4."/>
      <w:lvlJc w:val="left"/>
      <w:pPr>
        <w:ind w:left="26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8" w:hanging="480"/>
      </w:pPr>
    </w:lvl>
    <w:lvl w:ilvl="5" w:tplc="0409001B" w:tentative="1">
      <w:start w:val="1"/>
      <w:numFmt w:val="lowerRoman"/>
      <w:lvlText w:val="%6."/>
      <w:lvlJc w:val="right"/>
      <w:pPr>
        <w:ind w:left="3638" w:hanging="480"/>
      </w:pPr>
    </w:lvl>
    <w:lvl w:ilvl="6" w:tplc="0409000F" w:tentative="1">
      <w:start w:val="1"/>
      <w:numFmt w:val="decimal"/>
      <w:lvlText w:val="%7."/>
      <w:lvlJc w:val="left"/>
      <w:pPr>
        <w:ind w:left="41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8" w:hanging="480"/>
      </w:pPr>
    </w:lvl>
    <w:lvl w:ilvl="8" w:tplc="0409001B" w:tentative="1">
      <w:start w:val="1"/>
      <w:numFmt w:val="lowerRoman"/>
      <w:lvlText w:val="%9."/>
      <w:lvlJc w:val="right"/>
      <w:pPr>
        <w:ind w:left="5078" w:hanging="480"/>
      </w:pPr>
    </w:lvl>
  </w:abstractNum>
  <w:abstractNum w:abstractNumId="16" w15:restartNumberingAfterBreak="0">
    <w:nsid w:val="39024555"/>
    <w:multiLevelType w:val="hybridMultilevel"/>
    <w:tmpl w:val="3A461C88"/>
    <w:lvl w:ilvl="0" w:tplc="3F88D378">
      <w:start w:val="27"/>
      <w:numFmt w:val="decimal"/>
      <w:lvlText w:val="第%1章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42917BE4"/>
    <w:multiLevelType w:val="hybridMultilevel"/>
    <w:tmpl w:val="B0D69B9E"/>
    <w:lvl w:ilvl="0" w:tplc="846EEF98">
      <w:start w:val="1"/>
      <w:numFmt w:val="taiwaneseCountingThousand"/>
      <w:lvlText w:val="%1、"/>
      <w:lvlJc w:val="left"/>
      <w:pPr>
        <w:ind w:left="2280" w:hanging="720"/>
      </w:pPr>
      <w:rPr>
        <w:rFonts w:hint="default"/>
        <w:b w:val="0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8" w15:restartNumberingAfterBreak="0">
    <w:nsid w:val="44484D2A"/>
    <w:multiLevelType w:val="multilevel"/>
    <w:tmpl w:val="D286D44C"/>
    <w:lvl w:ilvl="0">
      <w:start w:val="84"/>
      <w:numFmt w:val="decimal"/>
      <w:lvlText w:val="第%1章"/>
      <w:lvlJc w:val="left"/>
      <w:pPr>
        <w:tabs>
          <w:tab w:val="num" w:pos="1275"/>
        </w:tabs>
        <w:ind w:left="1275" w:hanging="1275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469053B3"/>
    <w:multiLevelType w:val="hybridMultilevel"/>
    <w:tmpl w:val="35E0620E"/>
    <w:lvl w:ilvl="0" w:tplc="B09CD4F4">
      <w:start w:val="3"/>
      <w:numFmt w:val="decimal"/>
      <w:lvlText w:val="第%1章"/>
      <w:lvlJc w:val="left"/>
      <w:pPr>
        <w:tabs>
          <w:tab w:val="num" w:pos="1260"/>
        </w:tabs>
        <w:ind w:left="1260" w:hanging="12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AAB4DA7"/>
    <w:multiLevelType w:val="hybridMultilevel"/>
    <w:tmpl w:val="255802F6"/>
    <w:lvl w:ilvl="0" w:tplc="6AC481C6">
      <w:start w:val="86"/>
      <w:numFmt w:val="decimal"/>
      <w:lvlText w:val="第%1章"/>
      <w:lvlJc w:val="left"/>
      <w:pPr>
        <w:tabs>
          <w:tab w:val="num" w:pos="720"/>
        </w:tabs>
        <w:ind w:left="720" w:hanging="720"/>
      </w:pPr>
      <w:rPr>
        <w:rFonts w:asci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4CC96ED5"/>
    <w:multiLevelType w:val="hybridMultilevel"/>
    <w:tmpl w:val="2FC87B64"/>
    <w:lvl w:ilvl="0" w:tplc="E3302754">
      <w:start w:val="84"/>
      <w:numFmt w:val="decimal"/>
      <w:lvlText w:val="第%1章"/>
      <w:lvlJc w:val="left"/>
      <w:pPr>
        <w:tabs>
          <w:tab w:val="num" w:pos="1275"/>
        </w:tabs>
        <w:ind w:left="1275" w:hanging="127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5A0416C4"/>
    <w:multiLevelType w:val="hybridMultilevel"/>
    <w:tmpl w:val="FC32D052"/>
    <w:lvl w:ilvl="0" w:tplc="77B28930">
      <w:start w:val="1"/>
      <w:numFmt w:val="taiwaneseCountingThousand"/>
      <w:lvlText w:val="(%1)"/>
      <w:lvlJc w:val="left"/>
      <w:pPr>
        <w:ind w:left="4907" w:hanging="795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3938" w:hanging="480"/>
      </w:pPr>
    </w:lvl>
    <w:lvl w:ilvl="2" w:tplc="0409001B" w:tentative="1">
      <w:start w:val="1"/>
      <w:numFmt w:val="lowerRoman"/>
      <w:lvlText w:val="%3."/>
      <w:lvlJc w:val="right"/>
      <w:pPr>
        <w:ind w:left="4418" w:hanging="480"/>
      </w:pPr>
    </w:lvl>
    <w:lvl w:ilvl="3" w:tplc="0409000F" w:tentative="1">
      <w:start w:val="1"/>
      <w:numFmt w:val="decimal"/>
      <w:lvlText w:val="%4."/>
      <w:lvlJc w:val="left"/>
      <w:pPr>
        <w:ind w:left="48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378" w:hanging="480"/>
      </w:pPr>
    </w:lvl>
    <w:lvl w:ilvl="5" w:tplc="0409001B" w:tentative="1">
      <w:start w:val="1"/>
      <w:numFmt w:val="lowerRoman"/>
      <w:lvlText w:val="%6."/>
      <w:lvlJc w:val="right"/>
      <w:pPr>
        <w:ind w:left="5858" w:hanging="480"/>
      </w:pPr>
    </w:lvl>
    <w:lvl w:ilvl="6" w:tplc="0409000F" w:tentative="1">
      <w:start w:val="1"/>
      <w:numFmt w:val="decimal"/>
      <w:lvlText w:val="%7."/>
      <w:lvlJc w:val="left"/>
      <w:pPr>
        <w:ind w:left="63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818" w:hanging="480"/>
      </w:pPr>
    </w:lvl>
    <w:lvl w:ilvl="8" w:tplc="0409001B" w:tentative="1">
      <w:start w:val="1"/>
      <w:numFmt w:val="lowerRoman"/>
      <w:lvlText w:val="%9."/>
      <w:lvlJc w:val="right"/>
      <w:pPr>
        <w:ind w:left="7298" w:hanging="480"/>
      </w:pPr>
    </w:lvl>
  </w:abstractNum>
  <w:abstractNum w:abstractNumId="23" w15:restartNumberingAfterBreak="0">
    <w:nsid w:val="5B587E92"/>
    <w:multiLevelType w:val="hybridMultilevel"/>
    <w:tmpl w:val="24BE109C"/>
    <w:lvl w:ilvl="0" w:tplc="252C4B0A">
      <w:start w:val="39"/>
      <w:numFmt w:val="decimal"/>
      <w:lvlText w:val="第%1章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F592A3F"/>
    <w:multiLevelType w:val="hybridMultilevel"/>
    <w:tmpl w:val="CFA484AA"/>
    <w:lvl w:ilvl="0" w:tplc="3C16869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" w:hanging="480"/>
      </w:pPr>
    </w:lvl>
    <w:lvl w:ilvl="2" w:tplc="0409001B" w:tentative="1">
      <w:start w:val="1"/>
      <w:numFmt w:val="lowerRoman"/>
      <w:lvlText w:val="%3."/>
      <w:lvlJc w:val="right"/>
      <w:pPr>
        <w:ind w:left="615" w:hanging="480"/>
      </w:pPr>
    </w:lvl>
    <w:lvl w:ilvl="3" w:tplc="0409000F" w:tentative="1">
      <w:start w:val="1"/>
      <w:numFmt w:val="decimal"/>
      <w:lvlText w:val="%4."/>
      <w:lvlJc w:val="left"/>
      <w:pPr>
        <w:ind w:left="10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75" w:hanging="480"/>
      </w:pPr>
    </w:lvl>
    <w:lvl w:ilvl="5" w:tplc="0409001B" w:tentative="1">
      <w:start w:val="1"/>
      <w:numFmt w:val="lowerRoman"/>
      <w:lvlText w:val="%6."/>
      <w:lvlJc w:val="right"/>
      <w:pPr>
        <w:ind w:left="2055" w:hanging="480"/>
      </w:pPr>
    </w:lvl>
    <w:lvl w:ilvl="6" w:tplc="0409000F" w:tentative="1">
      <w:start w:val="1"/>
      <w:numFmt w:val="decimal"/>
      <w:lvlText w:val="%7."/>
      <w:lvlJc w:val="left"/>
      <w:pPr>
        <w:ind w:left="25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015" w:hanging="480"/>
      </w:pPr>
    </w:lvl>
    <w:lvl w:ilvl="8" w:tplc="0409001B" w:tentative="1">
      <w:start w:val="1"/>
      <w:numFmt w:val="lowerRoman"/>
      <w:lvlText w:val="%9."/>
      <w:lvlJc w:val="right"/>
      <w:pPr>
        <w:ind w:left="3495" w:hanging="480"/>
      </w:pPr>
    </w:lvl>
  </w:abstractNum>
  <w:abstractNum w:abstractNumId="25" w15:restartNumberingAfterBreak="0">
    <w:nsid w:val="63396003"/>
    <w:multiLevelType w:val="hybridMultilevel"/>
    <w:tmpl w:val="0262BA0E"/>
    <w:lvl w:ilvl="0" w:tplc="4F20E354">
      <w:start w:val="1"/>
      <w:numFmt w:val="taiwaneseCountingThousand"/>
      <w:lvlText w:val="%1、"/>
      <w:lvlJc w:val="left"/>
      <w:pPr>
        <w:ind w:left="1571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86" w:hanging="480"/>
      </w:pPr>
    </w:lvl>
    <w:lvl w:ilvl="2" w:tplc="0409001B" w:tentative="1">
      <w:start w:val="1"/>
      <w:numFmt w:val="lowerRoman"/>
      <w:lvlText w:val="%3."/>
      <w:lvlJc w:val="right"/>
      <w:pPr>
        <w:ind w:left="1466" w:hanging="480"/>
      </w:pPr>
    </w:lvl>
    <w:lvl w:ilvl="3" w:tplc="0409000F" w:tentative="1">
      <w:start w:val="1"/>
      <w:numFmt w:val="decimal"/>
      <w:lvlText w:val="%4."/>
      <w:lvlJc w:val="left"/>
      <w:pPr>
        <w:ind w:left="19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6" w:hanging="480"/>
      </w:pPr>
    </w:lvl>
    <w:lvl w:ilvl="5" w:tplc="0409001B" w:tentative="1">
      <w:start w:val="1"/>
      <w:numFmt w:val="lowerRoman"/>
      <w:lvlText w:val="%6."/>
      <w:lvlJc w:val="right"/>
      <w:pPr>
        <w:ind w:left="2906" w:hanging="480"/>
      </w:pPr>
    </w:lvl>
    <w:lvl w:ilvl="6" w:tplc="0409000F" w:tentative="1">
      <w:start w:val="1"/>
      <w:numFmt w:val="decimal"/>
      <w:lvlText w:val="%7."/>
      <w:lvlJc w:val="left"/>
      <w:pPr>
        <w:ind w:left="33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6" w:hanging="480"/>
      </w:pPr>
    </w:lvl>
    <w:lvl w:ilvl="8" w:tplc="0409001B" w:tentative="1">
      <w:start w:val="1"/>
      <w:numFmt w:val="lowerRoman"/>
      <w:lvlText w:val="%9."/>
      <w:lvlJc w:val="right"/>
      <w:pPr>
        <w:ind w:left="4346" w:hanging="480"/>
      </w:pPr>
    </w:lvl>
  </w:abstractNum>
  <w:abstractNum w:abstractNumId="26" w15:restartNumberingAfterBreak="0">
    <w:nsid w:val="67590280"/>
    <w:multiLevelType w:val="hybridMultilevel"/>
    <w:tmpl w:val="33E2E6B0"/>
    <w:lvl w:ilvl="0" w:tplc="4CBAF2A8">
      <w:start w:val="1"/>
      <w:numFmt w:val="taiwaneseCountingThousand"/>
      <w:lvlText w:val="(%1)"/>
      <w:lvlJc w:val="left"/>
      <w:pPr>
        <w:ind w:left="48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3" w:hanging="480"/>
      </w:pPr>
    </w:lvl>
    <w:lvl w:ilvl="2" w:tplc="0409001B" w:tentative="1">
      <w:start w:val="1"/>
      <w:numFmt w:val="lowerRoman"/>
      <w:lvlText w:val="%3."/>
      <w:lvlJc w:val="right"/>
      <w:pPr>
        <w:ind w:left="1443" w:hanging="480"/>
      </w:pPr>
    </w:lvl>
    <w:lvl w:ilvl="3" w:tplc="0409000F" w:tentative="1">
      <w:start w:val="1"/>
      <w:numFmt w:val="decimal"/>
      <w:lvlText w:val="%4."/>
      <w:lvlJc w:val="left"/>
      <w:pPr>
        <w:ind w:left="19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3" w:hanging="480"/>
      </w:pPr>
    </w:lvl>
    <w:lvl w:ilvl="5" w:tplc="0409001B" w:tentative="1">
      <w:start w:val="1"/>
      <w:numFmt w:val="lowerRoman"/>
      <w:lvlText w:val="%6."/>
      <w:lvlJc w:val="right"/>
      <w:pPr>
        <w:ind w:left="2883" w:hanging="480"/>
      </w:pPr>
    </w:lvl>
    <w:lvl w:ilvl="6" w:tplc="0409000F" w:tentative="1">
      <w:start w:val="1"/>
      <w:numFmt w:val="decimal"/>
      <w:lvlText w:val="%7."/>
      <w:lvlJc w:val="left"/>
      <w:pPr>
        <w:ind w:left="33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3" w:hanging="480"/>
      </w:pPr>
    </w:lvl>
    <w:lvl w:ilvl="8" w:tplc="0409001B" w:tentative="1">
      <w:start w:val="1"/>
      <w:numFmt w:val="lowerRoman"/>
      <w:lvlText w:val="%9."/>
      <w:lvlJc w:val="right"/>
      <w:pPr>
        <w:ind w:left="4323" w:hanging="480"/>
      </w:pPr>
    </w:lvl>
  </w:abstractNum>
  <w:abstractNum w:abstractNumId="27" w15:restartNumberingAfterBreak="0">
    <w:nsid w:val="6C6A7799"/>
    <w:multiLevelType w:val="hybridMultilevel"/>
    <w:tmpl w:val="51B023E8"/>
    <w:lvl w:ilvl="0" w:tplc="065C326E">
      <w:start w:val="1"/>
      <w:numFmt w:val="taiwaneseCountingThousand"/>
      <w:lvlText w:val="%1、"/>
      <w:lvlJc w:val="left"/>
      <w:pPr>
        <w:ind w:left="2422" w:hanging="72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4D67E86"/>
    <w:multiLevelType w:val="hybridMultilevel"/>
    <w:tmpl w:val="FD2E68F4"/>
    <w:lvl w:ilvl="0" w:tplc="70469B14">
      <w:start w:val="39"/>
      <w:numFmt w:val="decimal"/>
      <w:lvlText w:val="第%1章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79F2188E"/>
    <w:multiLevelType w:val="hybridMultilevel"/>
    <w:tmpl w:val="13003A16"/>
    <w:lvl w:ilvl="0" w:tplc="46DCF6D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A0A338E"/>
    <w:multiLevelType w:val="multilevel"/>
    <w:tmpl w:val="2FC87B64"/>
    <w:lvl w:ilvl="0">
      <w:start w:val="84"/>
      <w:numFmt w:val="decimal"/>
      <w:lvlText w:val="第%1章"/>
      <w:lvlJc w:val="left"/>
      <w:pPr>
        <w:tabs>
          <w:tab w:val="num" w:pos="1275"/>
        </w:tabs>
        <w:ind w:left="1275" w:hanging="1275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7D0873FD"/>
    <w:multiLevelType w:val="hybridMultilevel"/>
    <w:tmpl w:val="738ACE5C"/>
    <w:lvl w:ilvl="0" w:tplc="20EA32F6">
      <w:start w:val="27"/>
      <w:numFmt w:val="decimal"/>
      <w:lvlText w:val="第%1章"/>
      <w:lvlJc w:val="left"/>
      <w:pPr>
        <w:ind w:left="1020" w:hanging="10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D661675"/>
    <w:multiLevelType w:val="hybridMultilevel"/>
    <w:tmpl w:val="1E061630"/>
    <w:lvl w:ilvl="0" w:tplc="7E5C1B28">
      <w:start w:val="1"/>
      <w:numFmt w:val="taiwaneseCountingThousand"/>
      <w:lvlText w:val="(%1)"/>
      <w:lvlJc w:val="left"/>
      <w:pPr>
        <w:ind w:left="1107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47" w:hanging="480"/>
      </w:pPr>
    </w:lvl>
    <w:lvl w:ilvl="2" w:tplc="0409001B" w:tentative="1">
      <w:start w:val="1"/>
      <w:numFmt w:val="lowerRoman"/>
      <w:lvlText w:val="%3."/>
      <w:lvlJc w:val="right"/>
      <w:pPr>
        <w:ind w:left="1827" w:hanging="480"/>
      </w:pPr>
    </w:lvl>
    <w:lvl w:ilvl="3" w:tplc="0409000F" w:tentative="1">
      <w:start w:val="1"/>
      <w:numFmt w:val="decimal"/>
      <w:lvlText w:val="%4."/>
      <w:lvlJc w:val="left"/>
      <w:pPr>
        <w:ind w:left="23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87" w:hanging="480"/>
      </w:pPr>
    </w:lvl>
    <w:lvl w:ilvl="5" w:tplc="0409001B" w:tentative="1">
      <w:start w:val="1"/>
      <w:numFmt w:val="lowerRoman"/>
      <w:lvlText w:val="%6."/>
      <w:lvlJc w:val="right"/>
      <w:pPr>
        <w:ind w:left="3267" w:hanging="480"/>
      </w:pPr>
    </w:lvl>
    <w:lvl w:ilvl="6" w:tplc="0409000F" w:tentative="1">
      <w:start w:val="1"/>
      <w:numFmt w:val="decimal"/>
      <w:lvlText w:val="%7."/>
      <w:lvlJc w:val="left"/>
      <w:pPr>
        <w:ind w:left="37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27" w:hanging="480"/>
      </w:pPr>
    </w:lvl>
    <w:lvl w:ilvl="8" w:tplc="0409001B" w:tentative="1">
      <w:start w:val="1"/>
      <w:numFmt w:val="lowerRoman"/>
      <w:lvlText w:val="%9."/>
      <w:lvlJc w:val="right"/>
      <w:pPr>
        <w:ind w:left="4707" w:hanging="480"/>
      </w:pPr>
    </w:lvl>
  </w:abstractNum>
  <w:num w:numId="1">
    <w:abstractNumId w:val="6"/>
  </w:num>
  <w:num w:numId="2">
    <w:abstractNumId w:val="27"/>
  </w:num>
  <w:num w:numId="3">
    <w:abstractNumId w:val="17"/>
  </w:num>
  <w:num w:numId="4">
    <w:abstractNumId w:val="14"/>
  </w:num>
  <w:num w:numId="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9"/>
  </w:num>
  <w:num w:numId="9">
    <w:abstractNumId w:val="9"/>
  </w:num>
  <w:num w:numId="10">
    <w:abstractNumId w:val="15"/>
  </w:num>
  <w:num w:numId="11">
    <w:abstractNumId w:val="25"/>
  </w:num>
  <w:num w:numId="12">
    <w:abstractNumId w:val="5"/>
  </w:num>
  <w:num w:numId="13">
    <w:abstractNumId w:val="26"/>
  </w:num>
  <w:num w:numId="14">
    <w:abstractNumId w:val="2"/>
  </w:num>
  <w:num w:numId="15">
    <w:abstractNumId w:val="12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22"/>
  </w:num>
  <w:num w:numId="20">
    <w:abstractNumId w:val="8"/>
  </w:num>
  <w:num w:numId="21">
    <w:abstractNumId w:val="32"/>
  </w:num>
  <w:num w:numId="22">
    <w:abstractNumId w:val="21"/>
  </w:num>
  <w:num w:numId="23">
    <w:abstractNumId w:val="30"/>
  </w:num>
  <w:num w:numId="24">
    <w:abstractNumId w:val="1"/>
  </w:num>
  <w:num w:numId="25">
    <w:abstractNumId w:val="18"/>
  </w:num>
  <w:num w:numId="26">
    <w:abstractNumId w:val="19"/>
  </w:num>
  <w:num w:numId="27">
    <w:abstractNumId w:val="7"/>
  </w:num>
  <w:num w:numId="28">
    <w:abstractNumId w:val="16"/>
  </w:num>
  <w:num w:numId="29">
    <w:abstractNumId w:val="11"/>
  </w:num>
  <w:num w:numId="30">
    <w:abstractNumId w:val="28"/>
  </w:num>
  <w:num w:numId="31">
    <w:abstractNumId w:val="31"/>
  </w:num>
  <w:num w:numId="32">
    <w:abstractNumId w:val="23"/>
  </w:num>
  <w:num w:numId="33">
    <w:abstractNumId w:val="10"/>
  </w:num>
  <w:num w:numId="34">
    <w:abstractNumId w:val="20"/>
  </w:num>
  <w:num w:numId="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617"/>
    <w:rsid w:val="00000A2E"/>
    <w:rsid w:val="000012BB"/>
    <w:rsid w:val="000024BC"/>
    <w:rsid w:val="000048D8"/>
    <w:rsid w:val="0000711B"/>
    <w:rsid w:val="00007246"/>
    <w:rsid w:val="00007370"/>
    <w:rsid w:val="0000751C"/>
    <w:rsid w:val="000079CA"/>
    <w:rsid w:val="00010D46"/>
    <w:rsid w:val="00011C99"/>
    <w:rsid w:val="00011CE4"/>
    <w:rsid w:val="00012294"/>
    <w:rsid w:val="0001258B"/>
    <w:rsid w:val="00013F94"/>
    <w:rsid w:val="00014478"/>
    <w:rsid w:val="00014580"/>
    <w:rsid w:val="0001551D"/>
    <w:rsid w:val="00016008"/>
    <w:rsid w:val="00016459"/>
    <w:rsid w:val="0001649B"/>
    <w:rsid w:val="000179A7"/>
    <w:rsid w:val="0002087B"/>
    <w:rsid w:val="00020B1F"/>
    <w:rsid w:val="00020EC9"/>
    <w:rsid w:val="00021ADF"/>
    <w:rsid w:val="00021CC2"/>
    <w:rsid w:val="00022617"/>
    <w:rsid w:val="00022B06"/>
    <w:rsid w:val="00023AA1"/>
    <w:rsid w:val="000248B3"/>
    <w:rsid w:val="00024E1F"/>
    <w:rsid w:val="0002560A"/>
    <w:rsid w:val="00025FC3"/>
    <w:rsid w:val="00026149"/>
    <w:rsid w:val="0002620D"/>
    <w:rsid w:val="00026F0C"/>
    <w:rsid w:val="00027091"/>
    <w:rsid w:val="00027845"/>
    <w:rsid w:val="000279BB"/>
    <w:rsid w:val="0003002F"/>
    <w:rsid w:val="00030032"/>
    <w:rsid w:val="00030087"/>
    <w:rsid w:val="00030679"/>
    <w:rsid w:val="00030E86"/>
    <w:rsid w:val="00031840"/>
    <w:rsid w:val="00031BBB"/>
    <w:rsid w:val="0003376B"/>
    <w:rsid w:val="0003391C"/>
    <w:rsid w:val="000341C6"/>
    <w:rsid w:val="000344BF"/>
    <w:rsid w:val="00034AC0"/>
    <w:rsid w:val="00035868"/>
    <w:rsid w:val="00035E5F"/>
    <w:rsid w:val="0003692E"/>
    <w:rsid w:val="00036D67"/>
    <w:rsid w:val="000370A2"/>
    <w:rsid w:val="000371CA"/>
    <w:rsid w:val="00037C22"/>
    <w:rsid w:val="000408AD"/>
    <w:rsid w:val="00042BA9"/>
    <w:rsid w:val="00042CF4"/>
    <w:rsid w:val="00043127"/>
    <w:rsid w:val="0004328A"/>
    <w:rsid w:val="00043503"/>
    <w:rsid w:val="00043752"/>
    <w:rsid w:val="00043C1A"/>
    <w:rsid w:val="00043EE9"/>
    <w:rsid w:val="0004531F"/>
    <w:rsid w:val="0004787F"/>
    <w:rsid w:val="00047CA4"/>
    <w:rsid w:val="000501F5"/>
    <w:rsid w:val="00050560"/>
    <w:rsid w:val="0005059B"/>
    <w:rsid w:val="0005180F"/>
    <w:rsid w:val="00051F5D"/>
    <w:rsid w:val="0005229D"/>
    <w:rsid w:val="00052E63"/>
    <w:rsid w:val="00053D49"/>
    <w:rsid w:val="000540EC"/>
    <w:rsid w:val="00054207"/>
    <w:rsid w:val="000547FA"/>
    <w:rsid w:val="00054DDC"/>
    <w:rsid w:val="0005503B"/>
    <w:rsid w:val="00055406"/>
    <w:rsid w:val="0005625A"/>
    <w:rsid w:val="00056C51"/>
    <w:rsid w:val="00057205"/>
    <w:rsid w:val="00060B8F"/>
    <w:rsid w:val="0006192C"/>
    <w:rsid w:val="00062170"/>
    <w:rsid w:val="0006325A"/>
    <w:rsid w:val="000638B2"/>
    <w:rsid w:val="00063D8B"/>
    <w:rsid w:val="0006415F"/>
    <w:rsid w:val="00064206"/>
    <w:rsid w:val="000644F7"/>
    <w:rsid w:val="000646AF"/>
    <w:rsid w:val="00064D2D"/>
    <w:rsid w:val="00064D6E"/>
    <w:rsid w:val="0006534F"/>
    <w:rsid w:val="00066505"/>
    <w:rsid w:val="00066A8A"/>
    <w:rsid w:val="00066C8E"/>
    <w:rsid w:val="00067811"/>
    <w:rsid w:val="00070175"/>
    <w:rsid w:val="000701A9"/>
    <w:rsid w:val="0007108B"/>
    <w:rsid w:val="00071343"/>
    <w:rsid w:val="0007181F"/>
    <w:rsid w:val="0007314B"/>
    <w:rsid w:val="00073B99"/>
    <w:rsid w:val="000748C4"/>
    <w:rsid w:val="00075061"/>
    <w:rsid w:val="000756DF"/>
    <w:rsid w:val="00075B55"/>
    <w:rsid w:val="0007615F"/>
    <w:rsid w:val="00076440"/>
    <w:rsid w:val="00076633"/>
    <w:rsid w:val="00080B30"/>
    <w:rsid w:val="00081553"/>
    <w:rsid w:val="00081DBB"/>
    <w:rsid w:val="00081FC3"/>
    <w:rsid w:val="000829CD"/>
    <w:rsid w:val="00082CFE"/>
    <w:rsid w:val="00082D23"/>
    <w:rsid w:val="000833DD"/>
    <w:rsid w:val="00084BFF"/>
    <w:rsid w:val="00086200"/>
    <w:rsid w:val="00086636"/>
    <w:rsid w:val="00086BAD"/>
    <w:rsid w:val="00087208"/>
    <w:rsid w:val="0009101A"/>
    <w:rsid w:val="00091229"/>
    <w:rsid w:val="00092282"/>
    <w:rsid w:val="00094277"/>
    <w:rsid w:val="00094DEC"/>
    <w:rsid w:val="0009506D"/>
    <w:rsid w:val="00095277"/>
    <w:rsid w:val="00097B28"/>
    <w:rsid w:val="000A02AD"/>
    <w:rsid w:val="000A0567"/>
    <w:rsid w:val="000A12FE"/>
    <w:rsid w:val="000A2420"/>
    <w:rsid w:val="000A261E"/>
    <w:rsid w:val="000A2A1D"/>
    <w:rsid w:val="000A2D05"/>
    <w:rsid w:val="000A3A4F"/>
    <w:rsid w:val="000A3AD9"/>
    <w:rsid w:val="000A461A"/>
    <w:rsid w:val="000A5081"/>
    <w:rsid w:val="000A516D"/>
    <w:rsid w:val="000A6419"/>
    <w:rsid w:val="000A757C"/>
    <w:rsid w:val="000A7D99"/>
    <w:rsid w:val="000B10F6"/>
    <w:rsid w:val="000B121E"/>
    <w:rsid w:val="000B18AD"/>
    <w:rsid w:val="000B2046"/>
    <w:rsid w:val="000B2396"/>
    <w:rsid w:val="000B32B5"/>
    <w:rsid w:val="000B35E8"/>
    <w:rsid w:val="000B3B10"/>
    <w:rsid w:val="000B42FE"/>
    <w:rsid w:val="000B5823"/>
    <w:rsid w:val="000B5DC5"/>
    <w:rsid w:val="000B67DA"/>
    <w:rsid w:val="000B6949"/>
    <w:rsid w:val="000B6B0C"/>
    <w:rsid w:val="000B798E"/>
    <w:rsid w:val="000C020C"/>
    <w:rsid w:val="000C0F5F"/>
    <w:rsid w:val="000C0F9D"/>
    <w:rsid w:val="000C157F"/>
    <w:rsid w:val="000C1A16"/>
    <w:rsid w:val="000C3989"/>
    <w:rsid w:val="000C4546"/>
    <w:rsid w:val="000C47F8"/>
    <w:rsid w:val="000C4DAC"/>
    <w:rsid w:val="000C5FBF"/>
    <w:rsid w:val="000C63B5"/>
    <w:rsid w:val="000C6D4D"/>
    <w:rsid w:val="000C6F39"/>
    <w:rsid w:val="000C7CC5"/>
    <w:rsid w:val="000D0398"/>
    <w:rsid w:val="000D088D"/>
    <w:rsid w:val="000D0A79"/>
    <w:rsid w:val="000D1C38"/>
    <w:rsid w:val="000D1FE9"/>
    <w:rsid w:val="000D226B"/>
    <w:rsid w:val="000D28BC"/>
    <w:rsid w:val="000D296C"/>
    <w:rsid w:val="000D38A7"/>
    <w:rsid w:val="000D4309"/>
    <w:rsid w:val="000D477C"/>
    <w:rsid w:val="000D49F6"/>
    <w:rsid w:val="000D6199"/>
    <w:rsid w:val="000D630F"/>
    <w:rsid w:val="000D635A"/>
    <w:rsid w:val="000D70EC"/>
    <w:rsid w:val="000E0F45"/>
    <w:rsid w:val="000E16AD"/>
    <w:rsid w:val="000E17DE"/>
    <w:rsid w:val="000E25B3"/>
    <w:rsid w:val="000E27D8"/>
    <w:rsid w:val="000E3341"/>
    <w:rsid w:val="000E3CA6"/>
    <w:rsid w:val="000E3CC5"/>
    <w:rsid w:val="000E3EC9"/>
    <w:rsid w:val="000E4345"/>
    <w:rsid w:val="000E44F9"/>
    <w:rsid w:val="000E46F7"/>
    <w:rsid w:val="000E4D3F"/>
    <w:rsid w:val="000E521D"/>
    <w:rsid w:val="000E6B1E"/>
    <w:rsid w:val="000E7009"/>
    <w:rsid w:val="000E79AE"/>
    <w:rsid w:val="000F0EBD"/>
    <w:rsid w:val="000F1477"/>
    <w:rsid w:val="000F1677"/>
    <w:rsid w:val="000F1BE6"/>
    <w:rsid w:val="000F39A6"/>
    <w:rsid w:val="000F3C31"/>
    <w:rsid w:val="000F4827"/>
    <w:rsid w:val="000F4F81"/>
    <w:rsid w:val="000F59CB"/>
    <w:rsid w:val="000F6935"/>
    <w:rsid w:val="001009D1"/>
    <w:rsid w:val="00101C0F"/>
    <w:rsid w:val="00103106"/>
    <w:rsid w:val="00104758"/>
    <w:rsid w:val="00104B46"/>
    <w:rsid w:val="0010557B"/>
    <w:rsid w:val="00105915"/>
    <w:rsid w:val="00106FD1"/>
    <w:rsid w:val="00107530"/>
    <w:rsid w:val="00107BC7"/>
    <w:rsid w:val="00107C4F"/>
    <w:rsid w:val="00110760"/>
    <w:rsid w:val="00110F72"/>
    <w:rsid w:val="001113B2"/>
    <w:rsid w:val="00111467"/>
    <w:rsid w:val="001114CC"/>
    <w:rsid w:val="00111E9A"/>
    <w:rsid w:val="001128DB"/>
    <w:rsid w:val="00113004"/>
    <w:rsid w:val="0011312A"/>
    <w:rsid w:val="00113167"/>
    <w:rsid w:val="001133FE"/>
    <w:rsid w:val="00113ABB"/>
    <w:rsid w:val="001142FE"/>
    <w:rsid w:val="0011433E"/>
    <w:rsid w:val="00114460"/>
    <w:rsid w:val="00116412"/>
    <w:rsid w:val="00116667"/>
    <w:rsid w:val="00116869"/>
    <w:rsid w:val="00117041"/>
    <w:rsid w:val="001171A8"/>
    <w:rsid w:val="00120AA4"/>
    <w:rsid w:val="00121FF0"/>
    <w:rsid w:val="00122161"/>
    <w:rsid w:val="00122227"/>
    <w:rsid w:val="00122B54"/>
    <w:rsid w:val="00123FA3"/>
    <w:rsid w:val="00124E48"/>
    <w:rsid w:val="00124F8A"/>
    <w:rsid w:val="0012578C"/>
    <w:rsid w:val="00125998"/>
    <w:rsid w:val="001259EA"/>
    <w:rsid w:val="00125A2E"/>
    <w:rsid w:val="00127703"/>
    <w:rsid w:val="00131086"/>
    <w:rsid w:val="00131FC3"/>
    <w:rsid w:val="001321DF"/>
    <w:rsid w:val="0013337C"/>
    <w:rsid w:val="00134728"/>
    <w:rsid w:val="00135568"/>
    <w:rsid w:val="00135858"/>
    <w:rsid w:val="00135BE4"/>
    <w:rsid w:val="00137085"/>
    <w:rsid w:val="001374E1"/>
    <w:rsid w:val="00140EDB"/>
    <w:rsid w:val="0014145E"/>
    <w:rsid w:val="00141EEF"/>
    <w:rsid w:val="001429D3"/>
    <w:rsid w:val="001432BA"/>
    <w:rsid w:val="001433FE"/>
    <w:rsid w:val="00143A9D"/>
    <w:rsid w:val="00145DCE"/>
    <w:rsid w:val="00146CB4"/>
    <w:rsid w:val="001473AE"/>
    <w:rsid w:val="001478BF"/>
    <w:rsid w:val="001503C4"/>
    <w:rsid w:val="00150571"/>
    <w:rsid w:val="001509CC"/>
    <w:rsid w:val="00151582"/>
    <w:rsid w:val="001515A2"/>
    <w:rsid w:val="0015187C"/>
    <w:rsid w:val="00151E58"/>
    <w:rsid w:val="00152078"/>
    <w:rsid w:val="0015236C"/>
    <w:rsid w:val="0015422C"/>
    <w:rsid w:val="00155A5C"/>
    <w:rsid w:val="00155AB4"/>
    <w:rsid w:val="00156551"/>
    <w:rsid w:val="0015665C"/>
    <w:rsid w:val="0015695A"/>
    <w:rsid w:val="001569D3"/>
    <w:rsid w:val="00156A76"/>
    <w:rsid w:val="00156DD4"/>
    <w:rsid w:val="00157AFE"/>
    <w:rsid w:val="00160E39"/>
    <w:rsid w:val="0016171E"/>
    <w:rsid w:val="00161E38"/>
    <w:rsid w:val="00162A1C"/>
    <w:rsid w:val="001636A2"/>
    <w:rsid w:val="00163B5A"/>
    <w:rsid w:val="00164A0E"/>
    <w:rsid w:val="001657C8"/>
    <w:rsid w:val="0016676A"/>
    <w:rsid w:val="0016685A"/>
    <w:rsid w:val="0016697B"/>
    <w:rsid w:val="00166BE1"/>
    <w:rsid w:val="001674A4"/>
    <w:rsid w:val="00167956"/>
    <w:rsid w:val="00167963"/>
    <w:rsid w:val="00170AA7"/>
    <w:rsid w:val="001727EE"/>
    <w:rsid w:val="001733D4"/>
    <w:rsid w:val="001744F3"/>
    <w:rsid w:val="001745B0"/>
    <w:rsid w:val="0017627C"/>
    <w:rsid w:val="00176485"/>
    <w:rsid w:val="00176895"/>
    <w:rsid w:val="00177086"/>
    <w:rsid w:val="00177ECB"/>
    <w:rsid w:val="00180667"/>
    <w:rsid w:val="00182DDB"/>
    <w:rsid w:val="00183DDD"/>
    <w:rsid w:val="0018466A"/>
    <w:rsid w:val="001849A8"/>
    <w:rsid w:val="00184ED0"/>
    <w:rsid w:val="00185134"/>
    <w:rsid w:val="001860BA"/>
    <w:rsid w:val="0019136A"/>
    <w:rsid w:val="0019164D"/>
    <w:rsid w:val="0019396D"/>
    <w:rsid w:val="00193B43"/>
    <w:rsid w:val="00193E80"/>
    <w:rsid w:val="00194056"/>
    <w:rsid w:val="00194E83"/>
    <w:rsid w:val="00195547"/>
    <w:rsid w:val="00196F56"/>
    <w:rsid w:val="0019744D"/>
    <w:rsid w:val="001A12A2"/>
    <w:rsid w:val="001A12F2"/>
    <w:rsid w:val="001A1372"/>
    <w:rsid w:val="001A1915"/>
    <w:rsid w:val="001A25EE"/>
    <w:rsid w:val="001A26F0"/>
    <w:rsid w:val="001A2D58"/>
    <w:rsid w:val="001A2EC2"/>
    <w:rsid w:val="001A2F00"/>
    <w:rsid w:val="001A355F"/>
    <w:rsid w:val="001A5D1A"/>
    <w:rsid w:val="001A6CCB"/>
    <w:rsid w:val="001A784F"/>
    <w:rsid w:val="001B0389"/>
    <w:rsid w:val="001B0B2D"/>
    <w:rsid w:val="001B1702"/>
    <w:rsid w:val="001B2595"/>
    <w:rsid w:val="001B2AAA"/>
    <w:rsid w:val="001B38F3"/>
    <w:rsid w:val="001B3D17"/>
    <w:rsid w:val="001B4D91"/>
    <w:rsid w:val="001B5664"/>
    <w:rsid w:val="001B593F"/>
    <w:rsid w:val="001B69D6"/>
    <w:rsid w:val="001B6CAC"/>
    <w:rsid w:val="001B6E5F"/>
    <w:rsid w:val="001B76CF"/>
    <w:rsid w:val="001C033C"/>
    <w:rsid w:val="001C0D0F"/>
    <w:rsid w:val="001C2E4A"/>
    <w:rsid w:val="001C2E6E"/>
    <w:rsid w:val="001C3FB4"/>
    <w:rsid w:val="001C402E"/>
    <w:rsid w:val="001C5514"/>
    <w:rsid w:val="001C644F"/>
    <w:rsid w:val="001C77FA"/>
    <w:rsid w:val="001D35F6"/>
    <w:rsid w:val="001D3A1E"/>
    <w:rsid w:val="001D4CC7"/>
    <w:rsid w:val="001D5DFE"/>
    <w:rsid w:val="001D7C89"/>
    <w:rsid w:val="001E04A5"/>
    <w:rsid w:val="001E0F9C"/>
    <w:rsid w:val="001E134F"/>
    <w:rsid w:val="001E250C"/>
    <w:rsid w:val="001E2F2D"/>
    <w:rsid w:val="001E36D8"/>
    <w:rsid w:val="001E3B62"/>
    <w:rsid w:val="001E3C6E"/>
    <w:rsid w:val="001E42CB"/>
    <w:rsid w:val="001E5111"/>
    <w:rsid w:val="001E5DF9"/>
    <w:rsid w:val="001E644F"/>
    <w:rsid w:val="001E6867"/>
    <w:rsid w:val="001E68BD"/>
    <w:rsid w:val="001E727E"/>
    <w:rsid w:val="001F029A"/>
    <w:rsid w:val="001F03EC"/>
    <w:rsid w:val="001F0B8A"/>
    <w:rsid w:val="001F142C"/>
    <w:rsid w:val="001F4AD5"/>
    <w:rsid w:val="001F522B"/>
    <w:rsid w:val="001F7281"/>
    <w:rsid w:val="001F75B3"/>
    <w:rsid w:val="001F7957"/>
    <w:rsid w:val="001F7AAC"/>
    <w:rsid w:val="001F7C35"/>
    <w:rsid w:val="002003DA"/>
    <w:rsid w:val="00200648"/>
    <w:rsid w:val="00200871"/>
    <w:rsid w:val="00200D4A"/>
    <w:rsid w:val="00200DF1"/>
    <w:rsid w:val="0020263F"/>
    <w:rsid w:val="00205D4C"/>
    <w:rsid w:val="00207292"/>
    <w:rsid w:val="0020796B"/>
    <w:rsid w:val="002100ED"/>
    <w:rsid w:val="00210221"/>
    <w:rsid w:val="00210700"/>
    <w:rsid w:val="002107E4"/>
    <w:rsid w:val="00211633"/>
    <w:rsid w:val="00211C8C"/>
    <w:rsid w:val="00211EEA"/>
    <w:rsid w:val="00212B3E"/>
    <w:rsid w:val="00213896"/>
    <w:rsid w:val="00214692"/>
    <w:rsid w:val="002147ED"/>
    <w:rsid w:val="00215069"/>
    <w:rsid w:val="002157E8"/>
    <w:rsid w:val="00215D55"/>
    <w:rsid w:val="0021637A"/>
    <w:rsid w:val="0021704A"/>
    <w:rsid w:val="0021746A"/>
    <w:rsid w:val="00217E5C"/>
    <w:rsid w:val="0022143A"/>
    <w:rsid w:val="00221FCC"/>
    <w:rsid w:val="0022281E"/>
    <w:rsid w:val="00222BBB"/>
    <w:rsid w:val="00222FF6"/>
    <w:rsid w:val="00223297"/>
    <w:rsid w:val="00223685"/>
    <w:rsid w:val="0022470E"/>
    <w:rsid w:val="00224949"/>
    <w:rsid w:val="00225646"/>
    <w:rsid w:val="002276E7"/>
    <w:rsid w:val="0022791C"/>
    <w:rsid w:val="00227971"/>
    <w:rsid w:val="00227D3D"/>
    <w:rsid w:val="00227FB0"/>
    <w:rsid w:val="00230D9A"/>
    <w:rsid w:val="0023241D"/>
    <w:rsid w:val="00232D35"/>
    <w:rsid w:val="0023300C"/>
    <w:rsid w:val="002344A5"/>
    <w:rsid w:val="002347F0"/>
    <w:rsid w:val="00234A9A"/>
    <w:rsid w:val="00235188"/>
    <w:rsid w:val="00236EE4"/>
    <w:rsid w:val="00236F78"/>
    <w:rsid w:val="00237112"/>
    <w:rsid w:val="002372F8"/>
    <w:rsid w:val="00237F93"/>
    <w:rsid w:val="00241743"/>
    <w:rsid w:val="00241F16"/>
    <w:rsid w:val="002426E8"/>
    <w:rsid w:val="00243726"/>
    <w:rsid w:val="00243820"/>
    <w:rsid w:val="00243D72"/>
    <w:rsid w:val="002447AC"/>
    <w:rsid w:val="002448E1"/>
    <w:rsid w:val="002457E4"/>
    <w:rsid w:val="00246EB5"/>
    <w:rsid w:val="00251220"/>
    <w:rsid w:val="0025123D"/>
    <w:rsid w:val="00252048"/>
    <w:rsid w:val="0025221E"/>
    <w:rsid w:val="00252640"/>
    <w:rsid w:val="00252A51"/>
    <w:rsid w:val="002558DA"/>
    <w:rsid w:val="00255B9B"/>
    <w:rsid w:val="00255C21"/>
    <w:rsid w:val="00260002"/>
    <w:rsid w:val="002601E3"/>
    <w:rsid w:val="002603C6"/>
    <w:rsid w:val="00260F9A"/>
    <w:rsid w:val="0026189E"/>
    <w:rsid w:val="00261A1E"/>
    <w:rsid w:val="00261AE8"/>
    <w:rsid w:val="00261C65"/>
    <w:rsid w:val="002629C9"/>
    <w:rsid w:val="00262D3F"/>
    <w:rsid w:val="002633C8"/>
    <w:rsid w:val="002635A9"/>
    <w:rsid w:val="00263EE4"/>
    <w:rsid w:val="00264C4D"/>
    <w:rsid w:val="00264FAA"/>
    <w:rsid w:val="002667E1"/>
    <w:rsid w:val="002670EE"/>
    <w:rsid w:val="002705B9"/>
    <w:rsid w:val="00270B61"/>
    <w:rsid w:val="00271AEF"/>
    <w:rsid w:val="002722CE"/>
    <w:rsid w:val="00273A64"/>
    <w:rsid w:val="00273BD5"/>
    <w:rsid w:val="0027489C"/>
    <w:rsid w:val="002755D6"/>
    <w:rsid w:val="002758A0"/>
    <w:rsid w:val="00275A85"/>
    <w:rsid w:val="00276032"/>
    <w:rsid w:val="002771B3"/>
    <w:rsid w:val="002772F5"/>
    <w:rsid w:val="002810E0"/>
    <w:rsid w:val="00282039"/>
    <w:rsid w:val="00282B66"/>
    <w:rsid w:val="002831FC"/>
    <w:rsid w:val="00283A16"/>
    <w:rsid w:val="00283A2B"/>
    <w:rsid w:val="0028401B"/>
    <w:rsid w:val="00284600"/>
    <w:rsid w:val="00284C1C"/>
    <w:rsid w:val="00284CD4"/>
    <w:rsid w:val="002850D6"/>
    <w:rsid w:val="002863E4"/>
    <w:rsid w:val="00286CAE"/>
    <w:rsid w:val="00287D29"/>
    <w:rsid w:val="00290B5C"/>
    <w:rsid w:val="00291F9B"/>
    <w:rsid w:val="002921B8"/>
    <w:rsid w:val="002922FC"/>
    <w:rsid w:val="0029230D"/>
    <w:rsid w:val="002923F2"/>
    <w:rsid w:val="002931A3"/>
    <w:rsid w:val="002939D9"/>
    <w:rsid w:val="002939DB"/>
    <w:rsid w:val="00293A37"/>
    <w:rsid w:val="00295722"/>
    <w:rsid w:val="00295B2C"/>
    <w:rsid w:val="0029679B"/>
    <w:rsid w:val="00297184"/>
    <w:rsid w:val="0029787D"/>
    <w:rsid w:val="00297C40"/>
    <w:rsid w:val="00297C6A"/>
    <w:rsid w:val="002A0D0E"/>
    <w:rsid w:val="002A1A5F"/>
    <w:rsid w:val="002A2267"/>
    <w:rsid w:val="002A4502"/>
    <w:rsid w:val="002A45C3"/>
    <w:rsid w:val="002A4898"/>
    <w:rsid w:val="002A587C"/>
    <w:rsid w:val="002A6645"/>
    <w:rsid w:val="002A794B"/>
    <w:rsid w:val="002B0839"/>
    <w:rsid w:val="002B0946"/>
    <w:rsid w:val="002B1508"/>
    <w:rsid w:val="002B1E49"/>
    <w:rsid w:val="002B21D2"/>
    <w:rsid w:val="002B23E8"/>
    <w:rsid w:val="002B2978"/>
    <w:rsid w:val="002B337A"/>
    <w:rsid w:val="002B3C7B"/>
    <w:rsid w:val="002B3F2D"/>
    <w:rsid w:val="002B4B34"/>
    <w:rsid w:val="002B4D3D"/>
    <w:rsid w:val="002B5192"/>
    <w:rsid w:val="002B52A2"/>
    <w:rsid w:val="002B5A02"/>
    <w:rsid w:val="002B6369"/>
    <w:rsid w:val="002B64DD"/>
    <w:rsid w:val="002B6773"/>
    <w:rsid w:val="002B6A88"/>
    <w:rsid w:val="002B6EBB"/>
    <w:rsid w:val="002B71AB"/>
    <w:rsid w:val="002C18BD"/>
    <w:rsid w:val="002C1DBB"/>
    <w:rsid w:val="002C2FE1"/>
    <w:rsid w:val="002C32BA"/>
    <w:rsid w:val="002C38AF"/>
    <w:rsid w:val="002C47F6"/>
    <w:rsid w:val="002C4DFD"/>
    <w:rsid w:val="002C634B"/>
    <w:rsid w:val="002C7D09"/>
    <w:rsid w:val="002D00AF"/>
    <w:rsid w:val="002D03BB"/>
    <w:rsid w:val="002D0D7E"/>
    <w:rsid w:val="002D14CA"/>
    <w:rsid w:val="002D18DC"/>
    <w:rsid w:val="002D1FC9"/>
    <w:rsid w:val="002D25ED"/>
    <w:rsid w:val="002D31EE"/>
    <w:rsid w:val="002D331A"/>
    <w:rsid w:val="002D59AC"/>
    <w:rsid w:val="002D5CD6"/>
    <w:rsid w:val="002D5ED2"/>
    <w:rsid w:val="002D6D67"/>
    <w:rsid w:val="002D6EFF"/>
    <w:rsid w:val="002D74E9"/>
    <w:rsid w:val="002E0492"/>
    <w:rsid w:val="002E237E"/>
    <w:rsid w:val="002E3AEB"/>
    <w:rsid w:val="002E3F86"/>
    <w:rsid w:val="002E49DC"/>
    <w:rsid w:val="002E5208"/>
    <w:rsid w:val="002E53D2"/>
    <w:rsid w:val="002E5908"/>
    <w:rsid w:val="002E6FE7"/>
    <w:rsid w:val="002E77D1"/>
    <w:rsid w:val="002F2D26"/>
    <w:rsid w:val="002F33B1"/>
    <w:rsid w:val="002F3943"/>
    <w:rsid w:val="002F3ADE"/>
    <w:rsid w:val="002F3E4E"/>
    <w:rsid w:val="002F3E80"/>
    <w:rsid w:val="002F3EAF"/>
    <w:rsid w:val="002F46AD"/>
    <w:rsid w:val="002F4BD7"/>
    <w:rsid w:val="002F59CC"/>
    <w:rsid w:val="002F5A27"/>
    <w:rsid w:val="002F5C52"/>
    <w:rsid w:val="002F71FF"/>
    <w:rsid w:val="002F7545"/>
    <w:rsid w:val="002F7E6E"/>
    <w:rsid w:val="0030009A"/>
    <w:rsid w:val="0030046B"/>
    <w:rsid w:val="00300EE0"/>
    <w:rsid w:val="00300F5D"/>
    <w:rsid w:val="0030103F"/>
    <w:rsid w:val="00301662"/>
    <w:rsid w:val="00301F49"/>
    <w:rsid w:val="00302CB8"/>
    <w:rsid w:val="00303DB3"/>
    <w:rsid w:val="00305044"/>
    <w:rsid w:val="003060F9"/>
    <w:rsid w:val="00306B3D"/>
    <w:rsid w:val="00306EEC"/>
    <w:rsid w:val="00306F37"/>
    <w:rsid w:val="00307623"/>
    <w:rsid w:val="00307BDC"/>
    <w:rsid w:val="00307ECE"/>
    <w:rsid w:val="003105BF"/>
    <w:rsid w:val="00310C84"/>
    <w:rsid w:val="00311576"/>
    <w:rsid w:val="0031378C"/>
    <w:rsid w:val="00314702"/>
    <w:rsid w:val="00314B82"/>
    <w:rsid w:val="00315576"/>
    <w:rsid w:val="00315C7F"/>
    <w:rsid w:val="00316B35"/>
    <w:rsid w:val="00316F5E"/>
    <w:rsid w:val="00317414"/>
    <w:rsid w:val="0031763C"/>
    <w:rsid w:val="00321047"/>
    <w:rsid w:val="00321120"/>
    <w:rsid w:val="00321BC7"/>
    <w:rsid w:val="00321CAC"/>
    <w:rsid w:val="003220E5"/>
    <w:rsid w:val="00322FA5"/>
    <w:rsid w:val="003230A3"/>
    <w:rsid w:val="00323196"/>
    <w:rsid w:val="003241BB"/>
    <w:rsid w:val="003246AE"/>
    <w:rsid w:val="00324A15"/>
    <w:rsid w:val="003252B0"/>
    <w:rsid w:val="00326682"/>
    <w:rsid w:val="00327DF6"/>
    <w:rsid w:val="00331F05"/>
    <w:rsid w:val="00332A06"/>
    <w:rsid w:val="00332A27"/>
    <w:rsid w:val="00333B68"/>
    <w:rsid w:val="00333EF7"/>
    <w:rsid w:val="00334479"/>
    <w:rsid w:val="0033456D"/>
    <w:rsid w:val="00335634"/>
    <w:rsid w:val="0033572A"/>
    <w:rsid w:val="003359A8"/>
    <w:rsid w:val="00335DFD"/>
    <w:rsid w:val="003365FE"/>
    <w:rsid w:val="00337043"/>
    <w:rsid w:val="00340668"/>
    <w:rsid w:val="00340771"/>
    <w:rsid w:val="003409CF"/>
    <w:rsid w:val="00340C93"/>
    <w:rsid w:val="0034113F"/>
    <w:rsid w:val="0034191C"/>
    <w:rsid w:val="003424B7"/>
    <w:rsid w:val="00342B02"/>
    <w:rsid w:val="00343102"/>
    <w:rsid w:val="0034366D"/>
    <w:rsid w:val="0034400F"/>
    <w:rsid w:val="00344025"/>
    <w:rsid w:val="0034527C"/>
    <w:rsid w:val="00345946"/>
    <w:rsid w:val="00346EA9"/>
    <w:rsid w:val="00347584"/>
    <w:rsid w:val="00347940"/>
    <w:rsid w:val="00347EAF"/>
    <w:rsid w:val="00350CB5"/>
    <w:rsid w:val="00351CBD"/>
    <w:rsid w:val="0035290E"/>
    <w:rsid w:val="00352DD2"/>
    <w:rsid w:val="0035535D"/>
    <w:rsid w:val="0035542B"/>
    <w:rsid w:val="00355B0D"/>
    <w:rsid w:val="00355C92"/>
    <w:rsid w:val="003565D9"/>
    <w:rsid w:val="00357377"/>
    <w:rsid w:val="003573BD"/>
    <w:rsid w:val="003577B1"/>
    <w:rsid w:val="00357E35"/>
    <w:rsid w:val="003607B9"/>
    <w:rsid w:val="00360DAA"/>
    <w:rsid w:val="003615FB"/>
    <w:rsid w:val="0036173C"/>
    <w:rsid w:val="00362E0D"/>
    <w:rsid w:val="00365716"/>
    <w:rsid w:val="003662BA"/>
    <w:rsid w:val="00366A0E"/>
    <w:rsid w:val="00370074"/>
    <w:rsid w:val="003702CD"/>
    <w:rsid w:val="003709A7"/>
    <w:rsid w:val="003712BA"/>
    <w:rsid w:val="0037231D"/>
    <w:rsid w:val="003729F2"/>
    <w:rsid w:val="003730DE"/>
    <w:rsid w:val="00374010"/>
    <w:rsid w:val="00374207"/>
    <w:rsid w:val="00374D2D"/>
    <w:rsid w:val="00376016"/>
    <w:rsid w:val="00377331"/>
    <w:rsid w:val="003774DC"/>
    <w:rsid w:val="00377687"/>
    <w:rsid w:val="00380156"/>
    <w:rsid w:val="00382516"/>
    <w:rsid w:val="003829B6"/>
    <w:rsid w:val="00383DA7"/>
    <w:rsid w:val="0038495A"/>
    <w:rsid w:val="00385A2F"/>
    <w:rsid w:val="00385C01"/>
    <w:rsid w:val="00385EC9"/>
    <w:rsid w:val="00386338"/>
    <w:rsid w:val="003867F8"/>
    <w:rsid w:val="00386AA0"/>
    <w:rsid w:val="0038702F"/>
    <w:rsid w:val="00390BF2"/>
    <w:rsid w:val="00391280"/>
    <w:rsid w:val="00394384"/>
    <w:rsid w:val="00394B25"/>
    <w:rsid w:val="0039518F"/>
    <w:rsid w:val="0039520D"/>
    <w:rsid w:val="003958FE"/>
    <w:rsid w:val="00395A14"/>
    <w:rsid w:val="00396814"/>
    <w:rsid w:val="003978BE"/>
    <w:rsid w:val="003A0160"/>
    <w:rsid w:val="003A1507"/>
    <w:rsid w:val="003A2B5F"/>
    <w:rsid w:val="003A4531"/>
    <w:rsid w:val="003A4837"/>
    <w:rsid w:val="003A4C25"/>
    <w:rsid w:val="003A6425"/>
    <w:rsid w:val="003A7269"/>
    <w:rsid w:val="003B0D2D"/>
    <w:rsid w:val="003B1016"/>
    <w:rsid w:val="003B5580"/>
    <w:rsid w:val="003B576E"/>
    <w:rsid w:val="003B7189"/>
    <w:rsid w:val="003C0BC7"/>
    <w:rsid w:val="003C0D5B"/>
    <w:rsid w:val="003C0ECE"/>
    <w:rsid w:val="003C1579"/>
    <w:rsid w:val="003C2351"/>
    <w:rsid w:val="003C26CF"/>
    <w:rsid w:val="003C2D6A"/>
    <w:rsid w:val="003C3A08"/>
    <w:rsid w:val="003C3D84"/>
    <w:rsid w:val="003C3FE9"/>
    <w:rsid w:val="003C47BC"/>
    <w:rsid w:val="003C4864"/>
    <w:rsid w:val="003C55ED"/>
    <w:rsid w:val="003C5759"/>
    <w:rsid w:val="003C7DD4"/>
    <w:rsid w:val="003D1EBB"/>
    <w:rsid w:val="003D2A1A"/>
    <w:rsid w:val="003D303E"/>
    <w:rsid w:val="003D3242"/>
    <w:rsid w:val="003D35A2"/>
    <w:rsid w:val="003D397B"/>
    <w:rsid w:val="003D3E97"/>
    <w:rsid w:val="003D57E9"/>
    <w:rsid w:val="003D6FCF"/>
    <w:rsid w:val="003D7031"/>
    <w:rsid w:val="003D79E6"/>
    <w:rsid w:val="003D7D32"/>
    <w:rsid w:val="003E04E2"/>
    <w:rsid w:val="003E1B65"/>
    <w:rsid w:val="003E1DC3"/>
    <w:rsid w:val="003E2ADE"/>
    <w:rsid w:val="003E2AE2"/>
    <w:rsid w:val="003E3413"/>
    <w:rsid w:val="003E3505"/>
    <w:rsid w:val="003E457A"/>
    <w:rsid w:val="003E477D"/>
    <w:rsid w:val="003E4E7E"/>
    <w:rsid w:val="003E5C3E"/>
    <w:rsid w:val="003E704E"/>
    <w:rsid w:val="003E745D"/>
    <w:rsid w:val="003E7BE6"/>
    <w:rsid w:val="003E7BF9"/>
    <w:rsid w:val="003F1B49"/>
    <w:rsid w:val="003F1D99"/>
    <w:rsid w:val="003F20CE"/>
    <w:rsid w:val="003F29C9"/>
    <w:rsid w:val="003F42A2"/>
    <w:rsid w:val="003F4A37"/>
    <w:rsid w:val="003F5752"/>
    <w:rsid w:val="003F5CDD"/>
    <w:rsid w:val="003F6318"/>
    <w:rsid w:val="003F675B"/>
    <w:rsid w:val="00400803"/>
    <w:rsid w:val="00400D57"/>
    <w:rsid w:val="00403C99"/>
    <w:rsid w:val="00405F40"/>
    <w:rsid w:val="0040627E"/>
    <w:rsid w:val="00406679"/>
    <w:rsid w:val="00406876"/>
    <w:rsid w:val="0040726A"/>
    <w:rsid w:val="0040726D"/>
    <w:rsid w:val="0041086A"/>
    <w:rsid w:val="00410C0A"/>
    <w:rsid w:val="00410CD9"/>
    <w:rsid w:val="00410EE2"/>
    <w:rsid w:val="0041148D"/>
    <w:rsid w:val="004121F7"/>
    <w:rsid w:val="00412352"/>
    <w:rsid w:val="00412673"/>
    <w:rsid w:val="00412C34"/>
    <w:rsid w:val="0041308B"/>
    <w:rsid w:val="004132B5"/>
    <w:rsid w:val="00413DD4"/>
    <w:rsid w:val="00416CA8"/>
    <w:rsid w:val="00416D51"/>
    <w:rsid w:val="00417794"/>
    <w:rsid w:val="004202BF"/>
    <w:rsid w:val="00422505"/>
    <w:rsid w:val="004229B1"/>
    <w:rsid w:val="00422A62"/>
    <w:rsid w:val="00422D6F"/>
    <w:rsid w:val="004246C0"/>
    <w:rsid w:val="00425787"/>
    <w:rsid w:val="00425E45"/>
    <w:rsid w:val="00425EAC"/>
    <w:rsid w:val="00427DC2"/>
    <w:rsid w:val="00430D53"/>
    <w:rsid w:val="004317FE"/>
    <w:rsid w:val="004322CD"/>
    <w:rsid w:val="00432918"/>
    <w:rsid w:val="00432FB3"/>
    <w:rsid w:val="00433126"/>
    <w:rsid w:val="00433431"/>
    <w:rsid w:val="00433461"/>
    <w:rsid w:val="00433D16"/>
    <w:rsid w:val="00433E86"/>
    <w:rsid w:val="004342C7"/>
    <w:rsid w:val="00434494"/>
    <w:rsid w:val="0043708B"/>
    <w:rsid w:val="00437257"/>
    <w:rsid w:val="00437630"/>
    <w:rsid w:val="00437BEB"/>
    <w:rsid w:val="004404EE"/>
    <w:rsid w:val="00441FDC"/>
    <w:rsid w:val="004426BB"/>
    <w:rsid w:val="00443A63"/>
    <w:rsid w:val="00444A4C"/>
    <w:rsid w:val="00444DE6"/>
    <w:rsid w:val="00447552"/>
    <w:rsid w:val="00447BD4"/>
    <w:rsid w:val="00450575"/>
    <w:rsid w:val="004505A8"/>
    <w:rsid w:val="004511B6"/>
    <w:rsid w:val="0045129A"/>
    <w:rsid w:val="00451406"/>
    <w:rsid w:val="00451848"/>
    <w:rsid w:val="00451A3E"/>
    <w:rsid w:val="00451A7D"/>
    <w:rsid w:val="00452E65"/>
    <w:rsid w:val="00453E3B"/>
    <w:rsid w:val="004572D9"/>
    <w:rsid w:val="004575CF"/>
    <w:rsid w:val="00457E78"/>
    <w:rsid w:val="004602EB"/>
    <w:rsid w:val="004608FA"/>
    <w:rsid w:val="004614DE"/>
    <w:rsid w:val="0046154F"/>
    <w:rsid w:val="0046199E"/>
    <w:rsid w:val="0046268E"/>
    <w:rsid w:val="0046327C"/>
    <w:rsid w:val="00463816"/>
    <w:rsid w:val="00463987"/>
    <w:rsid w:val="00463E90"/>
    <w:rsid w:val="00466ACB"/>
    <w:rsid w:val="004672A1"/>
    <w:rsid w:val="00467864"/>
    <w:rsid w:val="00471FE5"/>
    <w:rsid w:val="00472880"/>
    <w:rsid w:val="00472BAE"/>
    <w:rsid w:val="00472DDF"/>
    <w:rsid w:val="00473B63"/>
    <w:rsid w:val="00473E7C"/>
    <w:rsid w:val="00474B93"/>
    <w:rsid w:val="00475B81"/>
    <w:rsid w:val="00476A9D"/>
    <w:rsid w:val="00476ED2"/>
    <w:rsid w:val="00476EEA"/>
    <w:rsid w:val="004804C0"/>
    <w:rsid w:val="00481FA1"/>
    <w:rsid w:val="00482E5B"/>
    <w:rsid w:val="004830CC"/>
    <w:rsid w:val="00483D18"/>
    <w:rsid w:val="00483E19"/>
    <w:rsid w:val="00484766"/>
    <w:rsid w:val="0048502A"/>
    <w:rsid w:val="00487492"/>
    <w:rsid w:val="004874EC"/>
    <w:rsid w:val="004875E2"/>
    <w:rsid w:val="004901F0"/>
    <w:rsid w:val="00490A11"/>
    <w:rsid w:val="00490FB7"/>
    <w:rsid w:val="0049111F"/>
    <w:rsid w:val="00492356"/>
    <w:rsid w:val="004930D3"/>
    <w:rsid w:val="00494238"/>
    <w:rsid w:val="004948CD"/>
    <w:rsid w:val="004949BF"/>
    <w:rsid w:val="00495002"/>
    <w:rsid w:val="004964BF"/>
    <w:rsid w:val="00497026"/>
    <w:rsid w:val="004979E4"/>
    <w:rsid w:val="00497B79"/>
    <w:rsid w:val="004A01B3"/>
    <w:rsid w:val="004A19DB"/>
    <w:rsid w:val="004A2B2C"/>
    <w:rsid w:val="004A2C19"/>
    <w:rsid w:val="004A2E6A"/>
    <w:rsid w:val="004A4544"/>
    <w:rsid w:val="004A4ED8"/>
    <w:rsid w:val="004A53F2"/>
    <w:rsid w:val="004A5829"/>
    <w:rsid w:val="004A5BD2"/>
    <w:rsid w:val="004A6AD7"/>
    <w:rsid w:val="004A7E23"/>
    <w:rsid w:val="004A7E8A"/>
    <w:rsid w:val="004A7EB3"/>
    <w:rsid w:val="004B027F"/>
    <w:rsid w:val="004B0A6D"/>
    <w:rsid w:val="004B1B5E"/>
    <w:rsid w:val="004B25D4"/>
    <w:rsid w:val="004B2E23"/>
    <w:rsid w:val="004B2EF4"/>
    <w:rsid w:val="004B45D7"/>
    <w:rsid w:val="004B4C0B"/>
    <w:rsid w:val="004B5E14"/>
    <w:rsid w:val="004C0A78"/>
    <w:rsid w:val="004C124D"/>
    <w:rsid w:val="004C24A8"/>
    <w:rsid w:val="004C27F1"/>
    <w:rsid w:val="004C2EC4"/>
    <w:rsid w:val="004C565A"/>
    <w:rsid w:val="004C5731"/>
    <w:rsid w:val="004C5900"/>
    <w:rsid w:val="004C5FE7"/>
    <w:rsid w:val="004C66C7"/>
    <w:rsid w:val="004C70B6"/>
    <w:rsid w:val="004C72CB"/>
    <w:rsid w:val="004D0C0E"/>
    <w:rsid w:val="004D10B8"/>
    <w:rsid w:val="004D1B16"/>
    <w:rsid w:val="004D2EC2"/>
    <w:rsid w:val="004D30F5"/>
    <w:rsid w:val="004D3684"/>
    <w:rsid w:val="004D3990"/>
    <w:rsid w:val="004D39CF"/>
    <w:rsid w:val="004D475F"/>
    <w:rsid w:val="004D4770"/>
    <w:rsid w:val="004D6137"/>
    <w:rsid w:val="004D698D"/>
    <w:rsid w:val="004D727F"/>
    <w:rsid w:val="004D74C3"/>
    <w:rsid w:val="004D7B7F"/>
    <w:rsid w:val="004E19A9"/>
    <w:rsid w:val="004E1FC8"/>
    <w:rsid w:val="004E2DF8"/>
    <w:rsid w:val="004E419A"/>
    <w:rsid w:val="004E5A9D"/>
    <w:rsid w:val="004E6173"/>
    <w:rsid w:val="004E7424"/>
    <w:rsid w:val="004F0279"/>
    <w:rsid w:val="004F0B02"/>
    <w:rsid w:val="004F1550"/>
    <w:rsid w:val="004F165E"/>
    <w:rsid w:val="004F1D4A"/>
    <w:rsid w:val="004F28D3"/>
    <w:rsid w:val="004F2AB2"/>
    <w:rsid w:val="004F2DC9"/>
    <w:rsid w:val="004F2EB3"/>
    <w:rsid w:val="004F42DF"/>
    <w:rsid w:val="004F4F5D"/>
    <w:rsid w:val="004F6238"/>
    <w:rsid w:val="004F6689"/>
    <w:rsid w:val="004F67E3"/>
    <w:rsid w:val="004F7356"/>
    <w:rsid w:val="004F7668"/>
    <w:rsid w:val="00503170"/>
    <w:rsid w:val="00503303"/>
    <w:rsid w:val="00504A27"/>
    <w:rsid w:val="00505451"/>
    <w:rsid w:val="005056E6"/>
    <w:rsid w:val="00505918"/>
    <w:rsid w:val="0050718A"/>
    <w:rsid w:val="005071A7"/>
    <w:rsid w:val="00510690"/>
    <w:rsid w:val="00510DAA"/>
    <w:rsid w:val="0051135C"/>
    <w:rsid w:val="00512258"/>
    <w:rsid w:val="00513319"/>
    <w:rsid w:val="00513C84"/>
    <w:rsid w:val="00515DA4"/>
    <w:rsid w:val="00516C2A"/>
    <w:rsid w:val="005176FD"/>
    <w:rsid w:val="00520303"/>
    <w:rsid w:val="005209F6"/>
    <w:rsid w:val="00521B32"/>
    <w:rsid w:val="00521BDB"/>
    <w:rsid w:val="0052254C"/>
    <w:rsid w:val="005232A9"/>
    <w:rsid w:val="005236F8"/>
    <w:rsid w:val="0052426A"/>
    <w:rsid w:val="0052482F"/>
    <w:rsid w:val="00524DA5"/>
    <w:rsid w:val="005250C6"/>
    <w:rsid w:val="00525653"/>
    <w:rsid w:val="00525C30"/>
    <w:rsid w:val="0052607B"/>
    <w:rsid w:val="00530D30"/>
    <w:rsid w:val="005318E5"/>
    <w:rsid w:val="00531DE6"/>
    <w:rsid w:val="00533D90"/>
    <w:rsid w:val="0053473E"/>
    <w:rsid w:val="0053622E"/>
    <w:rsid w:val="005367BB"/>
    <w:rsid w:val="00536A69"/>
    <w:rsid w:val="00537419"/>
    <w:rsid w:val="00537F58"/>
    <w:rsid w:val="005411FD"/>
    <w:rsid w:val="00541382"/>
    <w:rsid w:val="005420FE"/>
    <w:rsid w:val="005429A0"/>
    <w:rsid w:val="00543686"/>
    <w:rsid w:val="0054403E"/>
    <w:rsid w:val="0054510D"/>
    <w:rsid w:val="00545CAC"/>
    <w:rsid w:val="00546D82"/>
    <w:rsid w:val="005473BD"/>
    <w:rsid w:val="005502F3"/>
    <w:rsid w:val="00550423"/>
    <w:rsid w:val="00551734"/>
    <w:rsid w:val="005531A3"/>
    <w:rsid w:val="005536CD"/>
    <w:rsid w:val="005547B8"/>
    <w:rsid w:val="005565D8"/>
    <w:rsid w:val="00556CA5"/>
    <w:rsid w:val="005571D7"/>
    <w:rsid w:val="00560FD3"/>
    <w:rsid w:val="00561DB8"/>
    <w:rsid w:val="00562E49"/>
    <w:rsid w:val="00563223"/>
    <w:rsid w:val="00564B88"/>
    <w:rsid w:val="005651B5"/>
    <w:rsid w:val="0056557F"/>
    <w:rsid w:val="005702A9"/>
    <w:rsid w:val="00571361"/>
    <w:rsid w:val="005717FF"/>
    <w:rsid w:val="00571D08"/>
    <w:rsid w:val="005720FD"/>
    <w:rsid w:val="0057305F"/>
    <w:rsid w:val="00573AB8"/>
    <w:rsid w:val="00573C79"/>
    <w:rsid w:val="00574F67"/>
    <w:rsid w:val="00575965"/>
    <w:rsid w:val="00577236"/>
    <w:rsid w:val="0058132F"/>
    <w:rsid w:val="00581D4F"/>
    <w:rsid w:val="00582203"/>
    <w:rsid w:val="005830B7"/>
    <w:rsid w:val="00583940"/>
    <w:rsid w:val="005842B3"/>
    <w:rsid w:val="0058572E"/>
    <w:rsid w:val="0058618C"/>
    <w:rsid w:val="005862FE"/>
    <w:rsid w:val="00586C63"/>
    <w:rsid w:val="00586DE4"/>
    <w:rsid w:val="005871B8"/>
    <w:rsid w:val="005910C6"/>
    <w:rsid w:val="0059198C"/>
    <w:rsid w:val="00591A5E"/>
    <w:rsid w:val="00591C31"/>
    <w:rsid w:val="00592E96"/>
    <w:rsid w:val="0059359E"/>
    <w:rsid w:val="00594CC6"/>
    <w:rsid w:val="00594F1A"/>
    <w:rsid w:val="005950B6"/>
    <w:rsid w:val="005953E6"/>
    <w:rsid w:val="0059556C"/>
    <w:rsid w:val="005968B2"/>
    <w:rsid w:val="005977E2"/>
    <w:rsid w:val="005A0475"/>
    <w:rsid w:val="005A0A6E"/>
    <w:rsid w:val="005A0D45"/>
    <w:rsid w:val="005A1CC9"/>
    <w:rsid w:val="005A226B"/>
    <w:rsid w:val="005A36C8"/>
    <w:rsid w:val="005A3C25"/>
    <w:rsid w:val="005A4A99"/>
    <w:rsid w:val="005A4EEE"/>
    <w:rsid w:val="005A4F0E"/>
    <w:rsid w:val="005A52FE"/>
    <w:rsid w:val="005A5411"/>
    <w:rsid w:val="005A5791"/>
    <w:rsid w:val="005A5EFE"/>
    <w:rsid w:val="005A65F1"/>
    <w:rsid w:val="005A77A0"/>
    <w:rsid w:val="005A7BE2"/>
    <w:rsid w:val="005B05A8"/>
    <w:rsid w:val="005B0AEE"/>
    <w:rsid w:val="005B10AA"/>
    <w:rsid w:val="005B2DED"/>
    <w:rsid w:val="005B2EE0"/>
    <w:rsid w:val="005B4AF8"/>
    <w:rsid w:val="005B5744"/>
    <w:rsid w:val="005B5F73"/>
    <w:rsid w:val="005C074E"/>
    <w:rsid w:val="005C31CA"/>
    <w:rsid w:val="005C350B"/>
    <w:rsid w:val="005C3BCB"/>
    <w:rsid w:val="005C3F73"/>
    <w:rsid w:val="005C4323"/>
    <w:rsid w:val="005C4769"/>
    <w:rsid w:val="005C517A"/>
    <w:rsid w:val="005C5FA6"/>
    <w:rsid w:val="005C6257"/>
    <w:rsid w:val="005C6BB1"/>
    <w:rsid w:val="005C79A1"/>
    <w:rsid w:val="005D0A03"/>
    <w:rsid w:val="005D197B"/>
    <w:rsid w:val="005D2F26"/>
    <w:rsid w:val="005D31C6"/>
    <w:rsid w:val="005D373E"/>
    <w:rsid w:val="005D4073"/>
    <w:rsid w:val="005D40F0"/>
    <w:rsid w:val="005D4427"/>
    <w:rsid w:val="005D461F"/>
    <w:rsid w:val="005D4D24"/>
    <w:rsid w:val="005D5429"/>
    <w:rsid w:val="005D670D"/>
    <w:rsid w:val="005D7F8F"/>
    <w:rsid w:val="005E00F6"/>
    <w:rsid w:val="005E037D"/>
    <w:rsid w:val="005E14D3"/>
    <w:rsid w:val="005E23F5"/>
    <w:rsid w:val="005E2E00"/>
    <w:rsid w:val="005E3311"/>
    <w:rsid w:val="005E3572"/>
    <w:rsid w:val="005E4B34"/>
    <w:rsid w:val="005E4CF1"/>
    <w:rsid w:val="005E4CFE"/>
    <w:rsid w:val="005E57EE"/>
    <w:rsid w:val="005E5CF3"/>
    <w:rsid w:val="005F143E"/>
    <w:rsid w:val="005F1458"/>
    <w:rsid w:val="005F1B4C"/>
    <w:rsid w:val="005F1CC5"/>
    <w:rsid w:val="005F2600"/>
    <w:rsid w:val="005F299E"/>
    <w:rsid w:val="005F3951"/>
    <w:rsid w:val="005F493F"/>
    <w:rsid w:val="005F4DB3"/>
    <w:rsid w:val="005F547A"/>
    <w:rsid w:val="005F63D9"/>
    <w:rsid w:val="005F69F5"/>
    <w:rsid w:val="005F6ADE"/>
    <w:rsid w:val="005F6D5E"/>
    <w:rsid w:val="005F6E18"/>
    <w:rsid w:val="006002FA"/>
    <w:rsid w:val="006006C9"/>
    <w:rsid w:val="00600934"/>
    <w:rsid w:val="006017DF"/>
    <w:rsid w:val="0060224D"/>
    <w:rsid w:val="006024C7"/>
    <w:rsid w:val="00604CA6"/>
    <w:rsid w:val="00605810"/>
    <w:rsid w:val="006059DE"/>
    <w:rsid w:val="00605A19"/>
    <w:rsid w:val="00606638"/>
    <w:rsid w:val="006068C1"/>
    <w:rsid w:val="0061021F"/>
    <w:rsid w:val="00610F62"/>
    <w:rsid w:val="00611BC4"/>
    <w:rsid w:val="006137F6"/>
    <w:rsid w:val="006139AA"/>
    <w:rsid w:val="00614A4E"/>
    <w:rsid w:val="00615253"/>
    <w:rsid w:val="00615F64"/>
    <w:rsid w:val="0061656A"/>
    <w:rsid w:val="00616F06"/>
    <w:rsid w:val="00617667"/>
    <w:rsid w:val="00617CA6"/>
    <w:rsid w:val="00617F9E"/>
    <w:rsid w:val="006214C3"/>
    <w:rsid w:val="00621666"/>
    <w:rsid w:val="00622276"/>
    <w:rsid w:val="006224A7"/>
    <w:rsid w:val="00622CA5"/>
    <w:rsid w:val="00623288"/>
    <w:rsid w:val="00623A18"/>
    <w:rsid w:val="00623A58"/>
    <w:rsid w:val="00624A8E"/>
    <w:rsid w:val="0062510E"/>
    <w:rsid w:val="006255D3"/>
    <w:rsid w:val="00625F7B"/>
    <w:rsid w:val="006265F0"/>
    <w:rsid w:val="00627E23"/>
    <w:rsid w:val="00627FC6"/>
    <w:rsid w:val="00630988"/>
    <w:rsid w:val="00631FCB"/>
    <w:rsid w:val="006321AD"/>
    <w:rsid w:val="006321E5"/>
    <w:rsid w:val="006323E5"/>
    <w:rsid w:val="00633518"/>
    <w:rsid w:val="0063485E"/>
    <w:rsid w:val="0063669A"/>
    <w:rsid w:val="00637090"/>
    <w:rsid w:val="0063757F"/>
    <w:rsid w:val="00637CC4"/>
    <w:rsid w:val="00637CF7"/>
    <w:rsid w:val="00641344"/>
    <w:rsid w:val="006419C0"/>
    <w:rsid w:val="006419E2"/>
    <w:rsid w:val="00642555"/>
    <w:rsid w:val="00642C2F"/>
    <w:rsid w:val="00643187"/>
    <w:rsid w:val="006455F3"/>
    <w:rsid w:val="00645842"/>
    <w:rsid w:val="00645C28"/>
    <w:rsid w:val="006469CB"/>
    <w:rsid w:val="00646D54"/>
    <w:rsid w:val="00646FEA"/>
    <w:rsid w:val="0064725A"/>
    <w:rsid w:val="006478DB"/>
    <w:rsid w:val="00647CA3"/>
    <w:rsid w:val="00650537"/>
    <w:rsid w:val="00650656"/>
    <w:rsid w:val="00651202"/>
    <w:rsid w:val="00652DB6"/>
    <w:rsid w:val="00654645"/>
    <w:rsid w:val="00655969"/>
    <w:rsid w:val="006559B3"/>
    <w:rsid w:val="00655D22"/>
    <w:rsid w:val="0065622B"/>
    <w:rsid w:val="006565AD"/>
    <w:rsid w:val="00656A4E"/>
    <w:rsid w:val="00656C35"/>
    <w:rsid w:val="0065709C"/>
    <w:rsid w:val="00657720"/>
    <w:rsid w:val="0066017B"/>
    <w:rsid w:val="00660298"/>
    <w:rsid w:val="00661CC1"/>
    <w:rsid w:val="00661DDC"/>
    <w:rsid w:val="00661E24"/>
    <w:rsid w:val="00662878"/>
    <w:rsid w:val="00662E24"/>
    <w:rsid w:val="00663BB9"/>
    <w:rsid w:val="0066491F"/>
    <w:rsid w:val="006656CE"/>
    <w:rsid w:val="0066742A"/>
    <w:rsid w:val="00667626"/>
    <w:rsid w:val="006676B6"/>
    <w:rsid w:val="00667C20"/>
    <w:rsid w:val="00670320"/>
    <w:rsid w:val="00670596"/>
    <w:rsid w:val="00670D65"/>
    <w:rsid w:val="00670FFC"/>
    <w:rsid w:val="00671326"/>
    <w:rsid w:val="006716E3"/>
    <w:rsid w:val="00671B8C"/>
    <w:rsid w:val="00671F7A"/>
    <w:rsid w:val="00672049"/>
    <w:rsid w:val="00672482"/>
    <w:rsid w:val="0067381E"/>
    <w:rsid w:val="00673D74"/>
    <w:rsid w:val="00674ABA"/>
    <w:rsid w:val="00680B57"/>
    <w:rsid w:val="006814BE"/>
    <w:rsid w:val="006814D8"/>
    <w:rsid w:val="00681AE1"/>
    <w:rsid w:val="00681EB9"/>
    <w:rsid w:val="00682285"/>
    <w:rsid w:val="0068496B"/>
    <w:rsid w:val="00685709"/>
    <w:rsid w:val="0068571D"/>
    <w:rsid w:val="00685E84"/>
    <w:rsid w:val="006865F0"/>
    <w:rsid w:val="006869A3"/>
    <w:rsid w:val="00686A1F"/>
    <w:rsid w:val="006903B1"/>
    <w:rsid w:val="006904F6"/>
    <w:rsid w:val="00690CC3"/>
    <w:rsid w:val="006912D9"/>
    <w:rsid w:val="0069280A"/>
    <w:rsid w:val="00693197"/>
    <w:rsid w:val="0069485D"/>
    <w:rsid w:val="006949DA"/>
    <w:rsid w:val="006952AA"/>
    <w:rsid w:val="00695475"/>
    <w:rsid w:val="0069565C"/>
    <w:rsid w:val="00695852"/>
    <w:rsid w:val="00695AC2"/>
    <w:rsid w:val="0069718F"/>
    <w:rsid w:val="00697DD5"/>
    <w:rsid w:val="006A0032"/>
    <w:rsid w:val="006A0446"/>
    <w:rsid w:val="006A05D6"/>
    <w:rsid w:val="006A0A3C"/>
    <w:rsid w:val="006A0A8E"/>
    <w:rsid w:val="006A0B6E"/>
    <w:rsid w:val="006A0C72"/>
    <w:rsid w:val="006A2037"/>
    <w:rsid w:val="006A29A4"/>
    <w:rsid w:val="006A2DD6"/>
    <w:rsid w:val="006A2DE5"/>
    <w:rsid w:val="006A3131"/>
    <w:rsid w:val="006A44E8"/>
    <w:rsid w:val="006A538F"/>
    <w:rsid w:val="006A58B2"/>
    <w:rsid w:val="006A5D51"/>
    <w:rsid w:val="006A65B4"/>
    <w:rsid w:val="006A669A"/>
    <w:rsid w:val="006A6FA2"/>
    <w:rsid w:val="006A70FE"/>
    <w:rsid w:val="006B057F"/>
    <w:rsid w:val="006B05E2"/>
    <w:rsid w:val="006B12EA"/>
    <w:rsid w:val="006B134E"/>
    <w:rsid w:val="006B1C03"/>
    <w:rsid w:val="006B26BC"/>
    <w:rsid w:val="006B2956"/>
    <w:rsid w:val="006B2FB7"/>
    <w:rsid w:val="006B337D"/>
    <w:rsid w:val="006B430F"/>
    <w:rsid w:val="006B46F0"/>
    <w:rsid w:val="006B5123"/>
    <w:rsid w:val="006B5AE3"/>
    <w:rsid w:val="006B5C69"/>
    <w:rsid w:val="006B7AD2"/>
    <w:rsid w:val="006C05FF"/>
    <w:rsid w:val="006C0E9A"/>
    <w:rsid w:val="006C0ED1"/>
    <w:rsid w:val="006C114A"/>
    <w:rsid w:val="006C182B"/>
    <w:rsid w:val="006C2003"/>
    <w:rsid w:val="006C210F"/>
    <w:rsid w:val="006C2C6C"/>
    <w:rsid w:val="006C3343"/>
    <w:rsid w:val="006C3CEA"/>
    <w:rsid w:val="006C47BC"/>
    <w:rsid w:val="006C4C4C"/>
    <w:rsid w:val="006C5037"/>
    <w:rsid w:val="006C5399"/>
    <w:rsid w:val="006C593E"/>
    <w:rsid w:val="006C605C"/>
    <w:rsid w:val="006C725A"/>
    <w:rsid w:val="006D049C"/>
    <w:rsid w:val="006D1EF8"/>
    <w:rsid w:val="006D2826"/>
    <w:rsid w:val="006D2E0B"/>
    <w:rsid w:val="006D42B0"/>
    <w:rsid w:val="006D4F31"/>
    <w:rsid w:val="006D6162"/>
    <w:rsid w:val="006D6DB2"/>
    <w:rsid w:val="006E055D"/>
    <w:rsid w:val="006E1179"/>
    <w:rsid w:val="006E14FF"/>
    <w:rsid w:val="006E1D64"/>
    <w:rsid w:val="006E20AD"/>
    <w:rsid w:val="006E22A8"/>
    <w:rsid w:val="006E309A"/>
    <w:rsid w:val="006E4C0E"/>
    <w:rsid w:val="006E6090"/>
    <w:rsid w:val="006E69AB"/>
    <w:rsid w:val="006E6AC6"/>
    <w:rsid w:val="006E6E8D"/>
    <w:rsid w:val="006E74A4"/>
    <w:rsid w:val="006E7870"/>
    <w:rsid w:val="006E78CE"/>
    <w:rsid w:val="006F05B5"/>
    <w:rsid w:val="006F0A8F"/>
    <w:rsid w:val="006F0AB7"/>
    <w:rsid w:val="006F1F21"/>
    <w:rsid w:val="006F211B"/>
    <w:rsid w:val="006F39C8"/>
    <w:rsid w:val="006F4AE3"/>
    <w:rsid w:val="006F51EE"/>
    <w:rsid w:val="006F53B9"/>
    <w:rsid w:val="006F6CA5"/>
    <w:rsid w:val="006F7AEE"/>
    <w:rsid w:val="006F7E25"/>
    <w:rsid w:val="00702E45"/>
    <w:rsid w:val="00703BB4"/>
    <w:rsid w:val="007042BA"/>
    <w:rsid w:val="00704DF5"/>
    <w:rsid w:val="00705620"/>
    <w:rsid w:val="00705914"/>
    <w:rsid w:val="00706395"/>
    <w:rsid w:val="00706B43"/>
    <w:rsid w:val="00706C7B"/>
    <w:rsid w:val="00706D9A"/>
    <w:rsid w:val="00706E5B"/>
    <w:rsid w:val="00707753"/>
    <w:rsid w:val="00711834"/>
    <w:rsid w:val="00712784"/>
    <w:rsid w:val="00714160"/>
    <w:rsid w:val="00714F06"/>
    <w:rsid w:val="00714FBF"/>
    <w:rsid w:val="007152FB"/>
    <w:rsid w:val="00716302"/>
    <w:rsid w:val="0071684B"/>
    <w:rsid w:val="00716E37"/>
    <w:rsid w:val="007175BA"/>
    <w:rsid w:val="00720347"/>
    <w:rsid w:val="0072053E"/>
    <w:rsid w:val="0072159A"/>
    <w:rsid w:val="00722637"/>
    <w:rsid w:val="00722E95"/>
    <w:rsid w:val="00723E6F"/>
    <w:rsid w:val="00725A19"/>
    <w:rsid w:val="007261E2"/>
    <w:rsid w:val="0072716F"/>
    <w:rsid w:val="007275E0"/>
    <w:rsid w:val="00727B65"/>
    <w:rsid w:val="007321F2"/>
    <w:rsid w:val="0073321B"/>
    <w:rsid w:val="00733543"/>
    <w:rsid w:val="0073396B"/>
    <w:rsid w:val="00734004"/>
    <w:rsid w:val="007346E2"/>
    <w:rsid w:val="00735C41"/>
    <w:rsid w:val="007371DE"/>
    <w:rsid w:val="00737A02"/>
    <w:rsid w:val="00737E1F"/>
    <w:rsid w:val="00740508"/>
    <w:rsid w:val="00740B80"/>
    <w:rsid w:val="00741961"/>
    <w:rsid w:val="00741F79"/>
    <w:rsid w:val="00742142"/>
    <w:rsid w:val="00743867"/>
    <w:rsid w:val="007438BC"/>
    <w:rsid w:val="00744013"/>
    <w:rsid w:val="007444E9"/>
    <w:rsid w:val="00744C2C"/>
    <w:rsid w:val="007454EB"/>
    <w:rsid w:val="007457B4"/>
    <w:rsid w:val="00745BDB"/>
    <w:rsid w:val="00746027"/>
    <w:rsid w:val="0074708D"/>
    <w:rsid w:val="00750405"/>
    <w:rsid w:val="00751164"/>
    <w:rsid w:val="00752427"/>
    <w:rsid w:val="00752AB8"/>
    <w:rsid w:val="00754EDB"/>
    <w:rsid w:val="00756927"/>
    <w:rsid w:val="00756E48"/>
    <w:rsid w:val="0075717F"/>
    <w:rsid w:val="007575BC"/>
    <w:rsid w:val="00760305"/>
    <w:rsid w:val="00761849"/>
    <w:rsid w:val="00761C15"/>
    <w:rsid w:val="00762203"/>
    <w:rsid w:val="007642F2"/>
    <w:rsid w:val="007645C9"/>
    <w:rsid w:val="0076516B"/>
    <w:rsid w:val="00765A33"/>
    <w:rsid w:val="00765CB1"/>
    <w:rsid w:val="007666E2"/>
    <w:rsid w:val="00767601"/>
    <w:rsid w:val="00767E64"/>
    <w:rsid w:val="007704D8"/>
    <w:rsid w:val="00771D16"/>
    <w:rsid w:val="00772189"/>
    <w:rsid w:val="007743D6"/>
    <w:rsid w:val="00774C7D"/>
    <w:rsid w:val="007750B4"/>
    <w:rsid w:val="007756F7"/>
    <w:rsid w:val="007760BC"/>
    <w:rsid w:val="007763FC"/>
    <w:rsid w:val="0077769D"/>
    <w:rsid w:val="007816B9"/>
    <w:rsid w:val="00781BCA"/>
    <w:rsid w:val="007832F1"/>
    <w:rsid w:val="00783617"/>
    <w:rsid w:val="0078571D"/>
    <w:rsid w:val="007866C5"/>
    <w:rsid w:val="007901E8"/>
    <w:rsid w:val="007906CA"/>
    <w:rsid w:val="0079107D"/>
    <w:rsid w:val="0079321E"/>
    <w:rsid w:val="00793E74"/>
    <w:rsid w:val="00794138"/>
    <w:rsid w:val="00795475"/>
    <w:rsid w:val="00795C47"/>
    <w:rsid w:val="00795C65"/>
    <w:rsid w:val="00795F83"/>
    <w:rsid w:val="007976A8"/>
    <w:rsid w:val="00797795"/>
    <w:rsid w:val="007A130F"/>
    <w:rsid w:val="007A13C4"/>
    <w:rsid w:val="007A1757"/>
    <w:rsid w:val="007A1947"/>
    <w:rsid w:val="007A36EE"/>
    <w:rsid w:val="007A3B98"/>
    <w:rsid w:val="007A3FCD"/>
    <w:rsid w:val="007A4147"/>
    <w:rsid w:val="007A49B0"/>
    <w:rsid w:val="007A4F16"/>
    <w:rsid w:val="007A4F2F"/>
    <w:rsid w:val="007A6003"/>
    <w:rsid w:val="007A6490"/>
    <w:rsid w:val="007B05E1"/>
    <w:rsid w:val="007B117E"/>
    <w:rsid w:val="007B1BD1"/>
    <w:rsid w:val="007B1F40"/>
    <w:rsid w:val="007B1F7E"/>
    <w:rsid w:val="007B240F"/>
    <w:rsid w:val="007B40C8"/>
    <w:rsid w:val="007B4E63"/>
    <w:rsid w:val="007B5990"/>
    <w:rsid w:val="007B6627"/>
    <w:rsid w:val="007B7205"/>
    <w:rsid w:val="007C0187"/>
    <w:rsid w:val="007C04AB"/>
    <w:rsid w:val="007C27E7"/>
    <w:rsid w:val="007C3330"/>
    <w:rsid w:val="007C359E"/>
    <w:rsid w:val="007C3CBF"/>
    <w:rsid w:val="007C4021"/>
    <w:rsid w:val="007C54F1"/>
    <w:rsid w:val="007C65C6"/>
    <w:rsid w:val="007C65F2"/>
    <w:rsid w:val="007C674D"/>
    <w:rsid w:val="007C7C8F"/>
    <w:rsid w:val="007C7FDB"/>
    <w:rsid w:val="007D0200"/>
    <w:rsid w:val="007D0C0C"/>
    <w:rsid w:val="007D1E00"/>
    <w:rsid w:val="007D2172"/>
    <w:rsid w:val="007D369A"/>
    <w:rsid w:val="007D39EA"/>
    <w:rsid w:val="007D5470"/>
    <w:rsid w:val="007D6CB2"/>
    <w:rsid w:val="007D6F47"/>
    <w:rsid w:val="007D7171"/>
    <w:rsid w:val="007D74A8"/>
    <w:rsid w:val="007D76DE"/>
    <w:rsid w:val="007D78AB"/>
    <w:rsid w:val="007E14CD"/>
    <w:rsid w:val="007E14FF"/>
    <w:rsid w:val="007E1A0D"/>
    <w:rsid w:val="007E2B64"/>
    <w:rsid w:val="007E2EE5"/>
    <w:rsid w:val="007E2FA0"/>
    <w:rsid w:val="007E37DC"/>
    <w:rsid w:val="007E45A6"/>
    <w:rsid w:val="007E4D4C"/>
    <w:rsid w:val="007E5744"/>
    <w:rsid w:val="007E708C"/>
    <w:rsid w:val="007F08CC"/>
    <w:rsid w:val="007F0DB8"/>
    <w:rsid w:val="007F11D8"/>
    <w:rsid w:val="007F13FC"/>
    <w:rsid w:val="007F1762"/>
    <w:rsid w:val="007F1E48"/>
    <w:rsid w:val="007F2303"/>
    <w:rsid w:val="007F2BA9"/>
    <w:rsid w:val="007F3DDE"/>
    <w:rsid w:val="007F4BA0"/>
    <w:rsid w:val="007F552D"/>
    <w:rsid w:val="007F6569"/>
    <w:rsid w:val="007F69D8"/>
    <w:rsid w:val="008003AE"/>
    <w:rsid w:val="00800A3C"/>
    <w:rsid w:val="00800D10"/>
    <w:rsid w:val="00801503"/>
    <w:rsid w:val="00803E99"/>
    <w:rsid w:val="0080492C"/>
    <w:rsid w:val="00804D28"/>
    <w:rsid w:val="00804DAB"/>
    <w:rsid w:val="00804F9B"/>
    <w:rsid w:val="00805219"/>
    <w:rsid w:val="00805D86"/>
    <w:rsid w:val="00805FAB"/>
    <w:rsid w:val="008066D5"/>
    <w:rsid w:val="00806909"/>
    <w:rsid w:val="00806D5F"/>
    <w:rsid w:val="00807F87"/>
    <w:rsid w:val="0081153D"/>
    <w:rsid w:val="00811630"/>
    <w:rsid w:val="00813258"/>
    <w:rsid w:val="008139CE"/>
    <w:rsid w:val="008145E4"/>
    <w:rsid w:val="008150D0"/>
    <w:rsid w:val="008155CE"/>
    <w:rsid w:val="00815A6E"/>
    <w:rsid w:val="00815E86"/>
    <w:rsid w:val="008166EF"/>
    <w:rsid w:val="00816F2C"/>
    <w:rsid w:val="0081744D"/>
    <w:rsid w:val="00820E0A"/>
    <w:rsid w:val="00821CC1"/>
    <w:rsid w:val="00822BD5"/>
    <w:rsid w:val="00822E51"/>
    <w:rsid w:val="008232B7"/>
    <w:rsid w:val="00825A3A"/>
    <w:rsid w:val="00826ED3"/>
    <w:rsid w:val="00827D5C"/>
    <w:rsid w:val="008300D4"/>
    <w:rsid w:val="008303C4"/>
    <w:rsid w:val="00833409"/>
    <w:rsid w:val="0083343D"/>
    <w:rsid w:val="00833670"/>
    <w:rsid w:val="008338B3"/>
    <w:rsid w:val="00833BCF"/>
    <w:rsid w:val="00833EDF"/>
    <w:rsid w:val="00834650"/>
    <w:rsid w:val="00834C57"/>
    <w:rsid w:val="008354BB"/>
    <w:rsid w:val="008362BB"/>
    <w:rsid w:val="00836431"/>
    <w:rsid w:val="00836AE6"/>
    <w:rsid w:val="0083700E"/>
    <w:rsid w:val="00837FF2"/>
    <w:rsid w:val="00840A72"/>
    <w:rsid w:val="008412D0"/>
    <w:rsid w:val="00842E9D"/>
    <w:rsid w:val="0084371D"/>
    <w:rsid w:val="008448EA"/>
    <w:rsid w:val="00844CD3"/>
    <w:rsid w:val="00845A81"/>
    <w:rsid w:val="00845F6C"/>
    <w:rsid w:val="00846078"/>
    <w:rsid w:val="00846774"/>
    <w:rsid w:val="008468D7"/>
    <w:rsid w:val="00846CE8"/>
    <w:rsid w:val="0084727B"/>
    <w:rsid w:val="008518EA"/>
    <w:rsid w:val="008529DB"/>
    <w:rsid w:val="00852DF7"/>
    <w:rsid w:val="00855CE2"/>
    <w:rsid w:val="00856D12"/>
    <w:rsid w:val="00856E24"/>
    <w:rsid w:val="0085786E"/>
    <w:rsid w:val="00857B15"/>
    <w:rsid w:val="00857CBC"/>
    <w:rsid w:val="0086058F"/>
    <w:rsid w:val="00860B72"/>
    <w:rsid w:val="0086213C"/>
    <w:rsid w:val="00862308"/>
    <w:rsid w:val="00863759"/>
    <w:rsid w:val="00865779"/>
    <w:rsid w:val="0086632E"/>
    <w:rsid w:val="00866437"/>
    <w:rsid w:val="00866F2E"/>
    <w:rsid w:val="0086722D"/>
    <w:rsid w:val="008678E6"/>
    <w:rsid w:val="00870720"/>
    <w:rsid w:val="00871C05"/>
    <w:rsid w:val="00872012"/>
    <w:rsid w:val="00874BFA"/>
    <w:rsid w:val="008751C9"/>
    <w:rsid w:val="00876428"/>
    <w:rsid w:val="00876D3E"/>
    <w:rsid w:val="00876E84"/>
    <w:rsid w:val="0087728A"/>
    <w:rsid w:val="00880C5C"/>
    <w:rsid w:val="008813C5"/>
    <w:rsid w:val="00881C79"/>
    <w:rsid w:val="00882640"/>
    <w:rsid w:val="008832E2"/>
    <w:rsid w:val="00885581"/>
    <w:rsid w:val="0088599C"/>
    <w:rsid w:val="00885A6D"/>
    <w:rsid w:val="00886FF3"/>
    <w:rsid w:val="008873B6"/>
    <w:rsid w:val="0088783E"/>
    <w:rsid w:val="00890A33"/>
    <w:rsid w:val="00891A03"/>
    <w:rsid w:val="00891EC9"/>
    <w:rsid w:val="00891F17"/>
    <w:rsid w:val="00893500"/>
    <w:rsid w:val="008936E3"/>
    <w:rsid w:val="008939CC"/>
    <w:rsid w:val="00893CD0"/>
    <w:rsid w:val="00893DD9"/>
    <w:rsid w:val="00893DEF"/>
    <w:rsid w:val="00894542"/>
    <w:rsid w:val="00894C5A"/>
    <w:rsid w:val="00895F8F"/>
    <w:rsid w:val="008974E2"/>
    <w:rsid w:val="00897E2D"/>
    <w:rsid w:val="008A05B2"/>
    <w:rsid w:val="008A0BDE"/>
    <w:rsid w:val="008A328B"/>
    <w:rsid w:val="008A3816"/>
    <w:rsid w:val="008A439C"/>
    <w:rsid w:val="008A513C"/>
    <w:rsid w:val="008A5903"/>
    <w:rsid w:val="008A6102"/>
    <w:rsid w:val="008A6349"/>
    <w:rsid w:val="008A65ED"/>
    <w:rsid w:val="008A6889"/>
    <w:rsid w:val="008B0457"/>
    <w:rsid w:val="008B05DE"/>
    <w:rsid w:val="008B084E"/>
    <w:rsid w:val="008B1A08"/>
    <w:rsid w:val="008B1C9D"/>
    <w:rsid w:val="008B1FC5"/>
    <w:rsid w:val="008B3333"/>
    <w:rsid w:val="008B354B"/>
    <w:rsid w:val="008B360B"/>
    <w:rsid w:val="008B36C8"/>
    <w:rsid w:val="008B3D71"/>
    <w:rsid w:val="008B43CC"/>
    <w:rsid w:val="008B473B"/>
    <w:rsid w:val="008B4F9F"/>
    <w:rsid w:val="008B662C"/>
    <w:rsid w:val="008B7878"/>
    <w:rsid w:val="008B7C9A"/>
    <w:rsid w:val="008C0BFD"/>
    <w:rsid w:val="008C140B"/>
    <w:rsid w:val="008C187D"/>
    <w:rsid w:val="008C32E9"/>
    <w:rsid w:val="008C345C"/>
    <w:rsid w:val="008C364E"/>
    <w:rsid w:val="008C3672"/>
    <w:rsid w:val="008C7BCB"/>
    <w:rsid w:val="008D153C"/>
    <w:rsid w:val="008D16CC"/>
    <w:rsid w:val="008D18E5"/>
    <w:rsid w:val="008D3957"/>
    <w:rsid w:val="008D3DF7"/>
    <w:rsid w:val="008D4097"/>
    <w:rsid w:val="008D44E6"/>
    <w:rsid w:val="008D47C8"/>
    <w:rsid w:val="008D4881"/>
    <w:rsid w:val="008D5DF6"/>
    <w:rsid w:val="008D6AFE"/>
    <w:rsid w:val="008D6F22"/>
    <w:rsid w:val="008E0E69"/>
    <w:rsid w:val="008E0EBF"/>
    <w:rsid w:val="008E13A7"/>
    <w:rsid w:val="008E22A4"/>
    <w:rsid w:val="008E2482"/>
    <w:rsid w:val="008E248E"/>
    <w:rsid w:val="008E361D"/>
    <w:rsid w:val="008E3AF1"/>
    <w:rsid w:val="008E42DE"/>
    <w:rsid w:val="008E48E8"/>
    <w:rsid w:val="008E4F09"/>
    <w:rsid w:val="008E5BF6"/>
    <w:rsid w:val="008E6E4A"/>
    <w:rsid w:val="008E70D7"/>
    <w:rsid w:val="008E7251"/>
    <w:rsid w:val="008F05D7"/>
    <w:rsid w:val="008F0645"/>
    <w:rsid w:val="008F09B4"/>
    <w:rsid w:val="008F0F32"/>
    <w:rsid w:val="008F177B"/>
    <w:rsid w:val="008F4428"/>
    <w:rsid w:val="009008BA"/>
    <w:rsid w:val="00900E78"/>
    <w:rsid w:val="00902772"/>
    <w:rsid w:val="00902AD5"/>
    <w:rsid w:val="00902B42"/>
    <w:rsid w:val="00902E1A"/>
    <w:rsid w:val="00902F4E"/>
    <w:rsid w:val="00903C5F"/>
    <w:rsid w:val="009044D0"/>
    <w:rsid w:val="0090587C"/>
    <w:rsid w:val="00905F80"/>
    <w:rsid w:val="00906D83"/>
    <w:rsid w:val="00907A06"/>
    <w:rsid w:val="009105B3"/>
    <w:rsid w:val="009111F6"/>
    <w:rsid w:val="00912F12"/>
    <w:rsid w:val="00913533"/>
    <w:rsid w:val="00913C51"/>
    <w:rsid w:val="00914705"/>
    <w:rsid w:val="00914DE6"/>
    <w:rsid w:val="00914FB9"/>
    <w:rsid w:val="00915A64"/>
    <w:rsid w:val="00915B20"/>
    <w:rsid w:val="0091779C"/>
    <w:rsid w:val="00920A90"/>
    <w:rsid w:val="00920C8A"/>
    <w:rsid w:val="00920E4B"/>
    <w:rsid w:val="00921664"/>
    <w:rsid w:val="00922027"/>
    <w:rsid w:val="00922124"/>
    <w:rsid w:val="009228AA"/>
    <w:rsid w:val="00922B64"/>
    <w:rsid w:val="00923332"/>
    <w:rsid w:val="00923D5A"/>
    <w:rsid w:val="009241F2"/>
    <w:rsid w:val="009248F4"/>
    <w:rsid w:val="00924DF9"/>
    <w:rsid w:val="00925287"/>
    <w:rsid w:val="00926E5B"/>
    <w:rsid w:val="00926FF0"/>
    <w:rsid w:val="00927BD4"/>
    <w:rsid w:val="00930193"/>
    <w:rsid w:val="009318BF"/>
    <w:rsid w:val="00931F56"/>
    <w:rsid w:val="00932659"/>
    <w:rsid w:val="00934703"/>
    <w:rsid w:val="009351B5"/>
    <w:rsid w:val="009360C5"/>
    <w:rsid w:val="00936361"/>
    <w:rsid w:val="009363DF"/>
    <w:rsid w:val="00940910"/>
    <w:rsid w:val="00940BC1"/>
    <w:rsid w:val="00941761"/>
    <w:rsid w:val="00941919"/>
    <w:rsid w:val="00941F68"/>
    <w:rsid w:val="0094237E"/>
    <w:rsid w:val="00942463"/>
    <w:rsid w:val="009425E5"/>
    <w:rsid w:val="00943925"/>
    <w:rsid w:val="00945A53"/>
    <w:rsid w:val="009466BA"/>
    <w:rsid w:val="00946A15"/>
    <w:rsid w:val="00946E1B"/>
    <w:rsid w:val="00947071"/>
    <w:rsid w:val="00950024"/>
    <w:rsid w:val="009500AF"/>
    <w:rsid w:val="00950F97"/>
    <w:rsid w:val="009511AC"/>
    <w:rsid w:val="0095157A"/>
    <w:rsid w:val="0095188D"/>
    <w:rsid w:val="009520F7"/>
    <w:rsid w:val="00953C53"/>
    <w:rsid w:val="00953E61"/>
    <w:rsid w:val="009541A6"/>
    <w:rsid w:val="00954DD9"/>
    <w:rsid w:val="00954FDB"/>
    <w:rsid w:val="00956CFA"/>
    <w:rsid w:val="00956EB8"/>
    <w:rsid w:val="009603D3"/>
    <w:rsid w:val="00960907"/>
    <w:rsid w:val="00960C28"/>
    <w:rsid w:val="0096202B"/>
    <w:rsid w:val="009620A1"/>
    <w:rsid w:val="00962AEA"/>
    <w:rsid w:val="0096314D"/>
    <w:rsid w:val="009646AF"/>
    <w:rsid w:val="009655E0"/>
    <w:rsid w:val="0096794D"/>
    <w:rsid w:val="00967C2F"/>
    <w:rsid w:val="00967D22"/>
    <w:rsid w:val="00967EDC"/>
    <w:rsid w:val="00971676"/>
    <w:rsid w:val="0097194E"/>
    <w:rsid w:val="00971D29"/>
    <w:rsid w:val="009720D6"/>
    <w:rsid w:val="00973B37"/>
    <w:rsid w:val="00973CFD"/>
    <w:rsid w:val="00974440"/>
    <w:rsid w:val="00974D32"/>
    <w:rsid w:val="009751F7"/>
    <w:rsid w:val="009762F0"/>
    <w:rsid w:val="0098004C"/>
    <w:rsid w:val="00980801"/>
    <w:rsid w:val="0098141B"/>
    <w:rsid w:val="00982BF3"/>
    <w:rsid w:val="0098332F"/>
    <w:rsid w:val="00983F46"/>
    <w:rsid w:val="0098478F"/>
    <w:rsid w:val="00984CE4"/>
    <w:rsid w:val="00987853"/>
    <w:rsid w:val="00987B4B"/>
    <w:rsid w:val="00987C32"/>
    <w:rsid w:val="00990CD0"/>
    <w:rsid w:val="00991D1F"/>
    <w:rsid w:val="009922FE"/>
    <w:rsid w:val="00992B47"/>
    <w:rsid w:val="00992C15"/>
    <w:rsid w:val="00993258"/>
    <w:rsid w:val="009933F7"/>
    <w:rsid w:val="00993CF1"/>
    <w:rsid w:val="009940D6"/>
    <w:rsid w:val="009943BA"/>
    <w:rsid w:val="00996049"/>
    <w:rsid w:val="00996490"/>
    <w:rsid w:val="00996C70"/>
    <w:rsid w:val="00996DFD"/>
    <w:rsid w:val="00997AA7"/>
    <w:rsid w:val="00997ACF"/>
    <w:rsid w:val="00997FE8"/>
    <w:rsid w:val="009A1436"/>
    <w:rsid w:val="009A1CB5"/>
    <w:rsid w:val="009A1D36"/>
    <w:rsid w:val="009A20A6"/>
    <w:rsid w:val="009A3342"/>
    <w:rsid w:val="009A4C7C"/>
    <w:rsid w:val="009B024B"/>
    <w:rsid w:val="009B179C"/>
    <w:rsid w:val="009B1DFD"/>
    <w:rsid w:val="009B1ECF"/>
    <w:rsid w:val="009B36B2"/>
    <w:rsid w:val="009B3B94"/>
    <w:rsid w:val="009B43CB"/>
    <w:rsid w:val="009B441C"/>
    <w:rsid w:val="009B489C"/>
    <w:rsid w:val="009B4D14"/>
    <w:rsid w:val="009B4EFF"/>
    <w:rsid w:val="009B5809"/>
    <w:rsid w:val="009B587C"/>
    <w:rsid w:val="009B61D2"/>
    <w:rsid w:val="009B6DF8"/>
    <w:rsid w:val="009B7B76"/>
    <w:rsid w:val="009C0509"/>
    <w:rsid w:val="009C0D42"/>
    <w:rsid w:val="009C19B1"/>
    <w:rsid w:val="009C1AF6"/>
    <w:rsid w:val="009C2278"/>
    <w:rsid w:val="009C229A"/>
    <w:rsid w:val="009C3A84"/>
    <w:rsid w:val="009C3D37"/>
    <w:rsid w:val="009C56B3"/>
    <w:rsid w:val="009C5A7D"/>
    <w:rsid w:val="009C76CE"/>
    <w:rsid w:val="009D121E"/>
    <w:rsid w:val="009D2452"/>
    <w:rsid w:val="009D27AE"/>
    <w:rsid w:val="009D3930"/>
    <w:rsid w:val="009D4042"/>
    <w:rsid w:val="009D5538"/>
    <w:rsid w:val="009D6420"/>
    <w:rsid w:val="009D64F9"/>
    <w:rsid w:val="009E10A3"/>
    <w:rsid w:val="009E408A"/>
    <w:rsid w:val="009E53AF"/>
    <w:rsid w:val="009E6279"/>
    <w:rsid w:val="009E65B7"/>
    <w:rsid w:val="009E66CD"/>
    <w:rsid w:val="009E67E0"/>
    <w:rsid w:val="009E6C08"/>
    <w:rsid w:val="009E7620"/>
    <w:rsid w:val="009E77F7"/>
    <w:rsid w:val="009E7F35"/>
    <w:rsid w:val="009F03AA"/>
    <w:rsid w:val="009F0BA4"/>
    <w:rsid w:val="009F0F7E"/>
    <w:rsid w:val="009F16FA"/>
    <w:rsid w:val="009F2B26"/>
    <w:rsid w:val="009F3092"/>
    <w:rsid w:val="009F3477"/>
    <w:rsid w:val="009F3D0A"/>
    <w:rsid w:val="009F46AD"/>
    <w:rsid w:val="009F59AE"/>
    <w:rsid w:val="009F65EC"/>
    <w:rsid w:val="009F7FFA"/>
    <w:rsid w:val="00A03C64"/>
    <w:rsid w:val="00A04084"/>
    <w:rsid w:val="00A05F99"/>
    <w:rsid w:val="00A07F5D"/>
    <w:rsid w:val="00A1089D"/>
    <w:rsid w:val="00A111EF"/>
    <w:rsid w:val="00A1180E"/>
    <w:rsid w:val="00A11E89"/>
    <w:rsid w:val="00A12806"/>
    <w:rsid w:val="00A12CEB"/>
    <w:rsid w:val="00A1316C"/>
    <w:rsid w:val="00A1399E"/>
    <w:rsid w:val="00A13B05"/>
    <w:rsid w:val="00A14031"/>
    <w:rsid w:val="00A1415D"/>
    <w:rsid w:val="00A141F3"/>
    <w:rsid w:val="00A15C85"/>
    <w:rsid w:val="00A15DCC"/>
    <w:rsid w:val="00A1626E"/>
    <w:rsid w:val="00A1662E"/>
    <w:rsid w:val="00A16CAB"/>
    <w:rsid w:val="00A2068F"/>
    <w:rsid w:val="00A208A5"/>
    <w:rsid w:val="00A20FCF"/>
    <w:rsid w:val="00A21190"/>
    <w:rsid w:val="00A214FE"/>
    <w:rsid w:val="00A23700"/>
    <w:rsid w:val="00A23CF6"/>
    <w:rsid w:val="00A2423D"/>
    <w:rsid w:val="00A25378"/>
    <w:rsid w:val="00A25EDD"/>
    <w:rsid w:val="00A2679E"/>
    <w:rsid w:val="00A27A0B"/>
    <w:rsid w:val="00A309CA"/>
    <w:rsid w:val="00A3126F"/>
    <w:rsid w:val="00A3198F"/>
    <w:rsid w:val="00A3211A"/>
    <w:rsid w:val="00A3253B"/>
    <w:rsid w:val="00A328C0"/>
    <w:rsid w:val="00A33DC7"/>
    <w:rsid w:val="00A33E64"/>
    <w:rsid w:val="00A34281"/>
    <w:rsid w:val="00A346A7"/>
    <w:rsid w:val="00A35834"/>
    <w:rsid w:val="00A36895"/>
    <w:rsid w:val="00A36986"/>
    <w:rsid w:val="00A378A8"/>
    <w:rsid w:val="00A40444"/>
    <w:rsid w:val="00A40926"/>
    <w:rsid w:val="00A40E3E"/>
    <w:rsid w:val="00A41916"/>
    <w:rsid w:val="00A41C33"/>
    <w:rsid w:val="00A4203F"/>
    <w:rsid w:val="00A43E01"/>
    <w:rsid w:val="00A444E8"/>
    <w:rsid w:val="00A445BE"/>
    <w:rsid w:val="00A44D9A"/>
    <w:rsid w:val="00A456F4"/>
    <w:rsid w:val="00A45C1A"/>
    <w:rsid w:val="00A51F70"/>
    <w:rsid w:val="00A5293F"/>
    <w:rsid w:val="00A52FCC"/>
    <w:rsid w:val="00A540B4"/>
    <w:rsid w:val="00A545B1"/>
    <w:rsid w:val="00A55284"/>
    <w:rsid w:val="00A55521"/>
    <w:rsid w:val="00A61290"/>
    <w:rsid w:val="00A6150C"/>
    <w:rsid w:val="00A61864"/>
    <w:rsid w:val="00A624CF"/>
    <w:rsid w:val="00A62901"/>
    <w:rsid w:val="00A62B36"/>
    <w:rsid w:val="00A62F40"/>
    <w:rsid w:val="00A63978"/>
    <w:rsid w:val="00A64796"/>
    <w:rsid w:val="00A65388"/>
    <w:rsid w:val="00A661FC"/>
    <w:rsid w:val="00A669EB"/>
    <w:rsid w:val="00A6719E"/>
    <w:rsid w:val="00A674C3"/>
    <w:rsid w:val="00A678EE"/>
    <w:rsid w:val="00A67D72"/>
    <w:rsid w:val="00A7023F"/>
    <w:rsid w:val="00A7130B"/>
    <w:rsid w:val="00A71B40"/>
    <w:rsid w:val="00A7213A"/>
    <w:rsid w:val="00A723E4"/>
    <w:rsid w:val="00A7282C"/>
    <w:rsid w:val="00A72AEF"/>
    <w:rsid w:val="00A732BC"/>
    <w:rsid w:val="00A7398A"/>
    <w:rsid w:val="00A74754"/>
    <w:rsid w:val="00A75A32"/>
    <w:rsid w:val="00A75C1E"/>
    <w:rsid w:val="00A77E59"/>
    <w:rsid w:val="00A81DB0"/>
    <w:rsid w:val="00A82C8A"/>
    <w:rsid w:val="00A85639"/>
    <w:rsid w:val="00A85D47"/>
    <w:rsid w:val="00A864E6"/>
    <w:rsid w:val="00A87281"/>
    <w:rsid w:val="00A87F70"/>
    <w:rsid w:val="00A91815"/>
    <w:rsid w:val="00A91B42"/>
    <w:rsid w:val="00A91B50"/>
    <w:rsid w:val="00A923A7"/>
    <w:rsid w:val="00A94F77"/>
    <w:rsid w:val="00A9526D"/>
    <w:rsid w:val="00A95558"/>
    <w:rsid w:val="00A95850"/>
    <w:rsid w:val="00A95E7B"/>
    <w:rsid w:val="00A967D1"/>
    <w:rsid w:val="00A9691F"/>
    <w:rsid w:val="00AA0439"/>
    <w:rsid w:val="00AA0D97"/>
    <w:rsid w:val="00AA181A"/>
    <w:rsid w:val="00AA1BE0"/>
    <w:rsid w:val="00AA1DED"/>
    <w:rsid w:val="00AA2932"/>
    <w:rsid w:val="00AA32F2"/>
    <w:rsid w:val="00AA4132"/>
    <w:rsid w:val="00AA5281"/>
    <w:rsid w:val="00AA563B"/>
    <w:rsid w:val="00AA5BDD"/>
    <w:rsid w:val="00AA65AD"/>
    <w:rsid w:val="00AA6A0E"/>
    <w:rsid w:val="00AA6BF4"/>
    <w:rsid w:val="00AB0936"/>
    <w:rsid w:val="00AB0F5C"/>
    <w:rsid w:val="00AB23EE"/>
    <w:rsid w:val="00AB2581"/>
    <w:rsid w:val="00AB2F75"/>
    <w:rsid w:val="00AB4672"/>
    <w:rsid w:val="00AB467A"/>
    <w:rsid w:val="00AB4AA5"/>
    <w:rsid w:val="00AB4C06"/>
    <w:rsid w:val="00AB5629"/>
    <w:rsid w:val="00AB697B"/>
    <w:rsid w:val="00AB7131"/>
    <w:rsid w:val="00AB71B2"/>
    <w:rsid w:val="00AC063E"/>
    <w:rsid w:val="00AC0D43"/>
    <w:rsid w:val="00AC16B3"/>
    <w:rsid w:val="00AC1F99"/>
    <w:rsid w:val="00AC27C8"/>
    <w:rsid w:val="00AC2951"/>
    <w:rsid w:val="00AC3222"/>
    <w:rsid w:val="00AC33E3"/>
    <w:rsid w:val="00AC3E26"/>
    <w:rsid w:val="00AC468E"/>
    <w:rsid w:val="00AC51AC"/>
    <w:rsid w:val="00AC6026"/>
    <w:rsid w:val="00AC640A"/>
    <w:rsid w:val="00AC6756"/>
    <w:rsid w:val="00AC71BD"/>
    <w:rsid w:val="00AC7510"/>
    <w:rsid w:val="00AC7CC6"/>
    <w:rsid w:val="00AD25A8"/>
    <w:rsid w:val="00AD2C9A"/>
    <w:rsid w:val="00AD4942"/>
    <w:rsid w:val="00AD4C20"/>
    <w:rsid w:val="00AD5088"/>
    <w:rsid w:val="00AD53A1"/>
    <w:rsid w:val="00AD5AB7"/>
    <w:rsid w:val="00AD5D45"/>
    <w:rsid w:val="00AD67CB"/>
    <w:rsid w:val="00AD6EBF"/>
    <w:rsid w:val="00AD6F9E"/>
    <w:rsid w:val="00AD725B"/>
    <w:rsid w:val="00AD73D0"/>
    <w:rsid w:val="00AD7562"/>
    <w:rsid w:val="00AD7CED"/>
    <w:rsid w:val="00AE0072"/>
    <w:rsid w:val="00AE0ABE"/>
    <w:rsid w:val="00AE1950"/>
    <w:rsid w:val="00AE1CA5"/>
    <w:rsid w:val="00AE1E66"/>
    <w:rsid w:val="00AE1F19"/>
    <w:rsid w:val="00AE2221"/>
    <w:rsid w:val="00AE28C1"/>
    <w:rsid w:val="00AE2EAE"/>
    <w:rsid w:val="00AE46FC"/>
    <w:rsid w:val="00AE6035"/>
    <w:rsid w:val="00AE674E"/>
    <w:rsid w:val="00AE6783"/>
    <w:rsid w:val="00AE6A03"/>
    <w:rsid w:val="00AE6C94"/>
    <w:rsid w:val="00AE6D29"/>
    <w:rsid w:val="00AE72E8"/>
    <w:rsid w:val="00AF012F"/>
    <w:rsid w:val="00AF0691"/>
    <w:rsid w:val="00AF0A32"/>
    <w:rsid w:val="00AF1E50"/>
    <w:rsid w:val="00AF23B6"/>
    <w:rsid w:val="00AF2D92"/>
    <w:rsid w:val="00AF38B1"/>
    <w:rsid w:val="00AF3B8D"/>
    <w:rsid w:val="00AF3D02"/>
    <w:rsid w:val="00AF4342"/>
    <w:rsid w:val="00AF5481"/>
    <w:rsid w:val="00AF6296"/>
    <w:rsid w:val="00AF7ED8"/>
    <w:rsid w:val="00B004D5"/>
    <w:rsid w:val="00B00E70"/>
    <w:rsid w:val="00B02A84"/>
    <w:rsid w:val="00B02B7A"/>
    <w:rsid w:val="00B030E5"/>
    <w:rsid w:val="00B03267"/>
    <w:rsid w:val="00B03466"/>
    <w:rsid w:val="00B03981"/>
    <w:rsid w:val="00B03CCF"/>
    <w:rsid w:val="00B04129"/>
    <w:rsid w:val="00B042B9"/>
    <w:rsid w:val="00B0699A"/>
    <w:rsid w:val="00B075C8"/>
    <w:rsid w:val="00B0778C"/>
    <w:rsid w:val="00B10785"/>
    <w:rsid w:val="00B10A04"/>
    <w:rsid w:val="00B11185"/>
    <w:rsid w:val="00B11213"/>
    <w:rsid w:val="00B12147"/>
    <w:rsid w:val="00B12481"/>
    <w:rsid w:val="00B1389C"/>
    <w:rsid w:val="00B13F3B"/>
    <w:rsid w:val="00B140F6"/>
    <w:rsid w:val="00B14E47"/>
    <w:rsid w:val="00B150CD"/>
    <w:rsid w:val="00B174F1"/>
    <w:rsid w:val="00B17734"/>
    <w:rsid w:val="00B20B40"/>
    <w:rsid w:val="00B21888"/>
    <w:rsid w:val="00B21CFE"/>
    <w:rsid w:val="00B223F0"/>
    <w:rsid w:val="00B22AA3"/>
    <w:rsid w:val="00B23543"/>
    <w:rsid w:val="00B238E2"/>
    <w:rsid w:val="00B23F80"/>
    <w:rsid w:val="00B246D5"/>
    <w:rsid w:val="00B2592C"/>
    <w:rsid w:val="00B259CB"/>
    <w:rsid w:val="00B26745"/>
    <w:rsid w:val="00B26C47"/>
    <w:rsid w:val="00B27759"/>
    <w:rsid w:val="00B30B4F"/>
    <w:rsid w:val="00B30BEB"/>
    <w:rsid w:val="00B311AD"/>
    <w:rsid w:val="00B31D91"/>
    <w:rsid w:val="00B322E3"/>
    <w:rsid w:val="00B3230D"/>
    <w:rsid w:val="00B3266D"/>
    <w:rsid w:val="00B34846"/>
    <w:rsid w:val="00B34A88"/>
    <w:rsid w:val="00B357A8"/>
    <w:rsid w:val="00B35B42"/>
    <w:rsid w:val="00B36779"/>
    <w:rsid w:val="00B3682A"/>
    <w:rsid w:val="00B36BA3"/>
    <w:rsid w:val="00B37151"/>
    <w:rsid w:val="00B40001"/>
    <w:rsid w:val="00B40892"/>
    <w:rsid w:val="00B4172E"/>
    <w:rsid w:val="00B42BE1"/>
    <w:rsid w:val="00B42E22"/>
    <w:rsid w:val="00B434B5"/>
    <w:rsid w:val="00B43989"/>
    <w:rsid w:val="00B43C45"/>
    <w:rsid w:val="00B445A8"/>
    <w:rsid w:val="00B448F9"/>
    <w:rsid w:val="00B45999"/>
    <w:rsid w:val="00B464F0"/>
    <w:rsid w:val="00B4740D"/>
    <w:rsid w:val="00B5029C"/>
    <w:rsid w:val="00B50AD5"/>
    <w:rsid w:val="00B50B64"/>
    <w:rsid w:val="00B50F95"/>
    <w:rsid w:val="00B513C6"/>
    <w:rsid w:val="00B514ED"/>
    <w:rsid w:val="00B52A73"/>
    <w:rsid w:val="00B539E7"/>
    <w:rsid w:val="00B53A96"/>
    <w:rsid w:val="00B543D4"/>
    <w:rsid w:val="00B54834"/>
    <w:rsid w:val="00B54F31"/>
    <w:rsid w:val="00B55859"/>
    <w:rsid w:val="00B576B3"/>
    <w:rsid w:val="00B6022A"/>
    <w:rsid w:val="00B602CB"/>
    <w:rsid w:val="00B604FB"/>
    <w:rsid w:val="00B612B2"/>
    <w:rsid w:val="00B62887"/>
    <w:rsid w:val="00B63172"/>
    <w:rsid w:val="00B64639"/>
    <w:rsid w:val="00B647DC"/>
    <w:rsid w:val="00B649D9"/>
    <w:rsid w:val="00B64BDA"/>
    <w:rsid w:val="00B66A43"/>
    <w:rsid w:val="00B66E28"/>
    <w:rsid w:val="00B672E0"/>
    <w:rsid w:val="00B67552"/>
    <w:rsid w:val="00B72650"/>
    <w:rsid w:val="00B72F0A"/>
    <w:rsid w:val="00B73E1A"/>
    <w:rsid w:val="00B74660"/>
    <w:rsid w:val="00B75251"/>
    <w:rsid w:val="00B7696A"/>
    <w:rsid w:val="00B76A2E"/>
    <w:rsid w:val="00B76F93"/>
    <w:rsid w:val="00B77E2A"/>
    <w:rsid w:val="00B8017B"/>
    <w:rsid w:val="00B81180"/>
    <w:rsid w:val="00B8171A"/>
    <w:rsid w:val="00B81A59"/>
    <w:rsid w:val="00B82D9C"/>
    <w:rsid w:val="00B83F7A"/>
    <w:rsid w:val="00B84F11"/>
    <w:rsid w:val="00B84F46"/>
    <w:rsid w:val="00B85294"/>
    <w:rsid w:val="00B85B3E"/>
    <w:rsid w:val="00B85E56"/>
    <w:rsid w:val="00B8600B"/>
    <w:rsid w:val="00B862F4"/>
    <w:rsid w:val="00B863EA"/>
    <w:rsid w:val="00B86540"/>
    <w:rsid w:val="00B86B60"/>
    <w:rsid w:val="00B873BC"/>
    <w:rsid w:val="00B87757"/>
    <w:rsid w:val="00B877D3"/>
    <w:rsid w:val="00B90533"/>
    <w:rsid w:val="00B90832"/>
    <w:rsid w:val="00B91181"/>
    <w:rsid w:val="00B918F6"/>
    <w:rsid w:val="00B9248E"/>
    <w:rsid w:val="00B92DDF"/>
    <w:rsid w:val="00B93CE8"/>
    <w:rsid w:val="00B946A7"/>
    <w:rsid w:val="00B951F4"/>
    <w:rsid w:val="00B9701B"/>
    <w:rsid w:val="00B977D1"/>
    <w:rsid w:val="00BA0652"/>
    <w:rsid w:val="00BA15DF"/>
    <w:rsid w:val="00BA1C27"/>
    <w:rsid w:val="00BA2CED"/>
    <w:rsid w:val="00BA43D9"/>
    <w:rsid w:val="00BA4704"/>
    <w:rsid w:val="00BA51EB"/>
    <w:rsid w:val="00BA56DE"/>
    <w:rsid w:val="00BA5E27"/>
    <w:rsid w:val="00BA6014"/>
    <w:rsid w:val="00BA61AC"/>
    <w:rsid w:val="00BA6A52"/>
    <w:rsid w:val="00BA6A94"/>
    <w:rsid w:val="00BA7255"/>
    <w:rsid w:val="00BA73CC"/>
    <w:rsid w:val="00BB0478"/>
    <w:rsid w:val="00BB047B"/>
    <w:rsid w:val="00BB082B"/>
    <w:rsid w:val="00BB1553"/>
    <w:rsid w:val="00BB170E"/>
    <w:rsid w:val="00BB21BA"/>
    <w:rsid w:val="00BB300B"/>
    <w:rsid w:val="00BB3FC9"/>
    <w:rsid w:val="00BB40B9"/>
    <w:rsid w:val="00BB4B85"/>
    <w:rsid w:val="00BB4E57"/>
    <w:rsid w:val="00BB50F6"/>
    <w:rsid w:val="00BB5D44"/>
    <w:rsid w:val="00BB5D8F"/>
    <w:rsid w:val="00BB6C8C"/>
    <w:rsid w:val="00BB75FA"/>
    <w:rsid w:val="00BB7B3F"/>
    <w:rsid w:val="00BC0379"/>
    <w:rsid w:val="00BC0EAF"/>
    <w:rsid w:val="00BC15CD"/>
    <w:rsid w:val="00BC2B4F"/>
    <w:rsid w:val="00BC2F05"/>
    <w:rsid w:val="00BC3528"/>
    <w:rsid w:val="00BC36F9"/>
    <w:rsid w:val="00BC3F5D"/>
    <w:rsid w:val="00BC474A"/>
    <w:rsid w:val="00BC4DB2"/>
    <w:rsid w:val="00BC521A"/>
    <w:rsid w:val="00BC67E6"/>
    <w:rsid w:val="00BC6B0F"/>
    <w:rsid w:val="00BC7716"/>
    <w:rsid w:val="00BD049E"/>
    <w:rsid w:val="00BD0AA3"/>
    <w:rsid w:val="00BD0F13"/>
    <w:rsid w:val="00BD2056"/>
    <w:rsid w:val="00BD3228"/>
    <w:rsid w:val="00BD4B5F"/>
    <w:rsid w:val="00BD4C37"/>
    <w:rsid w:val="00BD4FCA"/>
    <w:rsid w:val="00BD5E55"/>
    <w:rsid w:val="00BD5FDE"/>
    <w:rsid w:val="00BD6269"/>
    <w:rsid w:val="00BD6944"/>
    <w:rsid w:val="00BD7E35"/>
    <w:rsid w:val="00BE052C"/>
    <w:rsid w:val="00BE0A29"/>
    <w:rsid w:val="00BE2D59"/>
    <w:rsid w:val="00BE31AD"/>
    <w:rsid w:val="00BE364D"/>
    <w:rsid w:val="00BE4038"/>
    <w:rsid w:val="00BE500A"/>
    <w:rsid w:val="00BE5905"/>
    <w:rsid w:val="00BE6069"/>
    <w:rsid w:val="00BE6492"/>
    <w:rsid w:val="00BE6FE5"/>
    <w:rsid w:val="00BF04A6"/>
    <w:rsid w:val="00BF19AE"/>
    <w:rsid w:val="00BF209B"/>
    <w:rsid w:val="00BF2297"/>
    <w:rsid w:val="00BF3DCF"/>
    <w:rsid w:val="00BF5158"/>
    <w:rsid w:val="00BF524B"/>
    <w:rsid w:val="00BF5D9B"/>
    <w:rsid w:val="00C00366"/>
    <w:rsid w:val="00C00A36"/>
    <w:rsid w:val="00C013F8"/>
    <w:rsid w:val="00C01500"/>
    <w:rsid w:val="00C02119"/>
    <w:rsid w:val="00C0322E"/>
    <w:rsid w:val="00C04963"/>
    <w:rsid w:val="00C04FE6"/>
    <w:rsid w:val="00C05485"/>
    <w:rsid w:val="00C05892"/>
    <w:rsid w:val="00C065A4"/>
    <w:rsid w:val="00C069AA"/>
    <w:rsid w:val="00C07227"/>
    <w:rsid w:val="00C07604"/>
    <w:rsid w:val="00C07F39"/>
    <w:rsid w:val="00C10E77"/>
    <w:rsid w:val="00C12885"/>
    <w:rsid w:val="00C13872"/>
    <w:rsid w:val="00C15DBC"/>
    <w:rsid w:val="00C15EED"/>
    <w:rsid w:val="00C1693B"/>
    <w:rsid w:val="00C16D06"/>
    <w:rsid w:val="00C16E08"/>
    <w:rsid w:val="00C16EC5"/>
    <w:rsid w:val="00C16EDE"/>
    <w:rsid w:val="00C17746"/>
    <w:rsid w:val="00C21284"/>
    <w:rsid w:val="00C21937"/>
    <w:rsid w:val="00C21E86"/>
    <w:rsid w:val="00C224C3"/>
    <w:rsid w:val="00C2264C"/>
    <w:rsid w:val="00C22DB8"/>
    <w:rsid w:val="00C2357A"/>
    <w:rsid w:val="00C24708"/>
    <w:rsid w:val="00C250C6"/>
    <w:rsid w:val="00C25A9D"/>
    <w:rsid w:val="00C25BF7"/>
    <w:rsid w:val="00C25C9D"/>
    <w:rsid w:val="00C26DA4"/>
    <w:rsid w:val="00C2743B"/>
    <w:rsid w:val="00C2755D"/>
    <w:rsid w:val="00C2767D"/>
    <w:rsid w:val="00C30999"/>
    <w:rsid w:val="00C30D05"/>
    <w:rsid w:val="00C32067"/>
    <w:rsid w:val="00C33521"/>
    <w:rsid w:val="00C33B39"/>
    <w:rsid w:val="00C340A6"/>
    <w:rsid w:val="00C35423"/>
    <w:rsid w:val="00C3788C"/>
    <w:rsid w:val="00C41448"/>
    <w:rsid w:val="00C41452"/>
    <w:rsid w:val="00C41C86"/>
    <w:rsid w:val="00C4212A"/>
    <w:rsid w:val="00C4371F"/>
    <w:rsid w:val="00C437CE"/>
    <w:rsid w:val="00C43BC1"/>
    <w:rsid w:val="00C44465"/>
    <w:rsid w:val="00C50C64"/>
    <w:rsid w:val="00C510F2"/>
    <w:rsid w:val="00C518E4"/>
    <w:rsid w:val="00C52FAE"/>
    <w:rsid w:val="00C54175"/>
    <w:rsid w:val="00C5448D"/>
    <w:rsid w:val="00C54827"/>
    <w:rsid w:val="00C5567D"/>
    <w:rsid w:val="00C55A26"/>
    <w:rsid w:val="00C5741E"/>
    <w:rsid w:val="00C57CAD"/>
    <w:rsid w:val="00C60BB9"/>
    <w:rsid w:val="00C62033"/>
    <w:rsid w:val="00C62FE3"/>
    <w:rsid w:val="00C63B79"/>
    <w:rsid w:val="00C63E19"/>
    <w:rsid w:val="00C64763"/>
    <w:rsid w:val="00C64F70"/>
    <w:rsid w:val="00C6529D"/>
    <w:rsid w:val="00C652D2"/>
    <w:rsid w:val="00C653EB"/>
    <w:rsid w:val="00C653F5"/>
    <w:rsid w:val="00C65B99"/>
    <w:rsid w:val="00C663D7"/>
    <w:rsid w:val="00C67076"/>
    <w:rsid w:val="00C675A3"/>
    <w:rsid w:val="00C67972"/>
    <w:rsid w:val="00C70394"/>
    <w:rsid w:val="00C709FB"/>
    <w:rsid w:val="00C712A9"/>
    <w:rsid w:val="00C714AB"/>
    <w:rsid w:val="00C71D25"/>
    <w:rsid w:val="00C71EC7"/>
    <w:rsid w:val="00C74234"/>
    <w:rsid w:val="00C745EE"/>
    <w:rsid w:val="00C74C59"/>
    <w:rsid w:val="00C74D66"/>
    <w:rsid w:val="00C75150"/>
    <w:rsid w:val="00C7758F"/>
    <w:rsid w:val="00C80A31"/>
    <w:rsid w:val="00C83289"/>
    <w:rsid w:val="00C83DFB"/>
    <w:rsid w:val="00C84165"/>
    <w:rsid w:val="00C8416B"/>
    <w:rsid w:val="00C842FC"/>
    <w:rsid w:val="00C84689"/>
    <w:rsid w:val="00C84A80"/>
    <w:rsid w:val="00C85757"/>
    <w:rsid w:val="00C85D97"/>
    <w:rsid w:val="00C87145"/>
    <w:rsid w:val="00C87A88"/>
    <w:rsid w:val="00C908DE"/>
    <w:rsid w:val="00C91DED"/>
    <w:rsid w:val="00C922E8"/>
    <w:rsid w:val="00C924F2"/>
    <w:rsid w:val="00C92877"/>
    <w:rsid w:val="00C93BE9"/>
    <w:rsid w:val="00C94622"/>
    <w:rsid w:val="00C94710"/>
    <w:rsid w:val="00C94927"/>
    <w:rsid w:val="00C95272"/>
    <w:rsid w:val="00C97366"/>
    <w:rsid w:val="00C97A55"/>
    <w:rsid w:val="00CA0B01"/>
    <w:rsid w:val="00CA222A"/>
    <w:rsid w:val="00CA2D82"/>
    <w:rsid w:val="00CA2DD4"/>
    <w:rsid w:val="00CA4324"/>
    <w:rsid w:val="00CA4371"/>
    <w:rsid w:val="00CA6A07"/>
    <w:rsid w:val="00CB0F62"/>
    <w:rsid w:val="00CB0FE2"/>
    <w:rsid w:val="00CB2924"/>
    <w:rsid w:val="00CB29E6"/>
    <w:rsid w:val="00CB58A3"/>
    <w:rsid w:val="00CB63EE"/>
    <w:rsid w:val="00CC026F"/>
    <w:rsid w:val="00CC12B5"/>
    <w:rsid w:val="00CC14FC"/>
    <w:rsid w:val="00CC1ED4"/>
    <w:rsid w:val="00CC226C"/>
    <w:rsid w:val="00CC265E"/>
    <w:rsid w:val="00CC3C13"/>
    <w:rsid w:val="00CC3C50"/>
    <w:rsid w:val="00CC3C5F"/>
    <w:rsid w:val="00CC56F8"/>
    <w:rsid w:val="00CC5750"/>
    <w:rsid w:val="00CC59DC"/>
    <w:rsid w:val="00CC7EB2"/>
    <w:rsid w:val="00CD0093"/>
    <w:rsid w:val="00CD00A8"/>
    <w:rsid w:val="00CD1CAD"/>
    <w:rsid w:val="00CD1F71"/>
    <w:rsid w:val="00CD2112"/>
    <w:rsid w:val="00CD248A"/>
    <w:rsid w:val="00CD2DC6"/>
    <w:rsid w:val="00CD3C6D"/>
    <w:rsid w:val="00CD3EF9"/>
    <w:rsid w:val="00CD434C"/>
    <w:rsid w:val="00CD51BB"/>
    <w:rsid w:val="00CD589C"/>
    <w:rsid w:val="00CD5B3B"/>
    <w:rsid w:val="00CD5E3E"/>
    <w:rsid w:val="00CD5FD5"/>
    <w:rsid w:val="00CD6B32"/>
    <w:rsid w:val="00CD719C"/>
    <w:rsid w:val="00CE04E0"/>
    <w:rsid w:val="00CE0BB7"/>
    <w:rsid w:val="00CE139A"/>
    <w:rsid w:val="00CE1BFF"/>
    <w:rsid w:val="00CE30A8"/>
    <w:rsid w:val="00CE36DF"/>
    <w:rsid w:val="00CE3F3F"/>
    <w:rsid w:val="00CE48E6"/>
    <w:rsid w:val="00CE5CCD"/>
    <w:rsid w:val="00CE7286"/>
    <w:rsid w:val="00CF02D8"/>
    <w:rsid w:val="00CF033C"/>
    <w:rsid w:val="00CF0C73"/>
    <w:rsid w:val="00CF0CE3"/>
    <w:rsid w:val="00CF11E9"/>
    <w:rsid w:val="00CF174F"/>
    <w:rsid w:val="00CF1761"/>
    <w:rsid w:val="00CF44F2"/>
    <w:rsid w:val="00CF4B18"/>
    <w:rsid w:val="00CF4CDF"/>
    <w:rsid w:val="00CF5019"/>
    <w:rsid w:val="00CF666F"/>
    <w:rsid w:val="00CF7876"/>
    <w:rsid w:val="00CF7D4F"/>
    <w:rsid w:val="00D00A7B"/>
    <w:rsid w:val="00D00DB1"/>
    <w:rsid w:val="00D0472E"/>
    <w:rsid w:val="00D04822"/>
    <w:rsid w:val="00D05D7C"/>
    <w:rsid w:val="00D05DAC"/>
    <w:rsid w:val="00D06898"/>
    <w:rsid w:val="00D06A57"/>
    <w:rsid w:val="00D07B03"/>
    <w:rsid w:val="00D10690"/>
    <w:rsid w:val="00D10705"/>
    <w:rsid w:val="00D10895"/>
    <w:rsid w:val="00D10E9B"/>
    <w:rsid w:val="00D116A2"/>
    <w:rsid w:val="00D1194B"/>
    <w:rsid w:val="00D1284C"/>
    <w:rsid w:val="00D132B6"/>
    <w:rsid w:val="00D133DD"/>
    <w:rsid w:val="00D13654"/>
    <w:rsid w:val="00D1373F"/>
    <w:rsid w:val="00D147DF"/>
    <w:rsid w:val="00D154B8"/>
    <w:rsid w:val="00D200E2"/>
    <w:rsid w:val="00D20C3D"/>
    <w:rsid w:val="00D21E30"/>
    <w:rsid w:val="00D2298B"/>
    <w:rsid w:val="00D2392A"/>
    <w:rsid w:val="00D23C39"/>
    <w:rsid w:val="00D2416E"/>
    <w:rsid w:val="00D24E4F"/>
    <w:rsid w:val="00D24E63"/>
    <w:rsid w:val="00D259A2"/>
    <w:rsid w:val="00D27D78"/>
    <w:rsid w:val="00D3114E"/>
    <w:rsid w:val="00D31226"/>
    <w:rsid w:val="00D3282D"/>
    <w:rsid w:val="00D34BCF"/>
    <w:rsid w:val="00D34CBD"/>
    <w:rsid w:val="00D3612A"/>
    <w:rsid w:val="00D378BA"/>
    <w:rsid w:val="00D40E78"/>
    <w:rsid w:val="00D410D0"/>
    <w:rsid w:val="00D413B9"/>
    <w:rsid w:val="00D4224E"/>
    <w:rsid w:val="00D4277E"/>
    <w:rsid w:val="00D42DFF"/>
    <w:rsid w:val="00D42F09"/>
    <w:rsid w:val="00D43F62"/>
    <w:rsid w:val="00D44151"/>
    <w:rsid w:val="00D442A2"/>
    <w:rsid w:val="00D44D23"/>
    <w:rsid w:val="00D45DB4"/>
    <w:rsid w:val="00D50C83"/>
    <w:rsid w:val="00D50D8D"/>
    <w:rsid w:val="00D5143A"/>
    <w:rsid w:val="00D516CB"/>
    <w:rsid w:val="00D51A29"/>
    <w:rsid w:val="00D527AF"/>
    <w:rsid w:val="00D529E6"/>
    <w:rsid w:val="00D53866"/>
    <w:rsid w:val="00D538B4"/>
    <w:rsid w:val="00D544D6"/>
    <w:rsid w:val="00D54612"/>
    <w:rsid w:val="00D54DA3"/>
    <w:rsid w:val="00D54E15"/>
    <w:rsid w:val="00D55220"/>
    <w:rsid w:val="00D55981"/>
    <w:rsid w:val="00D55A63"/>
    <w:rsid w:val="00D55B14"/>
    <w:rsid w:val="00D56488"/>
    <w:rsid w:val="00D564A5"/>
    <w:rsid w:val="00D56533"/>
    <w:rsid w:val="00D56EB8"/>
    <w:rsid w:val="00D5710F"/>
    <w:rsid w:val="00D5715F"/>
    <w:rsid w:val="00D57E6B"/>
    <w:rsid w:val="00D61545"/>
    <w:rsid w:val="00D61591"/>
    <w:rsid w:val="00D61E58"/>
    <w:rsid w:val="00D61FBE"/>
    <w:rsid w:val="00D620CA"/>
    <w:rsid w:val="00D621C0"/>
    <w:rsid w:val="00D629AE"/>
    <w:rsid w:val="00D631D8"/>
    <w:rsid w:val="00D63A8B"/>
    <w:rsid w:val="00D64A44"/>
    <w:rsid w:val="00D65576"/>
    <w:rsid w:val="00D66787"/>
    <w:rsid w:val="00D67150"/>
    <w:rsid w:val="00D676BE"/>
    <w:rsid w:val="00D7028D"/>
    <w:rsid w:val="00D707ED"/>
    <w:rsid w:val="00D719DE"/>
    <w:rsid w:val="00D71B24"/>
    <w:rsid w:val="00D71C44"/>
    <w:rsid w:val="00D72AF4"/>
    <w:rsid w:val="00D72DEF"/>
    <w:rsid w:val="00D73479"/>
    <w:rsid w:val="00D74222"/>
    <w:rsid w:val="00D75954"/>
    <w:rsid w:val="00D77526"/>
    <w:rsid w:val="00D77BB0"/>
    <w:rsid w:val="00D8048C"/>
    <w:rsid w:val="00D80DAD"/>
    <w:rsid w:val="00D821B6"/>
    <w:rsid w:val="00D82BE5"/>
    <w:rsid w:val="00D831EF"/>
    <w:rsid w:val="00D8332F"/>
    <w:rsid w:val="00D836AD"/>
    <w:rsid w:val="00D83B59"/>
    <w:rsid w:val="00D8447E"/>
    <w:rsid w:val="00D846D0"/>
    <w:rsid w:val="00D848E4"/>
    <w:rsid w:val="00D84B44"/>
    <w:rsid w:val="00D84BD9"/>
    <w:rsid w:val="00D850B4"/>
    <w:rsid w:val="00D85CB0"/>
    <w:rsid w:val="00D86468"/>
    <w:rsid w:val="00D870E8"/>
    <w:rsid w:val="00D90BEE"/>
    <w:rsid w:val="00D91016"/>
    <w:rsid w:val="00D920D3"/>
    <w:rsid w:val="00D92737"/>
    <w:rsid w:val="00D93FEC"/>
    <w:rsid w:val="00D946CB"/>
    <w:rsid w:val="00D9741D"/>
    <w:rsid w:val="00DA135D"/>
    <w:rsid w:val="00DA142A"/>
    <w:rsid w:val="00DA1DBB"/>
    <w:rsid w:val="00DA214E"/>
    <w:rsid w:val="00DA346B"/>
    <w:rsid w:val="00DA35E8"/>
    <w:rsid w:val="00DA3A7F"/>
    <w:rsid w:val="00DA41B0"/>
    <w:rsid w:val="00DA4E57"/>
    <w:rsid w:val="00DA57DC"/>
    <w:rsid w:val="00DA5E9E"/>
    <w:rsid w:val="00DA5F28"/>
    <w:rsid w:val="00DA645E"/>
    <w:rsid w:val="00DA6B09"/>
    <w:rsid w:val="00DA6E23"/>
    <w:rsid w:val="00DA70EF"/>
    <w:rsid w:val="00DA7139"/>
    <w:rsid w:val="00DB1BD7"/>
    <w:rsid w:val="00DB1BEF"/>
    <w:rsid w:val="00DB2292"/>
    <w:rsid w:val="00DB4531"/>
    <w:rsid w:val="00DB56AD"/>
    <w:rsid w:val="00DB5C79"/>
    <w:rsid w:val="00DB664A"/>
    <w:rsid w:val="00DC05ED"/>
    <w:rsid w:val="00DC0938"/>
    <w:rsid w:val="00DC09F5"/>
    <w:rsid w:val="00DC19C9"/>
    <w:rsid w:val="00DC1CCA"/>
    <w:rsid w:val="00DC1D6F"/>
    <w:rsid w:val="00DC26B3"/>
    <w:rsid w:val="00DC2FEB"/>
    <w:rsid w:val="00DC3AEC"/>
    <w:rsid w:val="00DC5033"/>
    <w:rsid w:val="00DC5220"/>
    <w:rsid w:val="00DC6CDD"/>
    <w:rsid w:val="00DC733B"/>
    <w:rsid w:val="00DC7621"/>
    <w:rsid w:val="00DD1B23"/>
    <w:rsid w:val="00DD3074"/>
    <w:rsid w:val="00DD3CB9"/>
    <w:rsid w:val="00DD3E4F"/>
    <w:rsid w:val="00DD46DF"/>
    <w:rsid w:val="00DD4A4B"/>
    <w:rsid w:val="00DD4B94"/>
    <w:rsid w:val="00DD5574"/>
    <w:rsid w:val="00DD6182"/>
    <w:rsid w:val="00DD6C08"/>
    <w:rsid w:val="00DD7BC9"/>
    <w:rsid w:val="00DE0686"/>
    <w:rsid w:val="00DE1F4A"/>
    <w:rsid w:val="00DE209B"/>
    <w:rsid w:val="00DE2930"/>
    <w:rsid w:val="00DE2FD8"/>
    <w:rsid w:val="00DE3A3F"/>
    <w:rsid w:val="00DE3CAF"/>
    <w:rsid w:val="00DE3D9B"/>
    <w:rsid w:val="00DE4233"/>
    <w:rsid w:val="00DE4FCD"/>
    <w:rsid w:val="00DE60D5"/>
    <w:rsid w:val="00DE6556"/>
    <w:rsid w:val="00DE7222"/>
    <w:rsid w:val="00DE7A36"/>
    <w:rsid w:val="00DE7D69"/>
    <w:rsid w:val="00DF0863"/>
    <w:rsid w:val="00DF10FB"/>
    <w:rsid w:val="00DF1B41"/>
    <w:rsid w:val="00DF1F84"/>
    <w:rsid w:val="00DF2AA9"/>
    <w:rsid w:val="00DF3B37"/>
    <w:rsid w:val="00DF3CF8"/>
    <w:rsid w:val="00DF3E93"/>
    <w:rsid w:val="00DF5EA9"/>
    <w:rsid w:val="00DF6118"/>
    <w:rsid w:val="00DF6D28"/>
    <w:rsid w:val="00DF7507"/>
    <w:rsid w:val="00DF783D"/>
    <w:rsid w:val="00E00BEA"/>
    <w:rsid w:val="00E00BEC"/>
    <w:rsid w:val="00E00F6B"/>
    <w:rsid w:val="00E01225"/>
    <w:rsid w:val="00E01B18"/>
    <w:rsid w:val="00E02A6A"/>
    <w:rsid w:val="00E02E62"/>
    <w:rsid w:val="00E05575"/>
    <w:rsid w:val="00E056ED"/>
    <w:rsid w:val="00E05CEF"/>
    <w:rsid w:val="00E06F24"/>
    <w:rsid w:val="00E10413"/>
    <w:rsid w:val="00E10BE9"/>
    <w:rsid w:val="00E1222C"/>
    <w:rsid w:val="00E124C5"/>
    <w:rsid w:val="00E12D45"/>
    <w:rsid w:val="00E1322D"/>
    <w:rsid w:val="00E13D91"/>
    <w:rsid w:val="00E14A1B"/>
    <w:rsid w:val="00E14F51"/>
    <w:rsid w:val="00E156E5"/>
    <w:rsid w:val="00E15AF5"/>
    <w:rsid w:val="00E167DC"/>
    <w:rsid w:val="00E20234"/>
    <w:rsid w:val="00E2074F"/>
    <w:rsid w:val="00E21236"/>
    <w:rsid w:val="00E215EE"/>
    <w:rsid w:val="00E22ADA"/>
    <w:rsid w:val="00E233A3"/>
    <w:rsid w:val="00E23894"/>
    <w:rsid w:val="00E24F55"/>
    <w:rsid w:val="00E25CFE"/>
    <w:rsid w:val="00E2620E"/>
    <w:rsid w:val="00E26921"/>
    <w:rsid w:val="00E27B06"/>
    <w:rsid w:val="00E27E48"/>
    <w:rsid w:val="00E30FDF"/>
    <w:rsid w:val="00E312B6"/>
    <w:rsid w:val="00E3208D"/>
    <w:rsid w:val="00E322DF"/>
    <w:rsid w:val="00E323AD"/>
    <w:rsid w:val="00E324BB"/>
    <w:rsid w:val="00E337E2"/>
    <w:rsid w:val="00E33902"/>
    <w:rsid w:val="00E33EEB"/>
    <w:rsid w:val="00E34387"/>
    <w:rsid w:val="00E34E32"/>
    <w:rsid w:val="00E3571E"/>
    <w:rsid w:val="00E359FD"/>
    <w:rsid w:val="00E35BD1"/>
    <w:rsid w:val="00E35F5A"/>
    <w:rsid w:val="00E361CD"/>
    <w:rsid w:val="00E36484"/>
    <w:rsid w:val="00E36C0A"/>
    <w:rsid w:val="00E4046B"/>
    <w:rsid w:val="00E40936"/>
    <w:rsid w:val="00E43AB4"/>
    <w:rsid w:val="00E46C38"/>
    <w:rsid w:val="00E47188"/>
    <w:rsid w:val="00E471BD"/>
    <w:rsid w:val="00E4760E"/>
    <w:rsid w:val="00E47F91"/>
    <w:rsid w:val="00E50203"/>
    <w:rsid w:val="00E508E4"/>
    <w:rsid w:val="00E50B5A"/>
    <w:rsid w:val="00E50CF1"/>
    <w:rsid w:val="00E50F2A"/>
    <w:rsid w:val="00E51B97"/>
    <w:rsid w:val="00E526B0"/>
    <w:rsid w:val="00E52AAC"/>
    <w:rsid w:val="00E52B48"/>
    <w:rsid w:val="00E530FE"/>
    <w:rsid w:val="00E53883"/>
    <w:rsid w:val="00E54060"/>
    <w:rsid w:val="00E54AB2"/>
    <w:rsid w:val="00E54C7A"/>
    <w:rsid w:val="00E5678D"/>
    <w:rsid w:val="00E56A2E"/>
    <w:rsid w:val="00E576DD"/>
    <w:rsid w:val="00E60ADC"/>
    <w:rsid w:val="00E611A7"/>
    <w:rsid w:val="00E627F2"/>
    <w:rsid w:val="00E62DE2"/>
    <w:rsid w:val="00E648ED"/>
    <w:rsid w:val="00E64D1B"/>
    <w:rsid w:val="00E6518A"/>
    <w:rsid w:val="00E66A3D"/>
    <w:rsid w:val="00E67A3A"/>
    <w:rsid w:val="00E70BEB"/>
    <w:rsid w:val="00E71740"/>
    <w:rsid w:val="00E727F3"/>
    <w:rsid w:val="00E732AE"/>
    <w:rsid w:val="00E75E45"/>
    <w:rsid w:val="00E768BF"/>
    <w:rsid w:val="00E778D8"/>
    <w:rsid w:val="00E77D90"/>
    <w:rsid w:val="00E8067F"/>
    <w:rsid w:val="00E81449"/>
    <w:rsid w:val="00E81D8F"/>
    <w:rsid w:val="00E8270F"/>
    <w:rsid w:val="00E8308A"/>
    <w:rsid w:val="00E85804"/>
    <w:rsid w:val="00E87275"/>
    <w:rsid w:val="00E87708"/>
    <w:rsid w:val="00E87FB1"/>
    <w:rsid w:val="00E90621"/>
    <w:rsid w:val="00E907CA"/>
    <w:rsid w:val="00E90B20"/>
    <w:rsid w:val="00E92222"/>
    <w:rsid w:val="00E92B1B"/>
    <w:rsid w:val="00E93D8E"/>
    <w:rsid w:val="00E93E13"/>
    <w:rsid w:val="00E948CA"/>
    <w:rsid w:val="00E95661"/>
    <w:rsid w:val="00E95A05"/>
    <w:rsid w:val="00E95C68"/>
    <w:rsid w:val="00E96556"/>
    <w:rsid w:val="00E96F73"/>
    <w:rsid w:val="00E97DE7"/>
    <w:rsid w:val="00E97F52"/>
    <w:rsid w:val="00EA03E5"/>
    <w:rsid w:val="00EA0C50"/>
    <w:rsid w:val="00EA1383"/>
    <w:rsid w:val="00EA1486"/>
    <w:rsid w:val="00EA1782"/>
    <w:rsid w:val="00EA1B56"/>
    <w:rsid w:val="00EA2542"/>
    <w:rsid w:val="00EA4143"/>
    <w:rsid w:val="00EA466A"/>
    <w:rsid w:val="00EA4C5D"/>
    <w:rsid w:val="00EA4F60"/>
    <w:rsid w:val="00EA5876"/>
    <w:rsid w:val="00EA6351"/>
    <w:rsid w:val="00EA718A"/>
    <w:rsid w:val="00EA7458"/>
    <w:rsid w:val="00EA7858"/>
    <w:rsid w:val="00EA7E24"/>
    <w:rsid w:val="00EB060C"/>
    <w:rsid w:val="00EB066B"/>
    <w:rsid w:val="00EB0D6E"/>
    <w:rsid w:val="00EB177D"/>
    <w:rsid w:val="00EB1A74"/>
    <w:rsid w:val="00EB2EC3"/>
    <w:rsid w:val="00EB3D56"/>
    <w:rsid w:val="00EB4DD8"/>
    <w:rsid w:val="00EB589E"/>
    <w:rsid w:val="00EC0215"/>
    <w:rsid w:val="00EC052D"/>
    <w:rsid w:val="00EC056A"/>
    <w:rsid w:val="00EC11EB"/>
    <w:rsid w:val="00EC247C"/>
    <w:rsid w:val="00EC27A9"/>
    <w:rsid w:val="00EC5A9A"/>
    <w:rsid w:val="00EC5B85"/>
    <w:rsid w:val="00EC5CE1"/>
    <w:rsid w:val="00EC73A3"/>
    <w:rsid w:val="00EC7841"/>
    <w:rsid w:val="00EC7BD5"/>
    <w:rsid w:val="00ED0F08"/>
    <w:rsid w:val="00ED2814"/>
    <w:rsid w:val="00ED2989"/>
    <w:rsid w:val="00ED3915"/>
    <w:rsid w:val="00ED567A"/>
    <w:rsid w:val="00ED5DB7"/>
    <w:rsid w:val="00ED5F4C"/>
    <w:rsid w:val="00ED67F7"/>
    <w:rsid w:val="00ED6BDD"/>
    <w:rsid w:val="00ED7A3B"/>
    <w:rsid w:val="00EE0D9F"/>
    <w:rsid w:val="00EE16A9"/>
    <w:rsid w:val="00EE41E9"/>
    <w:rsid w:val="00EE4345"/>
    <w:rsid w:val="00EE460E"/>
    <w:rsid w:val="00EE4C5D"/>
    <w:rsid w:val="00EE637F"/>
    <w:rsid w:val="00EE718B"/>
    <w:rsid w:val="00EE72E7"/>
    <w:rsid w:val="00EE7738"/>
    <w:rsid w:val="00EE7AA2"/>
    <w:rsid w:val="00EF0A41"/>
    <w:rsid w:val="00EF0A9E"/>
    <w:rsid w:val="00EF0F93"/>
    <w:rsid w:val="00EF23DB"/>
    <w:rsid w:val="00EF2704"/>
    <w:rsid w:val="00EF301F"/>
    <w:rsid w:val="00EF4AEF"/>
    <w:rsid w:val="00EF5B83"/>
    <w:rsid w:val="00EF6501"/>
    <w:rsid w:val="00EF6688"/>
    <w:rsid w:val="00EF77ED"/>
    <w:rsid w:val="00EF7838"/>
    <w:rsid w:val="00F00017"/>
    <w:rsid w:val="00F009EE"/>
    <w:rsid w:val="00F026C9"/>
    <w:rsid w:val="00F0293B"/>
    <w:rsid w:val="00F03A7B"/>
    <w:rsid w:val="00F0406C"/>
    <w:rsid w:val="00F04DDF"/>
    <w:rsid w:val="00F054FF"/>
    <w:rsid w:val="00F06C70"/>
    <w:rsid w:val="00F06DFA"/>
    <w:rsid w:val="00F079F7"/>
    <w:rsid w:val="00F07B18"/>
    <w:rsid w:val="00F10DDC"/>
    <w:rsid w:val="00F1100E"/>
    <w:rsid w:val="00F1213F"/>
    <w:rsid w:val="00F15329"/>
    <w:rsid w:val="00F15479"/>
    <w:rsid w:val="00F16491"/>
    <w:rsid w:val="00F21482"/>
    <w:rsid w:val="00F2287B"/>
    <w:rsid w:val="00F22D2F"/>
    <w:rsid w:val="00F238C9"/>
    <w:rsid w:val="00F23EF5"/>
    <w:rsid w:val="00F24738"/>
    <w:rsid w:val="00F24CA7"/>
    <w:rsid w:val="00F24D48"/>
    <w:rsid w:val="00F25045"/>
    <w:rsid w:val="00F26588"/>
    <w:rsid w:val="00F272C6"/>
    <w:rsid w:val="00F2779A"/>
    <w:rsid w:val="00F30992"/>
    <w:rsid w:val="00F31176"/>
    <w:rsid w:val="00F32CB2"/>
    <w:rsid w:val="00F35664"/>
    <w:rsid w:val="00F35934"/>
    <w:rsid w:val="00F35BE3"/>
    <w:rsid w:val="00F364E4"/>
    <w:rsid w:val="00F37E54"/>
    <w:rsid w:val="00F40302"/>
    <w:rsid w:val="00F42C88"/>
    <w:rsid w:val="00F43043"/>
    <w:rsid w:val="00F433FD"/>
    <w:rsid w:val="00F44976"/>
    <w:rsid w:val="00F456AB"/>
    <w:rsid w:val="00F457F6"/>
    <w:rsid w:val="00F45ECF"/>
    <w:rsid w:val="00F46CA4"/>
    <w:rsid w:val="00F46D7A"/>
    <w:rsid w:val="00F501B0"/>
    <w:rsid w:val="00F50917"/>
    <w:rsid w:val="00F52303"/>
    <w:rsid w:val="00F52B44"/>
    <w:rsid w:val="00F53149"/>
    <w:rsid w:val="00F54D05"/>
    <w:rsid w:val="00F55146"/>
    <w:rsid w:val="00F5586E"/>
    <w:rsid w:val="00F55CE8"/>
    <w:rsid w:val="00F56BB8"/>
    <w:rsid w:val="00F56FE0"/>
    <w:rsid w:val="00F57941"/>
    <w:rsid w:val="00F619C5"/>
    <w:rsid w:val="00F61FC7"/>
    <w:rsid w:val="00F632DC"/>
    <w:rsid w:val="00F633CD"/>
    <w:rsid w:val="00F6425F"/>
    <w:rsid w:val="00F6526E"/>
    <w:rsid w:val="00F65C0A"/>
    <w:rsid w:val="00F6672B"/>
    <w:rsid w:val="00F66AC5"/>
    <w:rsid w:val="00F66D70"/>
    <w:rsid w:val="00F70843"/>
    <w:rsid w:val="00F708D1"/>
    <w:rsid w:val="00F71839"/>
    <w:rsid w:val="00F72B2C"/>
    <w:rsid w:val="00F74B70"/>
    <w:rsid w:val="00F765A8"/>
    <w:rsid w:val="00F77839"/>
    <w:rsid w:val="00F80155"/>
    <w:rsid w:val="00F80198"/>
    <w:rsid w:val="00F80421"/>
    <w:rsid w:val="00F80B0E"/>
    <w:rsid w:val="00F8133E"/>
    <w:rsid w:val="00F815DA"/>
    <w:rsid w:val="00F81B8C"/>
    <w:rsid w:val="00F82630"/>
    <w:rsid w:val="00F83022"/>
    <w:rsid w:val="00F83692"/>
    <w:rsid w:val="00F8492E"/>
    <w:rsid w:val="00F84D9E"/>
    <w:rsid w:val="00F85A0B"/>
    <w:rsid w:val="00F861F9"/>
    <w:rsid w:val="00F86A9C"/>
    <w:rsid w:val="00F86AD0"/>
    <w:rsid w:val="00F86BE1"/>
    <w:rsid w:val="00F87649"/>
    <w:rsid w:val="00F9075B"/>
    <w:rsid w:val="00F920FD"/>
    <w:rsid w:val="00F9276D"/>
    <w:rsid w:val="00F92A0F"/>
    <w:rsid w:val="00F92B24"/>
    <w:rsid w:val="00F93280"/>
    <w:rsid w:val="00F93331"/>
    <w:rsid w:val="00F93A57"/>
    <w:rsid w:val="00F9487F"/>
    <w:rsid w:val="00F95F9E"/>
    <w:rsid w:val="00F97AD7"/>
    <w:rsid w:val="00FA0245"/>
    <w:rsid w:val="00FA037F"/>
    <w:rsid w:val="00FA0FCD"/>
    <w:rsid w:val="00FA147F"/>
    <w:rsid w:val="00FA463D"/>
    <w:rsid w:val="00FA4B1C"/>
    <w:rsid w:val="00FA53DD"/>
    <w:rsid w:val="00FA5820"/>
    <w:rsid w:val="00FA5869"/>
    <w:rsid w:val="00FA597A"/>
    <w:rsid w:val="00FA6818"/>
    <w:rsid w:val="00FA6FE8"/>
    <w:rsid w:val="00FA7315"/>
    <w:rsid w:val="00FA745B"/>
    <w:rsid w:val="00FA7501"/>
    <w:rsid w:val="00FA7A49"/>
    <w:rsid w:val="00FA7EAC"/>
    <w:rsid w:val="00FB149F"/>
    <w:rsid w:val="00FB1598"/>
    <w:rsid w:val="00FB3EDD"/>
    <w:rsid w:val="00FB510B"/>
    <w:rsid w:val="00FB524E"/>
    <w:rsid w:val="00FB579B"/>
    <w:rsid w:val="00FB665E"/>
    <w:rsid w:val="00FB6786"/>
    <w:rsid w:val="00FB7160"/>
    <w:rsid w:val="00FB757E"/>
    <w:rsid w:val="00FB7857"/>
    <w:rsid w:val="00FC16BE"/>
    <w:rsid w:val="00FC1F4F"/>
    <w:rsid w:val="00FC2086"/>
    <w:rsid w:val="00FC2A7C"/>
    <w:rsid w:val="00FC3347"/>
    <w:rsid w:val="00FC3A49"/>
    <w:rsid w:val="00FC46E8"/>
    <w:rsid w:val="00FC4D47"/>
    <w:rsid w:val="00FC5DDA"/>
    <w:rsid w:val="00FC65D7"/>
    <w:rsid w:val="00FC69C4"/>
    <w:rsid w:val="00FD03C1"/>
    <w:rsid w:val="00FD04E7"/>
    <w:rsid w:val="00FD0822"/>
    <w:rsid w:val="00FD309B"/>
    <w:rsid w:val="00FD3386"/>
    <w:rsid w:val="00FD3F08"/>
    <w:rsid w:val="00FD4F5C"/>
    <w:rsid w:val="00FD5111"/>
    <w:rsid w:val="00FD6F4C"/>
    <w:rsid w:val="00FD70BF"/>
    <w:rsid w:val="00FD760C"/>
    <w:rsid w:val="00FD7A97"/>
    <w:rsid w:val="00FE0AE5"/>
    <w:rsid w:val="00FE0D7F"/>
    <w:rsid w:val="00FE1004"/>
    <w:rsid w:val="00FE153D"/>
    <w:rsid w:val="00FE401C"/>
    <w:rsid w:val="00FE485A"/>
    <w:rsid w:val="00FE4A18"/>
    <w:rsid w:val="00FE705E"/>
    <w:rsid w:val="00FE7B25"/>
    <w:rsid w:val="00FF0283"/>
    <w:rsid w:val="00FF081E"/>
    <w:rsid w:val="00FF0DB5"/>
    <w:rsid w:val="00FF314A"/>
    <w:rsid w:val="00FF35DB"/>
    <w:rsid w:val="00FF5548"/>
    <w:rsid w:val="00FF66A5"/>
    <w:rsid w:val="00FF6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3EEB53C"/>
  <w15:docId w15:val="{603CCEE9-84A6-4DAB-B8CD-86CDA5409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778C"/>
    <w:pPr>
      <w:widowControl w:val="0"/>
      <w:kinsoku w:val="0"/>
      <w:overflowPunct w:val="0"/>
      <w:adjustRightInd w:val="0"/>
      <w:snapToGrid w:val="0"/>
      <w:spacing w:line="480" w:lineRule="exact"/>
    </w:pPr>
    <w:rPr>
      <w:rFonts w:ascii="華康楷書體W5" w:eastAsia="華康楷書體W5"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出列席"/>
    <w:basedOn w:val="a"/>
    <w:autoRedefine/>
    <w:rsid w:val="00852DF7"/>
    <w:pPr>
      <w:ind w:left="1600" w:rightChars="100" w:right="320" w:hangingChars="500" w:hanging="1600"/>
    </w:pPr>
  </w:style>
  <w:style w:type="paragraph" w:customStyle="1" w:styleId="0cm5">
    <w:name w:val="樣式 左右對齊 左:  0 cm 凸出:  5 字元"/>
    <w:basedOn w:val="a"/>
    <w:autoRedefine/>
    <w:rsid w:val="00C2357A"/>
    <w:pPr>
      <w:ind w:left="1600" w:rightChars="200" w:right="640" w:hangingChars="500" w:hanging="1600"/>
      <w:jc w:val="both"/>
    </w:pPr>
    <w:rPr>
      <w:rFonts w:cs="新細明體"/>
      <w:szCs w:val="20"/>
    </w:rPr>
  </w:style>
  <w:style w:type="paragraph" w:customStyle="1" w:styleId="a4">
    <w:name w:val="紀錄"/>
    <w:basedOn w:val="a3"/>
    <w:autoRedefine/>
    <w:rsid w:val="0045129A"/>
    <w:pPr>
      <w:ind w:left="500" w:rightChars="700" w:right="700" w:hanging="500"/>
    </w:pPr>
  </w:style>
  <w:style w:type="paragraph" w:customStyle="1" w:styleId="a5">
    <w:name w:val="提案人"/>
    <w:basedOn w:val="a"/>
    <w:autoRedefine/>
    <w:rsid w:val="00846078"/>
    <w:pPr>
      <w:ind w:leftChars="1000" w:left="4480" w:hangingChars="400" w:hanging="1280"/>
    </w:pPr>
    <w:rPr>
      <w:rFonts w:hAnsi="標楷體" w:cs="新細明體"/>
      <w:kern w:val="0"/>
    </w:rPr>
  </w:style>
  <w:style w:type="paragraph" w:customStyle="1" w:styleId="a6">
    <w:name w:val="決議"/>
    <w:basedOn w:val="a"/>
    <w:autoRedefine/>
    <w:rsid w:val="006C725A"/>
    <w:pPr>
      <w:ind w:leftChars="200" w:left="1601" w:hangingChars="300" w:hanging="961"/>
      <w:jc w:val="both"/>
    </w:pPr>
  </w:style>
  <w:style w:type="paragraph" w:customStyle="1" w:styleId="a7">
    <w:name w:val="字元 字元 字元"/>
    <w:basedOn w:val="a"/>
    <w:rsid w:val="00E52B48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styleId="a8">
    <w:name w:val="Plain Text"/>
    <w:basedOn w:val="a"/>
    <w:link w:val="a9"/>
    <w:rsid w:val="00E52B48"/>
    <w:pPr>
      <w:kinsoku/>
      <w:overflowPunct/>
      <w:adjustRightInd/>
      <w:snapToGrid/>
      <w:spacing w:line="240" w:lineRule="auto"/>
    </w:pPr>
    <w:rPr>
      <w:rFonts w:ascii="標楷體" w:eastAsia="標楷體" w:hAnsi="Courier New" w:cs="Courier New"/>
    </w:rPr>
  </w:style>
  <w:style w:type="paragraph" w:styleId="aa">
    <w:name w:val="footer"/>
    <w:basedOn w:val="a"/>
    <w:rsid w:val="00631FCB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b">
    <w:name w:val="page number"/>
    <w:basedOn w:val="a0"/>
    <w:rsid w:val="00631FCB"/>
  </w:style>
  <w:style w:type="paragraph" w:styleId="ac">
    <w:name w:val="Date"/>
    <w:basedOn w:val="a"/>
    <w:next w:val="a"/>
    <w:rsid w:val="00EC27A9"/>
    <w:pPr>
      <w:jc w:val="right"/>
    </w:pPr>
  </w:style>
  <w:style w:type="paragraph" w:customStyle="1" w:styleId="1">
    <w:name w:val="字元 字元1 字元 字元 字元 字元"/>
    <w:basedOn w:val="a"/>
    <w:rsid w:val="00A732BC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styleId="ad">
    <w:name w:val="Balloon Text"/>
    <w:basedOn w:val="a"/>
    <w:link w:val="ae"/>
    <w:rsid w:val="00FB579B"/>
    <w:rPr>
      <w:rFonts w:ascii="Arial" w:eastAsia="新細明體" w:hAnsi="Arial"/>
      <w:sz w:val="18"/>
      <w:szCs w:val="18"/>
    </w:rPr>
  </w:style>
  <w:style w:type="paragraph" w:styleId="af">
    <w:name w:val="header"/>
    <w:basedOn w:val="a"/>
    <w:link w:val="af0"/>
    <w:unhideWhenUsed/>
    <w:rsid w:val="00182DDB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0">
    <w:name w:val="頁首 字元"/>
    <w:link w:val="af"/>
    <w:rsid w:val="00182DDB"/>
    <w:rPr>
      <w:rFonts w:ascii="華康楷書體W5" w:eastAsia="華康楷書體W5"/>
      <w:kern w:val="2"/>
    </w:rPr>
  </w:style>
  <w:style w:type="paragraph" w:customStyle="1" w:styleId="af1">
    <w:name w:val="字元 字元 字元"/>
    <w:basedOn w:val="a"/>
    <w:rsid w:val="000A7D99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af2">
    <w:basedOn w:val="a"/>
    <w:rsid w:val="00237F93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2">
    <w:name w:val="字元2"/>
    <w:basedOn w:val="a"/>
    <w:rsid w:val="007371DE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character" w:styleId="af3">
    <w:name w:val="Hyperlink"/>
    <w:uiPriority w:val="99"/>
    <w:semiHidden/>
    <w:unhideWhenUsed/>
    <w:rsid w:val="003F5752"/>
    <w:rPr>
      <w:strike w:val="0"/>
      <w:dstrike w:val="0"/>
      <w:color w:val="0000FF"/>
      <w:u w:val="none"/>
      <w:effect w:val="none"/>
    </w:rPr>
  </w:style>
  <w:style w:type="paragraph" w:customStyle="1" w:styleId="20">
    <w:name w:val="字元2"/>
    <w:basedOn w:val="a"/>
    <w:rsid w:val="003F5752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3">
    <w:name w:val="字元3 字元"/>
    <w:basedOn w:val="a"/>
    <w:rsid w:val="00FA597A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styleId="af4">
    <w:name w:val="Document Map"/>
    <w:basedOn w:val="a"/>
    <w:semiHidden/>
    <w:rsid w:val="00BC67E6"/>
    <w:pPr>
      <w:shd w:val="clear" w:color="auto" w:fill="000080"/>
    </w:pPr>
    <w:rPr>
      <w:rFonts w:ascii="Arial" w:eastAsia="新細明體" w:hAnsi="Arial"/>
    </w:rPr>
  </w:style>
  <w:style w:type="character" w:customStyle="1" w:styleId="a9">
    <w:name w:val="純文字 字元"/>
    <w:link w:val="a8"/>
    <w:rsid w:val="00295722"/>
    <w:rPr>
      <w:rFonts w:ascii="標楷體" w:eastAsia="標楷體" w:hAnsi="Courier New" w:cs="Courier New"/>
      <w:kern w:val="2"/>
      <w:sz w:val="32"/>
      <w:szCs w:val="32"/>
      <w:lang w:val="en-US" w:eastAsia="zh-TW" w:bidi="ar-SA"/>
    </w:rPr>
  </w:style>
  <w:style w:type="paragraph" w:customStyle="1" w:styleId="10">
    <w:name w:val="字元1 字元 字元"/>
    <w:basedOn w:val="a"/>
    <w:rsid w:val="00941761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af5">
    <w:name w:val="立法院(副本)"/>
    <w:basedOn w:val="a"/>
    <w:rsid w:val="00E96556"/>
    <w:pPr>
      <w:kinsoku/>
      <w:overflowPunct/>
      <w:adjustRightInd/>
      <w:snapToGrid/>
      <w:spacing w:line="280" w:lineRule="exact"/>
    </w:pPr>
    <w:rPr>
      <w:rFonts w:ascii="標楷體" w:eastAsia="標楷體"/>
      <w:sz w:val="24"/>
      <w:szCs w:val="24"/>
    </w:rPr>
  </w:style>
  <w:style w:type="paragraph" w:customStyle="1" w:styleId="30">
    <w:name w:val="字元3"/>
    <w:basedOn w:val="a"/>
    <w:rsid w:val="0023300C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31">
    <w:name w:val="字元3 字元 字元 字元"/>
    <w:basedOn w:val="a"/>
    <w:rsid w:val="006952AA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11">
    <w:name w:val="字元1 字元 字元 字元 字元1 字元"/>
    <w:basedOn w:val="a"/>
    <w:rsid w:val="00D77526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110">
    <w:name w:val="字元1 字元 字元 字元 字元1"/>
    <w:basedOn w:val="a"/>
    <w:rsid w:val="001B2595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12">
    <w:name w:val="字元1 字元 字元 字元"/>
    <w:basedOn w:val="a"/>
    <w:rsid w:val="0006534F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310">
    <w:name w:val="字元3 字元 字元 字元1 字元 字元"/>
    <w:basedOn w:val="a"/>
    <w:rsid w:val="00F03A7B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4">
    <w:name w:val="字元4 字元 字元 字元 字元"/>
    <w:basedOn w:val="a"/>
    <w:rsid w:val="003573BD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311">
    <w:name w:val="字元3 字元 字元 字元1 字元"/>
    <w:basedOn w:val="a"/>
    <w:rsid w:val="005C6257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af6">
    <w:name w:val="字元 字元 字元 字元"/>
    <w:basedOn w:val="a"/>
    <w:rsid w:val="00740508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Default">
    <w:name w:val="Default"/>
    <w:rsid w:val="0022470E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  <w:style w:type="character" w:styleId="af7">
    <w:name w:val="annotation reference"/>
    <w:uiPriority w:val="99"/>
    <w:semiHidden/>
    <w:unhideWhenUsed/>
    <w:rsid w:val="00014478"/>
    <w:rPr>
      <w:sz w:val="18"/>
      <w:szCs w:val="18"/>
    </w:rPr>
  </w:style>
  <w:style w:type="paragraph" w:styleId="af8">
    <w:name w:val="annotation text"/>
    <w:basedOn w:val="a"/>
    <w:link w:val="af9"/>
    <w:uiPriority w:val="99"/>
    <w:semiHidden/>
    <w:unhideWhenUsed/>
    <w:rsid w:val="00014478"/>
  </w:style>
  <w:style w:type="character" w:customStyle="1" w:styleId="af9">
    <w:name w:val="註解文字 字元"/>
    <w:link w:val="af8"/>
    <w:uiPriority w:val="99"/>
    <w:semiHidden/>
    <w:rsid w:val="00014478"/>
    <w:rPr>
      <w:rFonts w:ascii="華康楷書體W5" w:eastAsia="華康楷書體W5"/>
      <w:kern w:val="2"/>
      <w:sz w:val="32"/>
      <w:szCs w:val="32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014478"/>
    <w:rPr>
      <w:b/>
      <w:bCs/>
    </w:rPr>
  </w:style>
  <w:style w:type="character" w:customStyle="1" w:styleId="afb">
    <w:name w:val="註解主旨 字元"/>
    <w:link w:val="afa"/>
    <w:uiPriority w:val="99"/>
    <w:semiHidden/>
    <w:rsid w:val="00014478"/>
    <w:rPr>
      <w:rFonts w:ascii="華康楷書體W5" w:eastAsia="華康楷書體W5"/>
      <w:b/>
      <w:bCs/>
      <w:kern w:val="2"/>
      <w:sz w:val="32"/>
      <w:szCs w:val="32"/>
    </w:rPr>
  </w:style>
  <w:style w:type="character" w:styleId="afc">
    <w:name w:val="Subtle Emphasis"/>
    <w:uiPriority w:val="19"/>
    <w:qFormat/>
    <w:rsid w:val="004404EE"/>
    <w:rPr>
      <w:i/>
      <w:iCs/>
      <w:color w:val="808080"/>
    </w:rPr>
  </w:style>
  <w:style w:type="table" w:styleId="afd">
    <w:name w:val="Table Grid"/>
    <w:basedOn w:val="a1"/>
    <w:uiPriority w:val="59"/>
    <w:rsid w:val="00475B81"/>
    <w:rPr>
      <w:rFonts w:ascii="Calibri" w:eastAsia="Times New Roman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表格內文(14行高)"/>
    <w:basedOn w:val="afe"/>
    <w:link w:val="140"/>
    <w:qFormat/>
    <w:rsid w:val="00AD5088"/>
    <w:pPr>
      <w:kinsoku/>
      <w:overflowPunct/>
      <w:adjustRightInd/>
      <w:snapToGrid/>
      <w:spacing w:line="280" w:lineRule="exact"/>
      <w:ind w:leftChars="0" w:left="0" w:firstLineChars="0" w:firstLine="0"/>
    </w:pPr>
    <w:rPr>
      <w:rFonts w:ascii="標楷體" w:eastAsia="標楷體"/>
      <w:snapToGrid w:val="0"/>
      <w:sz w:val="24"/>
      <w:szCs w:val="28"/>
    </w:rPr>
  </w:style>
  <w:style w:type="character" w:customStyle="1" w:styleId="140">
    <w:name w:val="表格內文(14行高) 字元"/>
    <w:link w:val="14"/>
    <w:rsid w:val="00AD5088"/>
    <w:rPr>
      <w:rFonts w:ascii="標楷體" w:eastAsia="標楷體"/>
      <w:snapToGrid w:val="0"/>
      <w:kern w:val="2"/>
      <w:sz w:val="24"/>
      <w:szCs w:val="28"/>
    </w:rPr>
  </w:style>
  <w:style w:type="paragraph" w:styleId="afe">
    <w:name w:val="table of figures"/>
    <w:basedOn w:val="a"/>
    <w:next w:val="a"/>
    <w:uiPriority w:val="99"/>
    <w:semiHidden/>
    <w:unhideWhenUsed/>
    <w:rsid w:val="00AD5088"/>
    <w:pPr>
      <w:ind w:leftChars="400" w:left="400" w:hangingChars="200" w:hanging="200"/>
    </w:pPr>
  </w:style>
  <w:style w:type="character" w:styleId="aff">
    <w:name w:val="Placeholder Text"/>
    <w:basedOn w:val="a0"/>
    <w:uiPriority w:val="99"/>
    <w:semiHidden/>
    <w:rsid w:val="00973CFD"/>
    <w:rPr>
      <w:color w:val="808080"/>
    </w:rPr>
  </w:style>
  <w:style w:type="paragraph" w:styleId="aff0">
    <w:name w:val="List Paragraph"/>
    <w:basedOn w:val="a"/>
    <w:uiPriority w:val="34"/>
    <w:qFormat/>
    <w:rsid w:val="00741961"/>
    <w:pPr>
      <w:ind w:leftChars="200" w:left="480"/>
    </w:pPr>
  </w:style>
  <w:style w:type="paragraph" w:customStyle="1" w:styleId="econtentblack">
    <w:name w:val="e_content_black"/>
    <w:basedOn w:val="a"/>
    <w:rsid w:val="006D42B0"/>
    <w:pPr>
      <w:widowControl/>
      <w:kinsoku/>
      <w:overflowPunct/>
      <w:adjustRightInd/>
      <w:snapToGrid/>
      <w:spacing w:before="100" w:beforeAutospacing="1" w:after="100" w:afterAutospacing="1" w:line="390" w:lineRule="atLeast"/>
    </w:pPr>
    <w:rPr>
      <w:rFonts w:ascii="Arial" w:eastAsia="新細明體" w:hAnsi="Arial" w:cs="Arial"/>
      <w:color w:val="000000"/>
      <w:kern w:val="0"/>
      <w:sz w:val="24"/>
      <w:szCs w:val="24"/>
    </w:rPr>
  </w:style>
  <w:style w:type="character" w:customStyle="1" w:styleId="aff1">
    <w:name w:val="頁尾 字元"/>
    <w:semiHidden/>
    <w:rsid w:val="006D42B0"/>
    <w:rPr>
      <w:kern w:val="2"/>
    </w:rPr>
  </w:style>
  <w:style w:type="character" w:customStyle="1" w:styleId="ctl00contentplaceholder1treeview10ctl00contentplaceholder1treeview11ctl00contentplaceholder1treeview13">
    <w:name w:val="ctl00_contentplaceholder1_treeview1_0 ctl00_contentplaceholder1_treeview1_1 ctl00_contentplaceholder1_treeview1_3"/>
    <w:basedOn w:val="a0"/>
    <w:rsid w:val="006D42B0"/>
  </w:style>
  <w:style w:type="character" w:customStyle="1" w:styleId="ae">
    <w:name w:val="註解方塊文字 字元"/>
    <w:link w:val="ad"/>
    <w:rsid w:val="006D42B0"/>
    <w:rPr>
      <w:rFonts w:ascii="Arial" w:hAnsi="Arial"/>
      <w:kern w:val="2"/>
      <w:sz w:val="18"/>
      <w:szCs w:val="18"/>
    </w:rPr>
  </w:style>
  <w:style w:type="paragraph" w:customStyle="1" w:styleId="aff2">
    <w:name w:val="章"/>
    <w:basedOn w:val="a"/>
    <w:link w:val="aff3"/>
    <w:qFormat/>
    <w:rsid w:val="006D42B0"/>
    <w:pPr>
      <w:kinsoku/>
      <w:overflowPunct/>
      <w:autoSpaceDE w:val="0"/>
      <w:autoSpaceDN w:val="0"/>
      <w:snapToGrid/>
      <w:spacing w:line="600" w:lineRule="exact"/>
      <w:ind w:leftChars="400" w:left="800" w:hangingChars="400" w:hanging="400"/>
      <w:jc w:val="both"/>
    </w:pPr>
    <w:rPr>
      <w:rFonts w:ascii="標楷體" w:eastAsia="標楷體" w:hAnsi="標楷體"/>
    </w:rPr>
  </w:style>
  <w:style w:type="character" w:customStyle="1" w:styleId="aff3">
    <w:name w:val="章 字元"/>
    <w:basedOn w:val="a0"/>
    <w:link w:val="aff2"/>
    <w:rsid w:val="006D42B0"/>
    <w:rPr>
      <w:rFonts w:ascii="標楷體" w:eastAsia="標楷體" w:hAnsi="標楷體"/>
      <w:kern w:val="2"/>
      <w:sz w:val="32"/>
      <w:szCs w:val="32"/>
    </w:rPr>
  </w:style>
  <w:style w:type="paragraph" w:customStyle="1" w:styleId="13">
    <w:name w:val="修1"/>
    <w:basedOn w:val="a"/>
    <w:link w:val="15"/>
    <w:qFormat/>
    <w:rsid w:val="006D42B0"/>
    <w:pPr>
      <w:kinsoku/>
      <w:overflowPunct/>
      <w:autoSpaceDE w:val="0"/>
      <w:autoSpaceDN w:val="0"/>
      <w:snapToGrid/>
      <w:spacing w:line="600" w:lineRule="exact"/>
      <w:ind w:leftChars="950" w:left="1220" w:hangingChars="270" w:hanging="270"/>
      <w:jc w:val="both"/>
    </w:pPr>
    <w:rPr>
      <w:rFonts w:ascii="標楷體" w:eastAsia="標楷體" w:hAnsi="標楷體"/>
    </w:rPr>
  </w:style>
  <w:style w:type="character" w:customStyle="1" w:styleId="15">
    <w:name w:val="修1 字元"/>
    <w:basedOn w:val="a0"/>
    <w:link w:val="13"/>
    <w:rsid w:val="006D42B0"/>
    <w:rPr>
      <w:rFonts w:ascii="標楷體" w:eastAsia="標楷體" w:hAnsi="標楷體"/>
      <w:kern w:val="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3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1030905&#35696;&#20107;&#37636;&#25033;&#29992;\1&#36001;&#22996;&#26371;&#35696;&#20107;&#37636;-&#20841;&#22825;&#19968;&#27425;&#26371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0370A9-41FC-4BC5-A5D2-005696C88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1財委會議事錄-兩天一次會</Template>
  <TotalTime>220</TotalTime>
  <Pages>2</Pages>
  <Words>149</Words>
  <Characters>855</Characters>
  <Application>Microsoft Office Word</Application>
  <DocSecurity>0</DocSecurity>
  <Lines>7</Lines>
  <Paragraphs>2</Paragraphs>
  <ScaleCrop>false</ScaleCrop>
  <Company>立法院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7屆7會期財委會議事錄</dc:title>
  <dc:creator>HP6200P</dc:creator>
  <cp:lastModifiedBy>Administrator</cp:lastModifiedBy>
  <cp:revision>60</cp:revision>
  <cp:lastPrinted>2025-10-16T06:27:00Z</cp:lastPrinted>
  <dcterms:created xsi:type="dcterms:W3CDTF">2026-03-26T07:58:00Z</dcterms:created>
  <dcterms:modified xsi:type="dcterms:W3CDTF">2026-03-30T04:23:00Z</dcterms:modified>
</cp:coreProperties>
</file>