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728F1" w14:textId="267347C4" w:rsidR="002251C0" w:rsidRPr="006B05B0" w:rsidRDefault="002251C0" w:rsidP="002251C0">
      <w:pPr>
        <w:spacing w:beforeLines="50" w:before="180" w:line="46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6B05B0">
        <w:rPr>
          <w:rFonts w:ascii="Times New Roman" w:eastAsia="標楷體" w:hAnsi="Times New Roman"/>
          <w:b/>
          <w:sz w:val="36"/>
          <w:szCs w:val="36"/>
        </w:rPr>
        <w:t>立法院第</w:t>
      </w:r>
      <w:r w:rsidRPr="006B05B0">
        <w:rPr>
          <w:rFonts w:ascii="Times New Roman" w:eastAsia="標楷體" w:hAnsi="Times New Roman"/>
          <w:b/>
          <w:sz w:val="36"/>
          <w:szCs w:val="36"/>
        </w:rPr>
        <w:t>1</w:t>
      </w:r>
      <w:r w:rsidR="007B7377" w:rsidRPr="006B05B0">
        <w:rPr>
          <w:rFonts w:ascii="Times New Roman" w:eastAsia="標楷體" w:hAnsi="Times New Roman"/>
          <w:b/>
          <w:sz w:val="36"/>
          <w:szCs w:val="36"/>
        </w:rPr>
        <w:t>1</w:t>
      </w:r>
      <w:r w:rsidRPr="006B05B0">
        <w:rPr>
          <w:rFonts w:ascii="Times New Roman" w:eastAsia="標楷體" w:hAnsi="Times New Roman"/>
          <w:b/>
          <w:sz w:val="36"/>
          <w:szCs w:val="36"/>
        </w:rPr>
        <w:t>屆第</w:t>
      </w:r>
      <w:r w:rsidR="00B70134">
        <w:rPr>
          <w:rFonts w:ascii="Times New Roman" w:eastAsia="標楷體" w:hAnsi="Times New Roman" w:hint="eastAsia"/>
          <w:b/>
          <w:sz w:val="36"/>
          <w:szCs w:val="36"/>
        </w:rPr>
        <w:t>5</w:t>
      </w:r>
      <w:r w:rsidRPr="006B05B0">
        <w:rPr>
          <w:rFonts w:ascii="Times New Roman" w:eastAsia="標楷體" w:hAnsi="Times New Roman"/>
          <w:b/>
          <w:sz w:val="36"/>
          <w:szCs w:val="36"/>
        </w:rPr>
        <w:t>會期</w:t>
      </w:r>
      <w:r w:rsidR="006D7A64" w:rsidRPr="006B05B0">
        <w:rPr>
          <w:rFonts w:ascii="Times New Roman" w:eastAsia="標楷體" w:hAnsi="Times New Roman"/>
          <w:b/>
          <w:kern w:val="0"/>
          <w:sz w:val="36"/>
          <w:szCs w:val="36"/>
        </w:rPr>
        <w:t>社會福利及衛生環境委員會</w:t>
      </w:r>
    </w:p>
    <w:p w14:paraId="47BA8F0D" w14:textId="02FBA164" w:rsidR="002251C0" w:rsidRPr="006B05B0" w:rsidRDefault="006D7A64" w:rsidP="002251C0">
      <w:pPr>
        <w:tabs>
          <w:tab w:val="left" w:pos="567"/>
        </w:tabs>
        <w:spacing w:line="440" w:lineRule="exact"/>
        <w:jc w:val="center"/>
        <w:outlineLvl w:val="2"/>
        <w:rPr>
          <w:rFonts w:ascii="Times New Roman" w:eastAsia="標楷體" w:hAnsi="Times New Roman"/>
          <w:b/>
          <w:kern w:val="0"/>
          <w:sz w:val="36"/>
          <w:szCs w:val="36"/>
        </w:rPr>
      </w:pPr>
      <w:r w:rsidRPr="006B05B0">
        <w:rPr>
          <w:rFonts w:ascii="Times New Roman" w:eastAsia="標楷體" w:hAnsi="Times New Roman"/>
          <w:b/>
          <w:kern w:val="0"/>
          <w:sz w:val="36"/>
          <w:szCs w:val="36"/>
        </w:rPr>
        <w:t>第</w:t>
      </w:r>
      <w:r w:rsidR="003066BB">
        <w:rPr>
          <w:rFonts w:ascii="Times New Roman" w:eastAsia="標楷體" w:hAnsi="Times New Roman" w:hint="eastAsia"/>
          <w:b/>
          <w:kern w:val="0"/>
          <w:sz w:val="36"/>
          <w:szCs w:val="36"/>
        </w:rPr>
        <w:t>10</w:t>
      </w:r>
      <w:r w:rsidR="00121278" w:rsidRPr="006B05B0">
        <w:rPr>
          <w:rFonts w:ascii="Times New Roman" w:eastAsia="標楷體" w:hAnsi="Times New Roman"/>
          <w:b/>
          <w:kern w:val="0"/>
          <w:sz w:val="36"/>
          <w:szCs w:val="36"/>
        </w:rPr>
        <w:t>次全體委員</w:t>
      </w:r>
      <w:r w:rsidRPr="006B05B0">
        <w:rPr>
          <w:rFonts w:ascii="Times New Roman" w:eastAsia="標楷體" w:hAnsi="Times New Roman"/>
          <w:b/>
          <w:kern w:val="0"/>
          <w:sz w:val="36"/>
          <w:szCs w:val="36"/>
        </w:rPr>
        <w:t>會議議事錄</w:t>
      </w:r>
    </w:p>
    <w:p w14:paraId="5B0EB5F8" w14:textId="0051C0F7" w:rsidR="00D6292B" w:rsidRPr="006B05B0" w:rsidRDefault="002251C0" w:rsidP="00525A5E">
      <w:pPr>
        <w:spacing w:line="500" w:lineRule="exact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時　　間：</w:t>
      </w:r>
      <w:r w:rsidR="0045795D" w:rsidRPr="006B05B0">
        <w:rPr>
          <w:rFonts w:ascii="Times New Roman" w:eastAsia="標楷體" w:hAnsi="Times New Roman"/>
          <w:sz w:val="32"/>
          <w:szCs w:val="32"/>
        </w:rPr>
        <w:t>11</w:t>
      </w:r>
      <w:r w:rsidR="00B70134">
        <w:rPr>
          <w:rFonts w:ascii="Times New Roman" w:eastAsia="標楷體" w:hAnsi="Times New Roman" w:hint="eastAsia"/>
          <w:sz w:val="32"/>
          <w:szCs w:val="32"/>
        </w:rPr>
        <w:t>5</w:t>
      </w:r>
      <w:r w:rsidR="0045795D" w:rsidRPr="006B05B0">
        <w:rPr>
          <w:rFonts w:ascii="Times New Roman" w:eastAsia="標楷體" w:hAnsi="Times New Roman"/>
          <w:sz w:val="32"/>
          <w:szCs w:val="32"/>
        </w:rPr>
        <w:t>年</w:t>
      </w:r>
      <w:r w:rsidR="003066BB">
        <w:rPr>
          <w:rFonts w:ascii="Times New Roman" w:eastAsia="標楷體" w:hAnsi="Times New Roman" w:hint="eastAsia"/>
          <w:sz w:val="32"/>
          <w:szCs w:val="32"/>
        </w:rPr>
        <w:t>5</w:t>
      </w:r>
      <w:r w:rsidR="0045795D" w:rsidRPr="006B05B0">
        <w:rPr>
          <w:rFonts w:ascii="Times New Roman" w:eastAsia="標楷體" w:hAnsi="Times New Roman"/>
          <w:sz w:val="32"/>
          <w:szCs w:val="32"/>
        </w:rPr>
        <w:t>月</w:t>
      </w:r>
      <w:r w:rsidR="003066BB">
        <w:rPr>
          <w:rFonts w:ascii="Times New Roman" w:eastAsia="標楷體" w:hAnsi="Times New Roman" w:hint="eastAsia"/>
          <w:sz w:val="32"/>
          <w:szCs w:val="32"/>
        </w:rPr>
        <w:t>11</w:t>
      </w:r>
      <w:r w:rsidR="00121278" w:rsidRPr="006B05B0">
        <w:rPr>
          <w:rFonts w:ascii="Times New Roman" w:eastAsia="標楷體" w:hAnsi="Times New Roman"/>
          <w:sz w:val="32"/>
          <w:szCs w:val="32"/>
        </w:rPr>
        <w:t>日（星期</w:t>
      </w:r>
      <w:r w:rsidR="003066BB">
        <w:rPr>
          <w:rFonts w:ascii="Times New Roman" w:eastAsia="標楷體" w:hAnsi="Times New Roman" w:hint="eastAsia"/>
          <w:sz w:val="32"/>
          <w:szCs w:val="32"/>
        </w:rPr>
        <w:t>一</w:t>
      </w:r>
      <w:r w:rsidR="0045795D" w:rsidRPr="006B05B0">
        <w:rPr>
          <w:rFonts w:ascii="Times New Roman" w:eastAsia="標楷體" w:hAnsi="Times New Roman"/>
          <w:sz w:val="32"/>
          <w:szCs w:val="32"/>
        </w:rPr>
        <w:t>）</w:t>
      </w:r>
      <w:r w:rsidR="0045795D" w:rsidRPr="00D714EB">
        <w:rPr>
          <w:rFonts w:ascii="Times New Roman" w:eastAsia="標楷體" w:hAnsi="Times New Roman"/>
          <w:sz w:val="32"/>
          <w:szCs w:val="32"/>
        </w:rPr>
        <w:t>9</w:t>
      </w:r>
      <w:r w:rsidR="0045795D" w:rsidRPr="00D714EB">
        <w:rPr>
          <w:rFonts w:ascii="Times New Roman" w:eastAsia="標楷體" w:hAnsi="Times New Roman"/>
          <w:sz w:val="32"/>
          <w:szCs w:val="32"/>
        </w:rPr>
        <w:t>時</w:t>
      </w:r>
      <w:r w:rsidR="0045795D" w:rsidRPr="00A74CE8">
        <w:rPr>
          <w:rFonts w:ascii="Times New Roman" w:eastAsia="標楷體" w:hAnsi="Times New Roman"/>
          <w:sz w:val="32"/>
          <w:szCs w:val="32"/>
        </w:rPr>
        <w:t>至</w:t>
      </w:r>
      <w:r w:rsidR="001B69A2">
        <w:rPr>
          <w:rFonts w:ascii="Times New Roman" w:eastAsia="標楷體" w:hAnsi="Times New Roman"/>
          <w:sz w:val="32"/>
          <w:szCs w:val="32"/>
        </w:rPr>
        <w:t>14</w:t>
      </w:r>
      <w:r w:rsidR="0045795D" w:rsidRPr="002F3EEA">
        <w:rPr>
          <w:rFonts w:ascii="Times New Roman" w:eastAsia="標楷體" w:hAnsi="Times New Roman"/>
          <w:sz w:val="32"/>
          <w:szCs w:val="32"/>
        </w:rPr>
        <w:t>時</w:t>
      </w:r>
      <w:r w:rsidR="00706351" w:rsidRPr="002F3EEA">
        <w:rPr>
          <w:rFonts w:ascii="Times New Roman" w:eastAsia="標楷體" w:hAnsi="Times New Roman"/>
          <w:sz w:val="32"/>
          <w:szCs w:val="32"/>
        </w:rPr>
        <w:t>21</w:t>
      </w:r>
      <w:r w:rsidR="0045795D" w:rsidRPr="002F3EEA">
        <w:rPr>
          <w:rFonts w:ascii="Times New Roman" w:eastAsia="標楷體" w:hAnsi="Times New Roman"/>
          <w:sz w:val="32"/>
          <w:szCs w:val="32"/>
        </w:rPr>
        <w:t>分</w:t>
      </w:r>
    </w:p>
    <w:p w14:paraId="5E67D989" w14:textId="77777777" w:rsidR="002251C0" w:rsidRPr="006B05B0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地　　點：群賢樓</w:t>
      </w:r>
      <w:r w:rsidRPr="006B05B0">
        <w:rPr>
          <w:rFonts w:ascii="Times New Roman" w:eastAsia="標楷體" w:hAnsi="Times New Roman"/>
          <w:sz w:val="32"/>
          <w:szCs w:val="32"/>
        </w:rPr>
        <w:t>801</w:t>
      </w:r>
      <w:r w:rsidRPr="006B05B0">
        <w:rPr>
          <w:rFonts w:ascii="Times New Roman" w:eastAsia="標楷體" w:hAnsi="Times New Roman"/>
          <w:sz w:val="32"/>
          <w:szCs w:val="32"/>
        </w:rPr>
        <w:t>會議室</w:t>
      </w:r>
    </w:p>
    <w:p w14:paraId="511152EE" w14:textId="55641BBB" w:rsidR="00C93337" w:rsidRPr="006B05B0" w:rsidRDefault="002251C0" w:rsidP="003B3A87">
      <w:pPr>
        <w:tabs>
          <w:tab w:val="left" w:pos="5520"/>
        </w:tabs>
        <w:spacing w:line="440" w:lineRule="exact"/>
        <w:ind w:left="1600" w:rightChars="235" w:right="564" w:hangingChars="500" w:hanging="1600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出席委員：</w:t>
      </w:r>
      <w:r w:rsidR="00D879D5" w:rsidRPr="006B05B0">
        <w:rPr>
          <w:rFonts w:ascii="Times New Roman" w:eastAsia="標楷體" w:hAnsi="Times New Roman"/>
          <w:sz w:val="32"/>
          <w:szCs w:val="32"/>
        </w:rPr>
        <w:t>林月琴</w:t>
      </w:r>
      <w:r w:rsidR="00D879D5" w:rsidRPr="006B05B0">
        <w:rPr>
          <w:rFonts w:ascii="Times New Roman" w:eastAsia="標楷體" w:hAnsi="Times New Roman"/>
          <w:sz w:val="32"/>
          <w:szCs w:val="32"/>
        </w:rPr>
        <w:t xml:space="preserve">  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>陳菁徽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121DAE" w:rsidRPr="0059671B">
        <w:rPr>
          <w:rFonts w:ascii="Times New Roman" w:eastAsia="標楷體" w:hAnsi="Times New Roman" w:hint="eastAsia"/>
          <w:sz w:val="32"/>
          <w:szCs w:val="32"/>
        </w:rPr>
        <w:t>邱鎮軍</w:t>
      </w:r>
      <w:r w:rsidR="00121DAE" w:rsidRPr="0059671B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59671B" w:rsidRPr="0059671B">
        <w:rPr>
          <w:rFonts w:ascii="Times New Roman" w:eastAsia="標楷體" w:hAnsi="Times New Roman" w:hint="eastAsia"/>
          <w:sz w:val="32"/>
          <w:szCs w:val="32"/>
        </w:rPr>
        <w:t>王育敏</w:t>
      </w:r>
      <w:r w:rsidR="0059671B" w:rsidRPr="0059671B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59671B" w:rsidRPr="0059671B">
        <w:rPr>
          <w:rFonts w:ascii="Times New Roman" w:eastAsia="標楷體" w:hAnsi="Times New Roman" w:hint="eastAsia"/>
          <w:sz w:val="32"/>
          <w:szCs w:val="32"/>
        </w:rPr>
        <w:t>廖偉翔</w:t>
      </w:r>
      <w:r w:rsidR="00814AD7" w:rsidRP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14AD7" w:rsidRPr="0059671B">
        <w:rPr>
          <w:rFonts w:ascii="Times New Roman" w:eastAsia="標楷體" w:hAnsi="Times New Roman" w:hint="eastAsia"/>
          <w:sz w:val="32"/>
          <w:szCs w:val="32"/>
        </w:rPr>
        <w:t>蘇清泉</w:t>
      </w:r>
      <w:r w:rsidR="000D69A2">
        <w:rPr>
          <w:rFonts w:ascii="Times New Roman" w:eastAsia="標楷體" w:hAnsi="Times New Roman"/>
          <w:sz w:val="32"/>
          <w:szCs w:val="32"/>
        </w:rPr>
        <w:br/>
      </w:r>
      <w:r w:rsidR="00814AD7" w:rsidRPr="00672FA1">
        <w:rPr>
          <w:rFonts w:ascii="Times New Roman" w:eastAsia="標楷體" w:hAnsi="Times New Roman" w:hint="eastAsia"/>
          <w:sz w:val="32"/>
          <w:szCs w:val="32"/>
        </w:rPr>
        <w:t>涂權吉</w:t>
      </w:r>
      <w:r w:rsidR="00814AD7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14AD7" w:rsidRPr="00672FA1">
        <w:rPr>
          <w:rFonts w:ascii="Times New Roman" w:eastAsia="標楷體" w:hAnsi="Times New Roman" w:hint="eastAsia"/>
          <w:sz w:val="32"/>
          <w:szCs w:val="32"/>
        </w:rPr>
        <w:t>林淑芬</w:t>
      </w:r>
      <w:r w:rsidR="00814AD7" w:rsidRP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4B2481" w:rsidRPr="00672FA1">
        <w:rPr>
          <w:rFonts w:ascii="Times New Roman" w:eastAsia="標楷體" w:hAnsi="Times New Roman" w:hint="eastAsia"/>
          <w:sz w:val="32"/>
          <w:szCs w:val="32"/>
        </w:rPr>
        <w:t>盧縣一</w:t>
      </w:r>
      <w:r w:rsidR="004B2481" w:rsidRP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14AD7" w:rsidRPr="00672FA1">
        <w:rPr>
          <w:rFonts w:ascii="Times New Roman" w:eastAsia="標楷體" w:hAnsi="Times New Roman" w:hint="eastAsia"/>
          <w:sz w:val="32"/>
          <w:szCs w:val="32"/>
        </w:rPr>
        <w:t>王正旭</w:t>
      </w:r>
      <w:r w:rsidR="00814AD7" w:rsidRP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FE446F" w:rsidRPr="00C40ADA">
        <w:rPr>
          <w:rFonts w:ascii="Times New Roman" w:eastAsia="標楷體" w:hAnsi="Times New Roman" w:hint="eastAsia"/>
          <w:sz w:val="32"/>
          <w:szCs w:val="32"/>
        </w:rPr>
        <w:t>黃秀芳</w:t>
      </w:r>
      <w:r w:rsidR="00FE446F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14AD7" w:rsidRPr="0059671B">
        <w:rPr>
          <w:rFonts w:ascii="Times New Roman" w:eastAsia="標楷體" w:hAnsi="Times New Roman" w:hint="eastAsia"/>
          <w:sz w:val="32"/>
          <w:szCs w:val="32"/>
        </w:rPr>
        <w:t>劉建國</w:t>
      </w:r>
      <w:r w:rsidR="0003408C">
        <w:rPr>
          <w:rFonts w:ascii="Times New Roman" w:eastAsia="標楷體" w:hAnsi="Times New Roman"/>
          <w:sz w:val="32"/>
          <w:szCs w:val="32"/>
        </w:rPr>
        <w:br/>
      </w:r>
      <w:r w:rsidR="00FE446F" w:rsidRPr="00672FA1">
        <w:rPr>
          <w:rFonts w:ascii="Times New Roman" w:eastAsia="標楷體" w:hAnsi="Times New Roman" w:hint="eastAsia"/>
          <w:sz w:val="32"/>
          <w:szCs w:val="32"/>
        </w:rPr>
        <w:t>陳</w:t>
      </w:r>
      <w:r w:rsidR="00FE446F" w:rsidRP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FE446F" w:rsidRPr="00672FA1">
        <w:rPr>
          <w:rFonts w:ascii="Times New Roman" w:eastAsia="標楷體" w:hAnsi="Times New Roman" w:hint="eastAsia"/>
          <w:sz w:val="32"/>
          <w:szCs w:val="32"/>
        </w:rPr>
        <w:t>瑩</w:t>
      </w:r>
      <w:r w:rsidR="00FE446F" w:rsidRP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FE446F" w:rsidRPr="006B05B0">
        <w:rPr>
          <w:rFonts w:ascii="Times New Roman" w:eastAsia="標楷體" w:hAnsi="Times New Roman"/>
          <w:sz w:val="32"/>
          <w:szCs w:val="32"/>
        </w:rPr>
        <w:t>（委員出席</w:t>
      </w:r>
      <w:r w:rsidR="00FE446F" w:rsidRPr="006B05B0">
        <w:rPr>
          <w:rFonts w:ascii="Times New Roman" w:eastAsia="標楷體" w:hAnsi="Times New Roman"/>
          <w:sz w:val="32"/>
          <w:szCs w:val="32"/>
        </w:rPr>
        <w:t>1</w:t>
      </w:r>
      <w:r w:rsidR="00650B01">
        <w:rPr>
          <w:rFonts w:ascii="Times New Roman" w:eastAsia="標楷體" w:hAnsi="Times New Roman" w:hint="eastAsia"/>
          <w:sz w:val="32"/>
          <w:szCs w:val="32"/>
        </w:rPr>
        <w:t>3</w:t>
      </w:r>
      <w:r w:rsidR="00FE446F" w:rsidRPr="006B05B0">
        <w:rPr>
          <w:rFonts w:ascii="Times New Roman" w:eastAsia="標楷體" w:hAnsi="Times New Roman"/>
          <w:sz w:val="32"/>
          <w:szCs w:val="32"/>
        </w:rPr>
        <w:t>人）</w:t>
      </w:r>
    </w:p>
    <w:p w14:paraId="5005F407" w14:textId="367DC15A" w:rsidR="00F429FC" w:rsidRDefault="00BF3B06" w:rsidP="00CD4989">
      <w:pPr>
        <w:tabs>
          <w:tab w:val="left" w:pos="5520"/>
        </w:tabs>
        <w:spacing w:line="440" w:lineRule="exact"/>
        <w:ind w:left="1600" w:right="-1" w:hangingChars="500" w:hanging="1600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列席委員：</w:t>
      </w:r>
      <w:r w:rsidR="00814AD7" w:rsidRPr="000D69A2">
        <w:rPr>
          <w:rFonts w:ascii="Times New Roman" w:eastAsia="標楷體" w:hAnsi="Times New Roman" w:hint="eastAsia"/>
          <w:sz w:val="32"/>
          <w:szCs w:val="32"/>
        </w:rPr>
        <w:t>鍾佳濱</w:t>
      </w:r>
      <w:r w:rsidR="00814AD7" w:rsidRP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14AD7" w:rsidRPr="000D69A2">
        <w:rPr>
          <w:rFonts w:ascii="Times New Roman" w:eastAsia="標楷體" w:hAnsi="Times New Roman" w:hint="eastAsia"/>
          <w:sz w:val="32"/>
          <w:szCs w:val="32"/>
        </w:rPr>
        <w:t>賴士葆</w:t>
      </w:r>
      <w:r w:rsidR="00814AD7" w:rsidRP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14AD7">
        <w:rPr>
          <w:rFonts w:ascii="Times New Roman" w:eastAsia="標楷體" w:hAnsi="Times New Roman" w:hint="eastAsia"/>
          <w:sz w:val="32"/>
          <w:szCs w:val="32"/>
        </w:rPr>
        <w:t>李坤城</w:t>
      </w:r>
      <w:r w:rsidR="00814AD7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4B2481" w:rsidRPr="004B2481">
        <w:rPr>
          <w:rFonts w:ascii="Times New Roman" w:eastAsia="標楷體" w:hAnsi="Times New Roman" w:hint="eastAsia"/>
          <w:sz w:val="32"/>
          <w:szCs w:val="32"/>
        </w:rPr>
        <w:t>鄭正鈐</w:t>
      </w:r>
      <w:r w:rsidR="004B248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14AD7" w:rsidRPr="000D69A2">
        <w:rPr>
          <w:rFonts w:ascii="Times New Roman" w:eastAsia="標楷體" w:hAnsi="Times New Roman" w:hint="eastAsia"/>
          <w:sz w:val="32"/>
          <w:szCs w:val="32"/>
        </w:rPr>
        <w:t>張雅琳</w:t>
      </w:r>
      <w:r w:rsidR="00814AD7" w:rsidRP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14AD7" w:rsidRPr="000D69A2">
        <w:rPr>
          <w:rFonts w:ascii="Times New Roman" w:eastAsia="標楷體" w:hAnsi="Times New Roman" w:hint="eastAsia"/>
          <w:sz w:val="32"/>
          <w:szCs w:val="32"/>
        </w:rPr>
        <w:t>林倩綺</w:t>
      </w:r>
      <w:r w:rsidR="004B2481">
        <w:rPr>
          <w:rFonts w:ascii="Times New Roman" w:eastAsia="標楷體" w:hAnsi="Times New Roman"/>
          <w:sz w:val="32"/>
          <w:szCs w:val="32"/>
        </w:rPr>
        <w:br/>
      </w:r>
      <w:r w:rsidR="00814AD7" w:rsidRPr="000D69A2">
        <w:rPr>
          <w:rFonts w:ascii="Times New Roman" w:eastAsia="標楷體" w:hAnsi="Times New Roman" w:hint="eastAsia"/>
          <w:sz w:val="32"/>
          <w:szCs w:val="32"/>
        </w:rPr>
        <w:t>羅明才</w:t>
      </w:r>
      <w:r w:rsidR="004B248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14AD7" w:rsidRPr="00814AD7">
        <w:rPr>
          <w:rFonts w:ascii="Times New Roman" w:eastAsia="標楷體" w:hAnsi="Times New Roman" w:hint="eastAsia"/>
          <w:sz w:val="32"/>
          <w:szCs w:val="32"/>
        </w:rPr>
        <w:t>林思銘</w:t>
      </w:r>
      <w:r w:rsidR="00814AD7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14AD7" w:rsidRPr="00814AD7">
        <w:rPr>
          <w:rFonts w:ascii="Times New Roman" w:eastAsia="標楷體" w:hAnsi="Times New Roman" w:hint="eastAsia"/>
          <w:sz w:val="32"/>
          <w:szCs w:val="32"/>
        </w:rPr>
        <w:t>顏寬恒</w:t>
      </w:r>
      <w:r w:rsidR="00814AD7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6B1CB0">
        <w:rPr>
          <w:rFonts w:ascii="Times New Roman" w:eastAsia="標楷體" w:hAnsi="Times New Roman" w:hint="eastAsia"/>
          <w:sz w:val="32"/>
          <w:szCs w:val="32"/>
        </w:rPr>
        <w:t>葉元之</w:t>
      </w:r>
      <w:r w:rsidR="004B2481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4B2481">
        <w:rPr>
          <w:rFonts w:ascii="Times New Roman" w:eastAsia="標楷體" w:hAnsi="Times New Roman"/>
          <w:sz w:val="32"/>
          <w:szCs w:val="32"/>
        </w:rPr>
        <w:t xml:space="preserve"> </w:t>
      </w:r>
      <w:r w:rsidR="00650B01">
        <w:rPr>
          <w:rFonts w:ascii="Times New Roman" w:eastAsia="標楷體" w:hAnsi="Times New Roman" w:hint="eastAsia"/>
          <w:sz w:val="32"/>
          <w:szCs w:val="32"/>
        </w:rPr>
        <w:t>洪孟楷</w:t>
      </w:r>
      <w:r w:rsidR="00650B0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650B01">
        <w:rPr>
          <w:rFonts w:ascii="Times New Roman" w:eastAsia="標楷體" w:hAnsi="Times New Roman"/>
          <w:sz w:val="32"/>
          <w:szCs w:val="32"/>
        </w:rPr>
        <w:br/>
      </w:r>
      <w:r w:rsidR="00814AD7" w:rsidRPr="00C11EF6">
        <w:rPr>
          <w:rFonts w:ascii="Times New Roman" w:eastAsia="標楷體" w:hAnsi="Times New Roman"/>
          <w:sz w:val="32"/>
          <w:szCs w:val="32"/>
        </w:rPr>
        <w:t>（委員列席</w:t>
      </w:r>
      <w:r w:rsidR="004B2481">
        <w:rPr>
          <w:rFonts w:ascii="Times New Roman" w:eastAsia="標楷體" w:hAnsi="Times New Roman" w:hint="eastAsia"/>
          <w:sz w:val="32"/>
          <w:szCs w:val="32"/>
        </w:rPr>
        <w:t>1</w:t>
      </w:r>
      <w:r w:rsidR="00650B01">
        <w:rPr>
          <w:rFonts w:ascii="Times New Roman" w:eastAsia="標楷體" w:hAnsi="Times New Roman" w:hint="eastAsia"/>
          <w:sz w:val="32"/>
          <w:szCs w:val="32"/>
        </w:rPr>
        <w:t>1</w:t>
      </w:r>
      <w:r w:rsidR="00814AD7" w:rsidRPr="00C11EF6">
        <w:rPr>
          <w:rFonts w:ascii="Times New Roman" w:eastAsia="標楷體" w:hAnsi="Times New Roman"/>
          <w:sz w:val="32"/>
          <w:szCs w:val="32"/>
        </w:rPr>
        <w:t>人）</w:t>
      </w:r>
    </w:p>
    <w:p w14:paraId="345BDAF0" w14:textId="003E0BB6" w:rsidR="0003408C" w:rsidRPr="006B05B0" w:rsidRDefault="0003408C" w:rsidP="00814AD7">
      <w:pPr>
        <w:tabs>
          <w:tab w:val="left" w:pos="5520"/>
        </w:tabs>
        <w:spacing w:line="440" w:lineRule="exact"/>
        <w:ind w:left="1600" w:rightChars="117" w:right="281" w:hangingChars="500" w:hanging="1600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請假委員：邱慧洳</w:t>
      </w:r>
    </w:p>
    <w:tbl>
      <w:tblPr>
        <w:tblW w:w="5074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31"/>
        <w:gridCol w:w="4891"/>
        <w:gridCol w:w="1700"/>
        <w:gridCol w:w="1559"/>
      </w:tblGrid>
      <w:tr w:rsidR="00121DAE" w:rsidRPr="006B05B0" w14:paraId="433EF9C7" w14:textId="77777777" w:rsidTr="003D4FAD">
        <w:trPr>
          <w:trHeight w:val="227"/>
          <w:jc w:val="center"/>
        </w:trPr>
        <w:tc>
          <w:tcPr>
            <w:tcW w:w="834" w:type="pct"/>
          </w:tcPr>
          <w:p w14:paraId="29A92DA8" w14:textId="15A2F80A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color w:val="000000"/>
                <w:sz w:val="32"/>
                <w:szCs w:val="32"/>
              </w:rPr>
            </w:pPr>
            <w:r w:rsidRPr="006B05B0">
              <w:rPr>
                <w:rFonts w:ascii="Times New Roman" w:eastAsia="標楷體" w:hAnsi="Times New Roman"/>
                <w:color w:val="000000"/>
                <w:sz w:val="32"/>
                <w:szCs w:val="32"/>
              </w:rPr>
              <w:t>列席官員：</w:t>
            </w: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A494ABD" w14:textId="569CECD5" w:rsidR="00121DAE" w:rsidRPr="003D4FAD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衛生福利部</w:t>
            </w:r>
          </w:p>
        </w:tc>
        <w:tc>
          <w:tcPr>
            <w:tcW w:w="869" w:type="pct"/>
            <w:vAlign w:val="center"/>
          </w:tcPr>
          <w:p w14:paraId="48C52427" w14:textId="1329E36D" w:rsidR="00121DAE" w:rsidRPr="003D4FAD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部長</w:t>
            </w:r>
          </w:p>
        </w:tc>
        <w:tc>
          <w:tcPr>
            <w:tcW w:w="797" w:type="pct"/>
            <w:vAlign w:val="center"/>
          </w:tcPr>
          <w:p w14:paraId="4E08D0CC" w14:textId="1C0CCC50" w:rsidR="00121DAE" w:rsidRPr="003D4FAD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石崇良</w:t>
            </w:r>
          </w:p>
        </w:tc>
      </w:tr>
      <w:tr w:rsidR="00121DAE" w:rsidRPr="006B05B0" w14:paraId="1D04A954" w14:textId="77777777" w:rsidTr="003D4FAD">
        <w:trPr>
          <w:trHeight w:val="227"/>
          <w:jc w:val="center"/>
        </w:trPr>
        <w:tc>
          <w:tcPr>
            <w:tcW w:w="834" w:type="pct"/>
          </w:tcPr>
          <w:p w14:paraId="47D1CB79" w14:textId="1D20A1ED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677C97B" w14:textId="4EC6E36B" w:rsidR="00121DAE" w:rsidRPr="006B05B0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會計處</w:t>
            </w:r>
          </w:p>
        </w:tc>
        <w:tc>
          <w:tcPr>
            <w:tcW w:w="869" w:type="pct"/>
            <w:vAlign w:val="center"/>
          </w:tcPr>
          <w:p w14:paraId="4C795C6F" w14:textId="4BD1A2B4" w:rsidR="00121DAE" w:rsidRPr="006B05B0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處長</w:t>
            </w:r>
          </w:p>
        </w:tc>
        <w:tc>
          <w:tcPr>
            <w:tcW w:w="797" w:type="pct"/>
            <w:vAlign w:val="center"/>
          </w:tcPr>
          <w:p w14:paraId="66DBE59D" w14:textId="09D29BF9" w:rsidR="00121DAE" w:rsidRPr="006B05B0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張育珍</w:t>
            </w:r>
          </w:p>
        </w:tc>
      </w:tr>
      <w:tr w:rsidR="00121DAE" w:rsidRPr="006B05B0" w14:paraId="51D3F265" w14:textId="77777777" w:rsidTr="003D4FAD">
        <w:trPr>
          <w:trHeight w:val="227"/>
          <w:jc w:val="center"/>
        </w:trPr>
        <w:tc>
          <w:tcPr>
            <w:tcW w:w="834" w:type="pct"/>
          </w:tcPr>
          <w:p w14:paraId="3087F4D5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AC84EEA" w14:textId="43500D33" w:rsidR="00121DAE" w:rsidRPr="003D4FAD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綜合規劃司</w:t>
            </w:r>
          </w:p>
        </w:tc>
        <w:tc>
          <w:tcPr>
            <w:tcW w:w="869" w:type="pct"/>
            <w:vAlign w:val="center"/>
          </w:tcPr>
          <w:p w14:paraId="21886869" w14:textId="22A86357" w:rsidR="00121DAE" w:rsidRPr="003D4FAD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</w:t>
            </w:r>
          </w:p>
        </w:tc>
        <w:tc>
          <w:tcPr>
            <w:tcW w:w="797" w:type="pct"/>
            <w:vAlign w:val="center"/>
          </w:tcPr>
          <w:p w14:paraId="091A524C" w14:textId="2C313F5E" w:rsidR="00121DAE" w:rsidRPr="003D4FAD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廖崑富</w:t>
            </w:r>
          </w:p>
        </w:tc>
      </w:tr>
      <w:tr w:rsidR="00121DAE" w:rsidRPr="006B05B0" w14:paraId="27EF00C4" w14:textId="77777777" w:rsidTr="003D4FAD">
        <w:trPr>
          <w:trHeight w:val="227"/>
          <w:jc w:val="center"/>
        </w:trPr>
        <w:tc>
          <w:tcPr>
            <w:tcW w:w="834" w:type="pct"/>
          </w:tcPr>
          <w:p w14:paraId="166F6517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4A85ECA3" w14:textId="0166D3D0" w:rsidR="00121DAE" w:rsidRPr="006B05B0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社會救助及社工司</w:t>
            </w:r>
          </w:p>
        </w:tc>
        <w:tc>
          <w:tcPr>
            <w:tcW w:w="869" w:type="pct"/>
            <w:vAlign w:val="center"/>
          </w:tcPr>
          <w:p w14:paraId="0ED3F56C" w14:textId="6C7B8C3C" w:rsidR="00121DAE" w:rsidRPr="006B05B0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</w:t>
            </w:r>
          </w:p>
        </w:tc>
        <w:tc>
          <w:tcPr>
            <w:tcW w:w="797" w:type="pct"/>
            <w:vAlign w:val="center"/>
          </w:tcPr>
          <w:p w14:paraId="747AD94B" w14:textId="0D4621E3" w:rsidR="00121DAE" w:rsidRPr="006B05B0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蘇昭如</w:t>
            </w:r>
          </w:p>
        </w:tc>
      </w:tr>
      <w:tr w:rsidR="00121DAE" w:rsidRPr="006B05B0" w14:paraId="01D1CAFF" w14:textId="77777777" w:rsidTr="003D4FAD">
        <w:trPr>
          <w:trHeight w:val="227"/>
          <w:jc w:val="center"/>
        </w:trPr>
        <w:tc>
          <w:tcPr>
            <w:tcW w:w="834" w:type="pct"/>
          </w:tcPr>
          <w:p w14:paraId="5EE4B5F4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072530A7" w14:textId="3A42046C" w:rsidR="00121DAE" w:rsidRPr="006B05B0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保護服務司</w:t>
            </w:r>
          </w:p>
        </w:tc>
        <w:tc>
          <w:tcPr>
            <w:tcW w:w="869" w:type="pct"/>
            <w:vAlign w:val="center"/>
          </w:tcPr>
          <w:p w14:paraId="38C8366F" w14:textId="3C506157" w:rsidR="00121DAE" w:rsidRPr="006B05B0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</w:t>
            </w:r>
          </w:p>
        </w:tc>
        <w:tc>
          <w:tcPr>
            <w:tcW w:w="797" w:type="pct"/>
            <w:vAlign w:val="center"/>
          </w:tcPr>
          <w:p w14:paraId="73DD09E7" w14:textId="5C07B18F" w:rsidR="00121DAE" w:rsidRPr="006B05B0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郭彩榕</w:t>
            </w:r>
          </w:p>
        </w:tc>
      </w:tr>
      <w:tr w:rsidR="00121DAE" w:rsidRPr="006B05B0" w14:paraId="6181BD66" w14:textId="77777777" w:rsidTr="003D4FAD">
        <w:trPr>
          <w:trHeight w:val="227"/>
          <w:jc w:val="center"/>
        </w:trPr>
        <w:tc>
          <w:tcPr>
            <w:tcW w:w="834" w:type="pct"/>
          </w:tcPr>
          <w:p w14:paraId="0C675234" w14:textId="50C26AFF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72C94571" w14:textId="0FD96D47" w:rsidR="00121DAE" w:rsidRPr="003D4FAD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護理及健康照護司</w:t>
            </w:r>
          </w:p>
        </w:tc>
        <w:tc>
          <w:tcPr>
            <w:tcW w:w="869" w:type="pct"/>
            <w:vAlign w:val="center"/>
          </w:tcPr>
          <w:p w14:paraId="2E79F4DE" w14:textId="3371DB53" w:rsidR="00121DAE" w:rsidRPr="006B05B0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</w:t>
            </w:r>
          </w:p>
        </w:tc>
        <w:tc>
          <w:tcPr>
            <w:tcW w:w="797" w:type="pct"/>
            <w:vAlign w:val="center"/>
          </w:tcPr>
          <w:p w14:paraId="17B3A305" w14:textId="0D1590E5" w:rsidR="00121DAE" w:rsidRPr="006B05B0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蔡淑鳳</w:t>
            </w:r>
          </w:p>
        </w:tc>
      </w:tr>
      <w:tr w:rsidR="00121DAE" w:rsidRPr="006B05B0" w14:paraId="351F26FA" w14:textId="77777777" w:rsidTr="003D4FAD">
        <w:trPr>
          <w:trHeight w:val="227"/>
          <w:jc w:val="center"/>
        </w:trPr>
        <w:tc>
          <w:tcPr>
            <w:tcW w:w="834" w:type="pct"/>
          </w:tcPr>
          <w:p w14:paraId="7A31CD38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39AD6CD" w14:textId="0F6466A7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醫事司</w:t>
            </w:r>
          </w:p>
        </w:tc>
        <w:tc>
          <w:tcPr>
            <w:tcW w:w="869" w:type="pct"/>
            <w:vAlign w:val="center"/>
          </w:tcPr>
          <w:p w14:paraId="462F613F" w14:textId="62B58BE5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</w:t>
            </w:r>
          </w:p>
        </w:tc>
        <w:tc>
          <w:tcPr>
            <w:tcW w:w="797" w:type="pct"/>
            <w:vAlign w:val="center"/>
          </w:tcPr>
          <w:p w14:paraId="22B28182" w14:textId="38F823DD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劉越萍</w:t>
            </w:r>
          </w:p>
        </w:tc>
      </w:tr>
      <w:tr w:rsidR="00121DAE" w:rsidRPr="006B05B0" w14:paraId="64482E07" w14:textId="77777777" w:rsidTr="003D4FAD">
        <w:trPr>
          <w:trHeight w:val="227"/>
          <w:jc w:val="center"/>
        </w:trPr>
        <w:tc>
          <w:tcPr>
            <w:tcW w:w="834" w:type="pct"/>
          </w:tcPr>
          <w:p w14:paraId="2F1C077F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15855E5" w14:textId="55B56203" w:rsidR="00121DAE" w:rsidRPr="006B05B0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口腔健康司</w:t>
            </w:r>
          </w:p>
        </w:tc>
        <w:tc>
          <w:tcPr>
            <w:tcW w:w="869" w:type="pct"/>
            <w:vAlign w:val="center"/>
          </w:tcPr>
          <w:p w14:paraId="14E42C54" w14:textId="3F1EBB72" w:rsidR="00121DAE" w:rsidRPr="006B05B0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</w:t>
            </w:r>
          </w:p>
        </w:tc>
        <w:tc>
          <w:tcPr>
            <w:tcW w:w="797" w:type="pct"/>
            <w:vAlign w:val="center"/>
          </w:tcPr>
          <w:p w14:paraId="108548D8" w14:textId="2BD3C773" w:rsidR="00121DAE" w:rsidRPr="006B05B0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張雍敏</w:t>
            </w:r>
          </w:p>
        </w:tc>
      </w:tr>
      <w:tr w:rsidR="00121DAE" w:rsidRPr="006B05B0" w14:paraId="01E314B5" w14:textId="77777777" w:rsidTr="003D4FAD">
        <w:trPr>
          <w:trHeight w:val="227"/>
          <w:jc w:val="center"/>
        </w:trPr>
        <w:tc>
          <w:tcPr>
            <w:tcW w:w="834" w:type="pct"/>
          </w:tcPr>
          <w:p w14:paraId="0C2AF016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64933D0" w14:textId="2579E091" w:rsidR="00121DAE" w:rsidRPr="003D4FAD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中醫藥司</w:t>
            </w:r>
          </w:p>
        </w:tc>
        <w:tc>
          <w:tcPr>
            <w:tcW w:w="869" w:type="pct"/>
            <w:vAlign w:val="center"/>
          </w:tcPr>
          <w:p w14:paraId="215598C4" w14:textId="1EA54A0B" w:rsidR="00121DAE" w:rsidRPr="003D4FAD" w:rsidRDefault="00121DAE" w:rsidP="00121DAE">
            <w:pPr>
              <w:spacing w:line="340" w:lineRule="exact"/>
              <w:ind w:leftChars="-13" w:left="-3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司長兼國家中醫藥研究所所長</w:t>
            </w:r>
          </w:p>
        </w:tc>
        <w:tc>
          <w:tcPr>
            <w:tcW w:w="797" w:type="pct"/>
            <w:vAlign w:val="center"/>
          </w:tcPr>
          <w:p w14:paraId="6BD267C0" w14:textId="5FAF0EB6" w:rsidR="00121DAE" w:rsidRPr="003D4FAD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蘇奕彰</w:t>
            </w:r>
          </w:p>
        </w:tc>
      </w:tr>
      <w:tr w:rsidR="00121DAE" w:rsidRPr="006B05B0" w14:paraId="3E11AA3C" w14:textId="77777777" w:rsidTr="003D4FAD">
        <w:trPr>
          <w:trHeight w:val="227"/>
          <w:jc w:val="center"/>
        </w:trPr>
        <w:tc>
          <w:tcPr>
            <w:tcW w:w="834" w:type="pct"/>
          </w:tcPr>
          <w:p w14:paraId="512DEF19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A3A6720" w14:textId="3FB62C31" w:rsidR="00121DAE" w:rsidRPr="006B05B0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長期照顧司</w:t>
            </w:r>
          </w:p>
        </w:tc>
        <w:tc>
          <w:tcPr>
            <w:tcW w:w="869" w:type="pct"/>
            <w:vAlign w:val="center"/>
          </w:tcPr>
          <w:p w14:paraId="5D9316AE" w14:textId="46601F9E" w:rsidR="00121DAE" w:rsidRPr="006B05B0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</w:t>
            </w:r>
          </w:p>
        </w:tc>
        <w:tc>
          <w:tcPr>
            <w:tcW w:w="797" w:type="pct"/>
            <w:vAlign w:val="center"/>
          </w:tcPr>
          <w:p w14:paraId="6EDA0C2A" w14:textId="3B0B6B7D" w:rsidR="00121DAE" w:rsidRPr="006B05B0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祝健芳</w:t>
            </w:r>
          </w:p>
        </w:tc>
      </w:tr>
      <w:tr w:rsidR="00121DAE" w:rsidRPr="006B05B0" w14:paraId="372EF835" w14:textId="77777777" w:rsidTr="003D4FAD">
        <w:trPr>
          <w:trHeight w:val="227"/>
          <w:jc w:val="center"/>
        </w:trPr>
        <w:tc>
          <w:tcPr>
            <w:tcW w:w="834" w:type="pct"/>
          </w:tcPr>
          <w:p w14:paraId="7B6A809E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3FD51579" w14:textId="467AF7B6" w:rsidR="00121DAE" w:rsidRPr="006B05B0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心理健康司</w:t>
            </w:r>
          </w:p>
        </w:tc>
        <w:tc>
          <w:tcPr>
            <w:tcW w:w="869" w:type="pct"/>
            <w:vAlign w:val="center"/>
          </w:tcPr>
          <w:p w14:paraId="6CA5A855" w14:textId="5767E21A" w:rsidR="00121DAE" w:rsidRPr="006B05B0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</w:t>
            </w:r>
          </w:p>
        </w:tc>
        <w:tc>
          <w:tcPr>
            <w:tcW w:w="797" w:type="pct"/>
            <w:vAlign w:val="center"/>
          </w:tcPr>
          <w:p w14:paraId="2A37BBDE" w14:textId="604470E9" w:rsidR="00121DAE" w:rsidRPr="006B05B0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陳柏熹</w:t>
            </w:r>
          </w:p>
        </w:tc>
      </w:tr>
      <w:tr w:rsidR="00121DAE" w:rsidRPr="006B05B0" w14:paraId="3DE7090A" w14:textId="77777777" w:rsidTr="003D4FAD">
        <w:trPr>
          <w:trHeight w:val="227"/>
          <w:jc w:val="center"/>
        </w:trPr>
        <w:tc>
          <w:tcPr>
            <w:tcW w:w="834" w:type="pct"/>
          </w:tcPr>
          <w:p w14:paraId="67879574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77D764E" w14:textId="3CAC7BD4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社會保險司</w:t>
            </w:r>
          </w:p>
        </w:tc>
        <w:tc>
          <w:tcPr>
            <w:tcW w:w="869" w:type="pct"/>
            <w:vAlign w:val="center"/>
          </w:tcPr>
          <w:p w14:paraId="03306F26" w14:textId="40173E0C" w:rsidR="00121DAE" w:rsidRPr="00D334EF" w:rsidRDefault="00121DAE" w:rsidP="00121DAE">
            <w:pPr>
              <w:spacing w:line="400" w:lineRule="exact"/>
              <w:ind w:leftChars="-13" w:left="-30" w:hanging="1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650B01">
              <w:rPr>
                <w:rFonts w:ascii="Times New Roman" w:eastAsia="標楷體" w:hAnsi="Times New Roman" w:hint="eastAsia"/>
                <w:bCs/>
                <w:w w:val="89"/>
                <w:kern w:val="0"/>
                <w:sz w:val="32"/>
                <w:szCs w:val="32"/>
                <w:fitText w:val="1714" w:id="-446541823"/>
              </w:rPr>
              <w:t>參事代理司</w:t>
            </w:r>
            <w:r w:rsidRPr="00650B01">
              <w:rPr>
                <w:rFonts w:ascii="Times New Roman" w:eastAsia="標楷體" w:hAnsi="Times New Roman" w:hint="eastAsia"/>
                <w:bCs/>
                <w:spacing w:val="3"/>
                <w:w w:val="89"/>
                <w:kern w:val="0"/>
                <w:sz w:val="32"/>
                <w:szCs w:val="32"/>
                <w:fitText w:val="1714" w:id="-446541823"/>
              </w:rPr>
              <w:t>長</w:t>
            </w:r>
          </w:p>
        </w:tc>
        <w:tc>
          <w:tcPr>
            <w:tcW w:w="797" w:type="pct"/>
            <w:vAlign w:val="center"/>
          </w:tcPr>
          <w:p w14:paraId="7424ABFD" w14:textId="56B41784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張鈺旋</w:t>
            </w:r>
          </w:p>
        </w:tc>
      </w:tr>
      <w:tr w:rsidR="00121DAE" w:rsidRPr="006B05B0" w14:paraId="3F3D9067" w14:textId="77777777" w:rsidTr="003D4FAD">
        <w:trPr>
          <w:trHeight w:val="227"/>
          <w:jc w:val="center"/>
        </w:trPr>
        <w:tc>
          <w:tcPr>
            <w:tcW w:w="834" w:type="pct"/>
          </w:tcPr>
          <w:p w14:paraId="16C66B78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515A525" w14:textId="55F715E4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秘書處</w:t>
            </w:r>
          </w:p>
        </w:tc>
        <w:tc>
          <w:tcPr>
            <w:tcW w:w="869" w:type="pct"/>
            <w:vAlign w:val="center"/>
          </w:tcPr>
          <w:p w14:paraId="3A6D7261" w14:textId="030FBE19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處長</w:t>
            </w:r>
          </w:p>
        </w:tc>
        <w:tc>
          <w:tcPr>
            <w:tcW w:w="797" w:type="pct"/>
            <w:vAlign w:val="center"/>
          </w:tcPr>
          <w:p w14:paraId="13C9C955" w14:textId="0DFC78A3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許朝程</w:t>
            </w:r>
          </w:p>
        </w:tc>
      </w:tr>
      <w:tr w:rsidR="00121DAE" w:rsidRPr="006B05B0" w14:paraId="735D7A07" w14:textId="77777777" w:rsidTr="003D4FAD">
        <w:trPr>
          <w:trHeight w:val="227"/>
          <w:jc w:val="center"/>
        </w:trPr>
        <w:tc>
          <w:tcPr>
            <w:tcW w:w="834" w:type="pct"/>
          </w:tcPr>
          <w:p w14:paraId="027EC77B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4B765E4" w14:textId="29ACB77F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人事處</w:t>
            </w:r>
          </w:p>
        </w:tc>
        <w:tc>
          <w:tcPr>
            <w:tcW w:w="869" w:type="pct"/>
            <w:vAlign w:val="center"/>
          </w:tcPr>
          <w:p w14:paraId="1ACCBC1E" w14:textId="6208490B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處長</w:t>
            </w:r>
          </w:p>
        </w:tc>
        <w:tc>
          <w:tcPr>
            <w:tcW w:w="797" w:type="pct"/>
            <w:vAlign w:val="center"/>
          </w:tcPr>
          <w:p w14:paraId="3B597EAD" w14:textId="72E716E4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林翠玲</w:t>
            </w:r>
          </w:p>
        </w:tc>
      </w:tr>
      <w:tr w:rsidR="00121DAE" w:rsidRPr="006B05B0" w14:paraId="382A513C" w14:textId="77777777" w:rsidTr="003D4FAD">
        <w:trPr>
          <w:trHeight w:val="227"/>
          <w:jc w:val="center"/>
        </w:trPr>
        <w:tc>
          <w:tcPr>
            <w:tcW w:w="834" w:type="pct"/>
          </w:tcPr>
          <w:p w14:paraId="45BDB071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1926B658" w14:textId="26661840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統計處</w:t>
            </w:r>
          </w:p>
        </w:tc>
        <w:tc>
          <w:tcPr>
            <w:tcW w:w="869" w:type="pct"/>
            <w:vAlign w:val="center"/>
          </w:tcPr>
          <w:p w14:paraId="7D2E18E5" w14:textId="35BD069F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處長</w:t>
            </w:r>
          </w:p>
        </w:tc>
        <w:tc>
          <w:tcPr>
            <w:tcW w:w="797" w:type="pct"/>
            <w:vAlign w:val="center"/>
          </w:tcPr>
          <w:p w14:paraId="6C7DFB9B" w14:textId="2FB3E485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李秋嬿</w:t>
            </w:r>
          </w:p>
        </w:tc>
      </w:tr>
      <w:tr w:rsidR="00121DAE" w:rsidRPr="006B05B0" w14:paraId="56C20D1F" w14:textId="77777777" w:rsidTr="003D4FAD">
        <w:trPr>
          <w:trHeight w:val="227"/>
          <w:jc w:val="center"/>
        </w:trPr>
        <w:tc>
          <w:tcPr>
            <w:tcW w:w="834" w:type="pct"/>
          </w:tcPr>
          <w:p w14:paraId="7ACD8A30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3A3B3BBD" w14:textId="3D0BC60A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資訊處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     </w:t>
            </w:r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       </w:t>
            </w:r>
            <w:r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 xml:space="preserve"> </w:t>
            </w:r>
            <w:r w:rsidRPr="00121DAE">
              <w:rPr>
                <w:rFonts w:ascii="Times New Roman" w:eastAsia="標楷體" w:hAnsi="Times New Roman" w:hint="eastAsia"/>
                <w:bCs/>
                <w:szCs w:val="24"/>
              </w:rPr>
              <w:t>10:30</w:t>
            </w:r>
            <w:r w:rsidRPr="00121DAE">
              <w:rPr>
                <w:rFonts w:ascii="Times New Roman" w:eastAsia="標楷體" w:hAnsi="Times New Roman" w:hint="eastAsia"/>
                <w:bCs/>
                <w:szCs w:val="24"/>
              </w:rPr>
              <w:t>後</w:t>
            </w:r>
          </w:p>
        </w:tc>
        <w:tc>
          <w:tcPr>
            <w:tcW w:w="869" w:type="pct"/>
            <w:vAlign w:val="center"/>
          </w:tcPr>
          <w:p w14:paraId="0D6F9582" w14:textId="2FCDE3C7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處長</w:t>
            </w:r>
          </w:p>
        </w:tc>
        <w:tc>
          <w:tcPr>
            <w:tcW w:w="797" w:type="pct"/>
            <w:vAlign w:val="center"/>
          </w:tcPr>
          <w:p w14:paraId="0CC75985" w14:textId="08A81DBE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李建璋</w:t>
            </w:r>
          </w:p>
        </w:tc>
      </w:tr>
      <w:tr w:rsidR="00121DAE" w:rsidRPr="006B05B0" w14:paraId="5E107BF2" w14:textId="77777777" w:rsidTr="003D4FAD">
        <w:trPr>
          <w:trHeight w:val="227"/>
          <w:jc w:val="center"/>
        </w:trPr>
        <w:tc>
          <w:tcPr>
            <w:tcW w:w="834" w:type="pct"/>
          </w:tcPr>
          <w:p w14:paraId="4A14E5EF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1EC5CC28" w14:textId="5B42A1B5" w:rsidR="00121DAE" w:rsidRPr="00121DAE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Cs w:val="24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                    </w:t>
            </w:r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 xml:space="preserve"> </w:t>
            </w:r>
            <w:r w:rsidRPr="00121DAE">
              <w:rPr>
                <w:rFonts w:ascii="Times New Roman" w:eastAsia="標楷體" w:hAnsi="Times New Roman" w:hint="eastAsia"/>
                <w:bCs/>
                <w:szCs w:val="24"/>
              </w:rPr>
              <w:t>10:30</w:t>
            </w:r>
            <w:r w:rsidRPr="00121DAE">
              <w:rPr>
                <w:rFonts w:ascii="Times New Roman" w:eastAsia="標楷體" w:hAnsi="Times New Roman" w:hint="eastAsia"/>
                <w:bCs/>
                <w:szCs w:val="24"/>
              </w:rPr>
              <w:t>前</w:t>
            </w:r>
          </w:p>
        </w:tc>
        <w:tc>
          <w:tcPr>
            <w:tcW w:w="869" w:type="pct"/>
            <w:vAlign w:val="center"/>
          </w:tcPr>
          <w:p w14:paraId="2535D534" w14:textId="20587472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副處長</w:t>
            </w:r>
          </w:p>
        </w:tc>
        <w:tc>
          <w:tcPr>
            <w:tcW w:w="797" w:type="pct"/>
            <w:vAlign w:val="center"/>
          </w:tcPr>
          <w:p w14:paraId="1D40E7FC" w14:textId="7C77ECA9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王美珠</w:t>
            </w:r>
          </w:p>
        </w:tc>
      </w:tr>
      <w:tr w:rsidR="00121DAE" w:rsidRPr="006B05B0" w14:paraId="659DFE68" w14:textId="77777777" w:rsidTr="003D4FAD">
        <w:trPr>
          <w:trHeight w:val="227"/>
          <w:jc w:val="center"/>
        </w:trPr>
        <w:tc>
          <w:tcPr>
            <w:tcW w:w="834" w:type="pct"/>
          </w:tcPr>
          <w:p w14:paraId="3A1F29FD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89A9F88" w14:textId="1FBF18E4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政風處</w:t>
            </w:r>
          </w:p>
        </w:tc>
        <w:tc>
          <w:tcPr>
            <w:tcW w:w="869" w:type="pct"/>
            <w:vAlign w:val="center"/>
          </w:tcPr>
          <w:p w14:paraId="3EE70F54" w14:textId="012AA24C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處長</w:t>
            </w:r>
          </w:p>
        </w:tc>
        <w:tc>
          <w:tcPr>
            <w:tcW w:w="797" w:type="pct"/>
            <w:vAlign w:val="center"/>
          </w:tcPr>
          <w:p w14:paraId="4143EB13" w14:textId="5BA0EB50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劉耀中</w:t>
            </w:r>
          </w:p>
        </w:tc>
      </w:tr>
      <w:tr w:rsidR="00121DAE" w:rsidRPr="006B05B0" w14:paraId="4465439E" w14:textId="77777777" w:rsidTr="003D4FAD">
        <w:trPr>
          <w:trHeight w:val="227"/>
          <w:jc w:val="center"/>
        </w:trPr>
        <w:tc>
          <w:tcPr>
            <w:tcW w:w="834" w:type="pct"/>
          </w:tcPr>
          <w:p w14:paraId="699EC9BF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0BAE9635" w14:textId="477054A0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國際合作組</w:t>
            </w:r>
          </w:p>
        </w:tc>
        <w:tc>
          <w:tcPr>
            <w:tcW w:w="869" w:type="pct"/>
            <w:vAlign w:val="center"/>
          </w:tcPr>
          <w:p w14:paraId="43C51F5C" w14:textId="3B6B4708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參事兼主任</w:t>
            </w:r>
          </w:p>
        </w:tc>
        <w:tc>
          <w:tcPr>
            <w:tcW w:w="797" w:type="pct"/>
            <w:vAlign w:val="center"/>
          </w:tcPr>
          <w:p w14:paraId="7C50D76C" w14:textId="1D90CDA2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施金水</w:t>
            </w:r>
          </w:p>
        </w:tc>
      </w:tr>
      <w:tr w:rsidR="00121DAE" w:rsidRPr="006B05B0" w14:paraId="79ADE26B" w14:textId="77777777" w:rsidTr="003D4FAD">
        <w:trPr>
          <w:trHeight w:val="227"/>
          <w:jc w:val="center"/>
        </w:trPr>
        <w:tc>
          <w:tcPr>
            <w:tcW w:w="834" w:type="pct"/>
          </w:tcPr>
          <w:p w14:paraId="09070721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DA92F43" w14:textId="572D7D84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附屬醫療及社會福利機構管理會</w:t>
            </w:r>
          </w:p>
        </w:tc>
        <w:tc>
          <w:tcPr>
            <w:tcW w:w="869" w:type="pct"/>
            <w:vAlign w:val="center"/>
          </w:tcPr>
          <w:p w14:paraId="0E8718FA" w14:textId="07351D9A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執行長</w:t>
            </w:r>
          </w:p>
        </w:tc>
        <w:tc>
          <w:tcPr>
            <w:tcW w:w="797" w:type="pct"/>
            <w:vAlign w:val="center"/>
          </w:tcPr>
          <w:p w14:paraId="6FD5D734" w14:textId="1BBD5EF6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林慶豐</w:t>
            </w:r>
          </w:p>
        </w:tc>
      </w:tr>
      <w:tr w:rsidR="00121DAE" w:rsidRPr="006B05B0" w14:paraId="74F3F289" w14:textId="77777777" w:rsidTr="003D4FAD">
        <w:trPr>
          <w:trHeight w:val="227"/>
          <w:jc w:val="center"/>
        </w:trPr>
        <w:tc>
          <w:tcPr>
            <w:tcW w:w="834" w:type="pct"/>
          </w:tcPr>
          <w:p w14:paraId="127BF996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3922A00C" w14:textId="4AF0B7D1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全民健康保險會</w:t>
            </w:r>
          </w:p>
        </w:tc>
        <w:tc>
          <w:tcPr>
            <w:tcW w:w="869" w:type="pct"/>
            <w:vAlign w:val="center"/>
          </w:tcPr>
          <w:p w14:paraId="0062BAD0" w14:textId="0FC8AC76" w:rsidR="00121DAE" w:rsidRPr="00D334EF" w:rsidRDefault="00121DAE" w:rsidP="00814AD7">
            <w:pPr>
              <w:spacing w:line="340" w:lineRule="exact"/>
              <w:ind w:leftChars="-13" w:left="-3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技監兼執行秘書</w:t>
            </w:r>
          </w:p>
        </w:tc>
        <w:tc>
          <w:tcPr>
            <w:tcW w:w="797" w:type="pct"/>
            <w:vAlign w:val="center"/>
          </w:tcPr>
          <w:p w14:paraId="66A577DB" w14:textId="208CF50C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周淑婉</w:t>
            </w:r>
          </w:p>
        </w:tc>
      </w:tr>
      <w:tr w:rsidR="00121DAE" w:rsidRPr="006B05B0" w14:paraId="2FB41512" w14:textId="77777777" w:rsidTr="003D4FAD">
        <w:trPr>
          <w:trHeight w:val="227"/>
          <w:jc w:val="center"/>
        </w:trPr>
        <w:tc>
          <w:tcPr>
            <w:tcW w:w="834" w:type="pct"/>
          </w:tcPr>
          <w:p w14:paraId="6378E21D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2F875C7C" w14:textId="5AA1A074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衛生福利人員訓練中心</w:t>
            </w:r>
          </w:p>
        </w:tc>
        <w:tc>
          <w:tcPr>
            <w:tcW w:w="869" w:type="pct"/>
            <w:vAlign w:val="center"/>
          </w:tcPr>
          <w:p w14:paraId="76F3D4BD" w14:textId="05956CD8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參事兼主任</w:t>
            </w:r>
          </w:p>
        </w:tc>
        <w:tc>
          <w:tcPr>
            <w:tcW w:w="797" w:type="pct"/>
            <w:vAlign w:val="center"/>
          </w:tcPr>
          <w:p w14:paraId="033552BF" w14:textId="507D40C2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林金富</w:t>
            </w:r>
          </w:p>
        </w:tc>
      </w:tr>
      <w:tr w:rsidR="00121DAE" w:rsidRPr="006B05B0" w14:paraId="6316A34B" w14:textId="77777777" w:rsidTr="003D4FAD">
        <w:trPr>
          <w:trHeight w:val="227"/>
          <w:jc w:val="center"/>
        </w:trPr>
        <w:tc>
          <w:tcPr>
            <w:tcW w:w="834" w:type="pct"/>
          </w:tcPr>
          <w:p w14:paraId="0C78067B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739D43F1" w14:textId="702A2558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國民年金監理會</w:t>
            </w:r>
          </w:p>
        </w:tc>
        <w:tc>
          <w:tcPr>
            <w:tcW w:w="869" w:type="pct"/>
            <w:vAlign w:val="center"/>
          </w:tcPr>
          <w:p w14:paraId="73447BA5" w14:textId="1BE79D21" w:rsidR="00121DAE" w:rsidRPr="00D334EF" w:rsidRDefault="00121DAE" w:rsidP="00814AD7">
            <w:pPr>
              <w:spacing w:line="340" w:lineRule="exact"/>
              <w:ind w:leftChars="-13" w:left="-3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參事兼任執行秘書</w:t>
            </w:r>
          </w:p>
        </w:tc>
        <w:tc>
          <w:tcPr>
            <w:tcW w:w="797" w:type="pct"/>
            <w:vAlign w:val="center"/>
          </w:tcPr>
          <w:p w14:paraId="254855F7" w14:textId="1F83ADB8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石美春</w:t>
            </w:r>
          </w:p>
        </w:tc>
      </w:tr>
      <w:tr w:rsidR="00121DAE" w:rsidRPr="006B05B0" w14:paraId="11CCDB5E" w14:textId="77777777" w:rsidTr="003D4FAD">
        <w:trPr>
          <w:trHeight w:val="227"/>
          <w:jc w:val="center"/>
        </w:trPr>
        <w:tc>
          <w:tcPr>
            <w:tcW w:w="834" w:type="pct"/>
          </w:tcPr>
          <w:p w14:paraId="2B6C13BA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C3D96BE" w14:textId="19AC1E33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全民健康保險爭議審議會</w:t>
            </w:r>
          </w:p>
        </w:tc>
        <w:tc>
          <w:tcPr>
            <w:tcW w:w="869" w:type="pct"/>
            <w:vAlign w:val="center"/>
          </w:tcPr>
          <w:p w14:paraId="11CCDE81" w14:textId="7B0F4066" w:rsidR="00121DAE" w:rsidRPr="00650B01" w:rsidRDefault="00121DAE" w:rsidP="00121DAE">
            <w:pPr>
              <w:spacing w:line="400" w:lineRule="exact"/>
              <w:ind w:leftChars="-13" w:left="-30" w:hanging="1"/>
              <w:rPr>
                <w:rFonts w:ascii="Times New Roman" w:eastAsia="標楷體" w:hAnsi="Times New Roman"/>
                <w:bCs/>
                <w:spacing w:val="4"/>
                <w:w w:val="90"/>
                <w:kern w:val="0"/>
                <w:sz w:val="32"/>
                <w:szCs w:val="32"/>
              </w:rPr>
            </w:pPr>
            <w:r w:rsidRPr="00650B01">
              <w:rPr>
                <w:rFonts w:ascii="Times New Roman" w:eastAsia="標楷體" w:hAnsi="Times New Roman" w:hint="eastAsia"/>
                <w:bCs/>
                <w:w w:val="89"/>
                <w:kern w:val="0"/>
                <w:sz w:val="32"/>
                <w:szCs w:val="32"/>
                <w:fitText w:val="1714" w:id="-446541567"/>
              </w:rPr>
              <w:t>代理執行秘</w:t>
            </w:r>
            <w:r w:rsidRPr="00650B01">
              <w:rPr>
                <w:rFonts w:ascii="Times New Roman" w:eastAsia="標楷體" w:hAnsi="Times New Roman" w:hint="eastAsia"/>
                <w:bCs/>
                <w:spacing w:val="3"/>
                <w:w w:val="89"/>
                <w:kern w:val="0"/>
                <w:sz w:val="32"/>
                <w:szCs w:val="32"/>
                <w:fitText w:val="1714" w:id="-446541567"/>
              </w:rPr>
              <w:t>書</w:t>
            </w:r>
          </w:p>
        </w:tc>
        <w:tc>
          <w:tcPr>
            <w:tcW w:w="797" w:type="pct"/>
            <w:vAlign w:val="center"/>
          </w:tcPr>
          <w:p w14:paraId="7B80A87E" w14:textId="132679E6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楊樹梅</w:t>
            </w:r>
          </w:p>
        </w:tc>
      </w:tr>
      <w:tr w:rsidR="00121DAE" w:rsidRPr="006B05B0" w14:paraId="66A27ECD" w14:textId="77777777" w:rsidTr="003D4FAD">
        <w:trPr>
          <w:trHeight w:val="227"/>
          <w:jc w:val="center"/>
        </w:trPr>
        <w:tc>
          <w:tcPr>
            <w:tcW w:w="834" w:type="pct"/>
          </w:tcPr>
          <w:p w14:paraId="58A71A99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1DB446C3" w14:textId="461F354F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科技發展組</w:t>
            </w:r>
          </w:p>
        </w:tc>
        <w:tc>
          <w:tcPr>
            <w:tcW w:w="869" w:type="pct"/>
            <w:vAlign w:val="center"/>
          </w:tcPr>
          <w:p w14:paraId="280B5EE3" w14:textId="364CFFDA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技監</w:t>
            </w:r>
          </w:p>
        </w:tc>
        <w:tc>
          <w:tcPr>
            <w:tcW w:w="797" w:type="pct"/>
            <w:vAlign w:val="center"/>
          </w:tcPr>
          <w:p w14:paraId="5743FF35" w14:textId="4300141B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劉明勳</w:t>
            </w:r>
          </w:p>
        </w:tc>
      </w:tr>
      <w:tr w:rsidR="00121DAE" w:rsidRPr="006B05B0" w14:paraId="3306931E" w14:textId="77777777" w:rsidTr="003D4FAD">
        <w:trPr>
          <w:trHeight w:val="227"/>
          <w:jc w:val="center"/>
        </w:trPr>
        <w:tc>
          <w:tcPr>
            <w:tcW w:w="834" w:type="pct"/>
          </w:tcPr>
          <w:p w14:paraId="2BBD04A5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0D680802" w14:textId="75101557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國民健康署</w:t>
            </w:r>
          </w:p>
        </w:tc>
        <w:tc>
          <w:tcPr>
            <w:tcW w:w="869" w:type="pct"/>
            <w:vAlign w:val="center"/>
          </w:tcPr>
          <w:p w14:paraId="6B07F4F0" w14:textId="050F9A07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署長</w:t>
            </w:r>
          </w:p>
        </w:tc>
        <w:tc>
          <w:tcPr>
            <w:tcW w:w="797" w:type="pct"/>
            <w:vAlign w:val="center"/>
          </w:tcPr>
          <w:p w14:paraId="2B4C8E94" w14:textId="4294B5EA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沈靜芬</w:t>
            </w:r>
          </w:p>
        </w:tc>
      </w:tr>
      <w:tr w:rsidR="00121DAE" w:rsidRPr="006B05B0" w14:paraId="4CC65495" w14:textId="77777777" w:rsidTr="003D4FAD">
        <w:trPr>
          <w:trHeight w:val="227"/>
          <w:jc w:val="center"/>
        </w:trPr>
        <w:tc>
          <w:tcPr>
            <w:tcW w:w="834" w:type="pct"/>
          </w:tcPr>
          <w:p w14:paraId="4F8C5562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5B46F29" w14:textId="5E13B4C3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疾病管制署</w:t>
            </w:r>
          </w:p>
        </w:tc>
        <w:tc>
          <w:tcPr>
            <w:tcW w:w="869" w:type="pct"/>
            <w:vAlign w:val="center"/>
          </w:tcPr>
          <w:p w14:paraId="06195A94" w14:textId="350A861D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署長</w:t>
            </w:r>
          </w:p>
        </w:tc>
        <w:tc>
          <w:tcPr>
            <w:tcW w:w="797" w:type="pct"/>
            <w:vAlign w:val="center"/>
          </w:tcPr>
          <w:p w14:paraId="15B49BB6" w14:textId="6FC7E83D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羅一鈞</w:t>
            </w:r>
          </w:p>
        </w:tc>
      </w:tr>
      <w:tr w:rsidR="00121DAE" w:rsidRPr="006B05B0" w14:paraId="40C01137" w14:textId="77777777" w:rsidTr="003D4FAD">
        <w:trPr>
          <w:trHeight w:val="227"/>
          <w:jc w:val="center"/>
        </w:trPr>
        <w:tc>
          <w:tcPr>
            <w:tcW w:w="834" w:type="pct"/>
          </w:tcPr>
          <w:p w14:paraId="2312CD38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23579744" w14:textId="632566F7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食品藥物管理署</w:t>
            </w:r>
          </w:p>
        </w:tc>
        <w:tc>
          <w:tcPr>
            <w:tcW w:w="869" w:type="pct"/>
            <w:vAlign w:val="center"/>
          </w:tcPr>
          <w:p w14:paraId="7252CED6" w14:textId="2CEC06D8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署長</w:t>
            </w:r>
          </w:p>
        </w:tc>
        <w:tc>
          <w:tcPr>
            <w:tcW w:w="797" w:type="pct"/>
            <w:vAlign w:val="center"/>
          </w:tcPr>
          <w:p w14:paraId="6DD5DE5A" w14:textId="75CF62A2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姜至剛</w:t>
            </w:r>
          </w:p>
        </w:tc>
      </w:tr>
      <w:tr w:rsidR="00121DAE" w:rsidRPr="006B05B0" w14:paraId="7702235A" w14:textId="77777777" w:rsidTr="003D4FAD">
        <w:trPr>
          <w:trHeight w:val="227"/>
          <w:jc w:val="center"/>
        </w:trPr>
        <w:tc>
          <w:tcPr>
            <w:tcW w:w="834" w:type="pct"/>
          </w:tcPr>
          <w:p w14:paraId="29A052B5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0691A82C" w14:textId="3007DCB6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中央健康保險署</w:t>
            </w:r>
          </w:p>
        </w:tc>
        <w:tc>
          <w:tcPr>
            <w:tcW w:w="869" w:type="pct"/>
            <w:vAlign w:val="center"/>
          </w:tcPr>
          <w:p w14:paraId="1CED5F3A" w14:textId="38AAEF56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署長</w:t>
            </w:r>
          </w:p>
        </w:tc>
        <w:tc>
          <w:tcPr>
            <w:tcW w:w="797" w:type="pct"/>
            <w:vAlign w:val="center"/>
          </w:tcPr>
          <w:p w14:paraId="596AF33C" w14:textId="10AC7915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陳亮妤</w:t>
            </w:r>
          </w:p>
        </w:tc>
      </w:tr>
      <w:tr w:rsidR="00121DAE" w:rsidRPr="006B05B0" w14:paraId="4DA77336" w14:textId="77777777" w:rsidTr="003D4FAD">
        <w:trPr>
          <w:trHeight w:val="227"/>
          <w:jc w:val="center"/>
        </w:trPr>
        <w:tc>
          <w:tcPr>
            <w:tcW w:w="834" w:type="pct"/>
          </w:tcPr>
          <w:p w14:paraId="713FD81F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39531286" w14:textId="43ADCF01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社會及家庭署</w:t>
            </w:r>
          </w:p>
        </w:tc>
        <w:tc>
          <w:tcPr>
            <w:tcW w:w="869" w:type="pct"/>
            <w:vAlign w:val="center"/>
          </w:tcPr>
          <w:p w14:paraId="42FA82DC" w14:textId="7DEB31ED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署長</w:t>
            </w:r>
          </w:p>
        </w:tc>
        <w:tc>
          <w:tcPr>
            <w:tcW w:w="797" w:type="pct"/>
            <w:vAlign w:val="center"/>
          </w:tcPr>
          <w:p w14:paraId="1F7B0625" w14:textId="42E745C3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周道君</w:t>
            </w:r>
          </w:p>
        </w:tc>
      </w:tr>
      <w:tr w:rsidR="00121DAE" w:rsidRPr="006B05B0" w14:paraId="1E9D5250" w14:textId="77777777" w:rsidTr="003D4FAD">
        <w:trPr>
          <w:trHeight w:val="227"/>
          <w:jc w:val="center"/>
        </w:trPr>
        <w:tc>
          <w:tcPr>
            <w:tcW w:w="834" w:type="pct"/>
          </w:tcPr>
          <w:p w14:paraId="0BC2B832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482111F5" w14:textId="3D6C1CA3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國家衛生研究院</w:t>
            </w:r>
          </w:p>
        </w:tc>
        <w:tc>
          <w:tcPr>
            <w:tcW w:w="869" w:type="pct"/>
            <w:vAlign w:val="center"/>
          </w:tcPr>
          <w:p w14:paraId="37BABBE5" w14:textId="77936809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院長</w:t>
            </w:r>
          </w:p>
        </w:tc>
        <w:tc>
          <w:tcPr>
            <w:tcW w:w="797" w:type="pct"/>
            <w:vAlign w:val="center"/>
          </w:tcPr>
          <w:p w14:paraId="11C71C82" w14:textId="6D0B24C4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司徒惠康</w:t>
            </w:r>
          </w:p>
        </w:tc>
      </w:tr>
      <w:tr w:rsidR="00121DAE" w:rsidRPr="006B05B0" w14:paraId="32096C78" w14:textId="77777777" w:rsidTr="003D4FAD">
        <w:trPr>
          <w:trHeight w:val="227"/>
          <w:jc w:val="center"/>
        </w:trPr>
        <w:tc>
          <w:tcPr>
            <w:tcW w:w="834" w:type="pct"/>
          </w:tcPr>
          <w:p w14:paraId="23A3B1C0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9E6EA57" w14:textId="5F8E6B03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勞動部勞工保險局國民年金組</w:t>
            </w:r>
          </w:p>
        </w:tc>
        <w:tc>
          <w:tcPr>
            <w:tcW w:w="869" w:type="pct"/>
            <w:vAlign w:val="center"/>
          </w:tcPr>
          <w:p w14:paraId="0AB8F269" w14:textId="75AC3D02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組長</w:t>
            </w:r>
          </w:p>
        </w:tc>
        <w:tc>
          <w:tcPr>
            <w:tcW w:w="797" w:type="pct"/>
            <w:vAlign w:val="center"/>
          </w:tcPr>
          <w:p w14:paraId="743861B6" w14:textId="6BAD7DA5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烏惟揚</w:t>
            </w:r>
          </w:p>
        </w:tc>
      </w:tr>
      <w:tr w:rsidR="00121DAE" w:rsidRPr="006B05B0" w14:paraId="675E520C" w14:textId="77777777" w:rsidTr="003D4FAD">
        <w:trPr>
          <w:trHeight w:val="227"/>
          <w:jc w:val="center"/>
        </w:trPr>
        <w:tc>
          <w:tcPr>
            <w:tcW w:w="834" w:type="pct"/>
          </w:tcPr>
          <w:p w14:paraId="1CD18EB9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2E5D08FA" w14:textId="79BA0FF5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勞動基金運用局風險控管組</w:t>
            </w:r>
          </w:p>
        </w:tc>
        <w:tc>
          <w:tcPr>
            <w:tcW w:w="869" w:type="pct"/>
            <w:vAlign w:val="center"/>
          </w:tcPr>
          <w:p w14:paraId="422E3A62" w14:textId="7203354B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專門委員</w:t>
            </w:r>
          </w:p>
        </w:tc>
        <w:tc>
          <w:tcPr>
            <w:tcW w:w="797" w:type="pct"/>
            <w:vAlign w:val="center"/>
          </w:tcPr>
          <w:p w14:paraId="02829A19" w14:textId="002071DD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陳秀娃</w:t>
            </w:r>
          </w:p>
        </w:tc>
      </w:tr>
      <w:tr w:rsidR="00121DAE" w:rsidRPr="006B05B0" w14:paraId="248FD7AF" w14:textId="77777777" w:rsidTr="003D4FAD">
        <w:trPr>
          <w:trHeight w:val="227"/>
          <w:jc w:val="center"/>
        </w:trPr>
        <w:tc>
          <w:tcPr>
            <w:tcW w:w="834" w:type="pct"/>
          </w:tcPr>
          <w:p w14:paraId="615CE0E8" w14:textId="77777777" w:rsidR="00121DAE" w:rsidRPr="006B05B0" w:rsidRDefault="00121DAE" w:rsidP="00121D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432D20AA" w14:textId="77BCE93F" w:rsidR="00121DAE" w:rsidRPr="00D334EF" w:rsidRDefault="00121DAE" w:rsidP="00121DAE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行政院主計總處公務預算處</w:t>
            </w:r>
          </w:p>
        </w:tc>
        <w:tc>
          <w:tcPr>
            <w:tcW w:w="869" w:type="pct"/>
            <w:vAlign w:val="center"/>
          </w:tcPr>
          <w:p w14:paraId="354AE151" w14:textId="254D1E69" w:rsidR="00121DAE" w:rsidRPr="00D334EF" w:rsidRDefault="00121DAE" w:rsidP="00121DAE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專門委員</w:t>
            </w:r>
          </w:p>
        </w:tc>
        <w:tc>
          <w:tcPr>
            <w:tcW w:w="797" w:type="pct"/>
            <w:vAlign w:val="center"/>
          </w:tcPr>
          <w:p w14:paraId="14B2A5D0" w14:textId="1A946210" w:rsidR="00121DAE" w:rsidRPr="00D334EF" w:rsidRDefault="00121DAE" w:rsidP="00121DAE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121DAE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陳淑萍</w:t>
            </w:r>
          </w:p>
        </w:tc>
      </w:tr>
      <w:tr w:rsidR="007F3E7D" w:rsidRPr="006B05B0" w14:paraId="322F7869" w14:textId="77777777" w:rsidTr="003D4FAD">
        <w:trPr>
          <w:trHeight w:val="227"/>
          <w:jc w:val="center"/>
        </w:trPr>
        <w:tc>
          <w:tcPr>
            <w:tcW w:w="834" w:type="pct"/>
          </w:tcPr>
          <w:p w14:paraId="0F896974" w14:textId="77777777" w:rsidR="007F3E7D" w:rsidRPr="006B05B0" w:rsidRDefault="007F3E7D" w:rsidP="007F3E7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259F4363" w14:textId="1F59F67C" w:rsidR="007F3E7D" w:rsidRPr="00121DAE" w:rsidRDefault="007F3E7D" w:rsidP="007F3E7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7F3E7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7F3E7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基金預算處</w:t>
            </w:r>
          </w:p>
        </w:tc>
        <w:tc>
          <w:tcPr>
            <w:tcW w:w="869" w:type="pct"/>
            <w:vAlign w:val="center"/>
          </w:tcPr>
          <w:p w14:paraId="69E8E1F0" w14:textId="5951B8E1" w:rsidR="007F3E7D" w:rsidRPr="00121DAE" w:rsidRDefault="007F3E7D" w:rsidP="007F3E7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7F3E7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科長</w:t>
            </w:r>
          </w:p>
        </w:tc>
        <w:tc>
          <w:tcPr>
            <w:tcW w:w="797" w:type="pct"/>
            <w:vAlign w:val="center"/>
          </w:tcPr>
          <w:p w14:paraId="26309E23" w14:textId="2F2E74AB" w:rsidR="007F3E7D" w:rsidRPr="00121DAE" w:rsidRDefault="007F3E7D" w:rsidP="007F3E7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7F3E7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柳雅斐</w:t>
            </w:r>
          </w:p>
        </w:tc>
      </w:tr>
    </w:tbl>
    <w:p w14:paraId="401ABF26" w14:textId="0CB73B54" w:rsidR="002251C0" w:rsidRPr="006B05B0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主　　席：</w:t>
      </w:r>
      <w:r w:rsidR="00B70134">
        <w:rPr>
          <w:rFonts w:ascii="Times New Roman" w:eastAsia="標楷體" w:hAnsi="Times New Roman" w:hint="eastAsia"/>
          <w:sz w:val="32"/>
          <w:szCs w:val="32"/>
        </w:rPr>
        <w:t>盧</w:t>
      </w:r>
      <w:r w:rsidR="00E61BBD" w:rsidRPr="006B05B0">
        <w:rPr>
          <w:rFonts w:ascii="Times New Roman" w:eastAsia="標楷體" w:hAnsi="Times New Roman"/>
          <w:sz w:val="32"/>
          <w:szCs w:val="32"/>
        </w:rPr>
        <w:t>召集</w:t>
      </w:r>
      <w:r w:rsidRPr="006B05B0">
        <w:rPr>
          <w:rFonts w:ascii="Times New Roman" w:eastAsia="標楷體" w:hAnsi="Times New Roman"/>
          <w:sz w:val="32"/>
          <w:szCs w:val="32"/>
        </w:rPr>
        <w:t>委員</w:t>
      </w:r>
      <w:r w:rsidR="00B70134">
        <w:rPr>
          <w:rFonts w:ascii="Times New Roman" w:eastAsia="標楷體" w:hAnsi="Times New Roman" w:hint="eastAsia"/>
          <w:sz w:val="32"/>
          <w:szCs w:val="32"/>
        </w:rPr>
        <w:t>縣一</w:t>
      </w:r>
    </w:p>
    <w:p w14:paraId="5D23F144" w14:textId="77777777" w:rsidR="006D0D1E" w:rsidRPr="006B05B0" w:rsidRDefault="006D0D1E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主任秘書：</w:t>
      </w:r>
      <w:r w:rsidR="00626769" w:rsidRPr="006B05B0">
        <w:rPr>
          <w:rFonts w:ascii="Times New Roman" w:eastAsia="標楷體" w:hAnsi="Times New Roman"/>
          <w:sz w:val="32"/>
          <w:szCs w:val="32"/>
        </w:rPr>
        <w:t>劉厚連</w:t>
      </w:r>
    </w:p>
    <w:p w14:paraId="46EB9D16" w14:textId="77777777" w:rsidR="006D0D1E" w:rsidRPr="006B05B0" w:rsidRDefault="006D0D1E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專門委員：</w:t>
      </w:r>
      <w:r w:rsidR="00626769" w:rsidRPr="006B05B0">
        <w:rPr>
          <w:rFonts w:ascii="Times New Roman" w:eastAsia="標楷體" w:hAnsi="Times New Roman"/>
          <w:sz w:val="32"/>
          <w:szCs w:val="32"/>
        </w:rPr>
        <w:t>游亦安</w:t>
      </w:r>
    </w:p>
    <w:p w14:paraId="57F63799" w14:textId="21366C5A" w:rsidR="002251C0" w:rsidRPr="006B05B0" w:rsidRDefault="002251C0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b/>
          <w:color w:val="0070C0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 xml:space="preserve">紀　　錄：簡任秘書　</w:t>
      </w:r>
      <w:r w:rsidR="00B70134" w:rsidRPr="00B70134">
        <w:rPr>
          <w:rFonts w:ascii="Times New Roman" w:eastAsia="標楷體" w:hAnsi="Times New Roman" w:hint="eastAsia"/>
          <w:sz w:val="32"/>
          <w:szCs w:val="32"/>
        </w:rPr>
        <w:t>江建逸</w:t>
      </w:r>
      <w:r w:rsidRPr="006B05B0">
        <w:rPr>
          <w:rFonts w:ascii="Times New Roman" w:eastAsia="標楷體" w:hAnsi="Times New Roman"/>
          <w:sz w:val="32"/>
          <w:szCs w:val="32"/>
        </w:rPr>
        <w:t xml:space="preserve">　簡任編審</w:t>
      </w:r>
      <w:r w:rsidR="00B70134" w:rsidRPr="00B70134">
        <w:rPr>
          <w:rFonts w:ascii="Times New Roman" w:eastAsia="標楷體" w:hAnsi="Times New Roman" w:hint="eastAsia"/>
          <w:sz w:val="32"/>
          <w:szCs w:val="32"/>
        </w:rPr>
        <w:t xml:space="preserve">　</w:t>
      </w:r>
      <w:r w:rsidR="00B70134">
        <w:rPr>
          <w:rFonts w:ascii="Times New Roman" w:eastAsia="標楷體" w:hAnsi="Times New Roman" w:hint="eastAsia"/>
          <w:sz w:val="32"/>
          <w:szCs w:val="32"/>
        </w:rPr>
        <w:t>王鴻儀</w:t>
      </w:r>
      <w:r w:rsidR="00B7013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Pr="006B05B0">
        <w:rPr>
          <w:rFonts w:ascii="Times New Roman" w:eastAsia="標楷體" w:hAnsi="Times New Roman"/>
          <w:sz w:val="32"/>
          <w:szCs w:val="32"/>
        </w:rPr>
        <w:t xml:space="preserve">科　　長　</w:t>
      </w:r>
      <w:r w:rsidR="0014354C" w:rsidRPr="006B05B0">
        <w:rPr>
          <w:rFonts w:ascii="Times New Roman" w:eastAsia="標楷體" w:hAnsi="Times New Roman"/>
          <w:sz w:val="32"/>
          <w:szCs w:val="32"/>
        </w:rPr>
        <w:t>賴映潔</w:t>
      </w:r>
      <w:r w:rsidR="003066BB" w:rsidRPr="00961E71">
        <w:rPr>
          <w:rFonts w:ascii="Times New Roman" w:eastAsia="標楷體" w:hAnsi="Times New Roman"/>
          <w:sz w:val="32"/>
          <w:szCs w:val="32"/>
        </w:rPr>
        <w:t xml:space="preserve">薦任科員　</w:t>
      </w:r>
      <w:r w:rsidR="003066BB">
        <w:rPr>
          <w:rFonts w:ascii="Times New Roman" w:eastAsia="標楷體" w:hAnsi="Times New Roman" w:hint="eastAsia"/>
          <w:sz w:val="32"/>
          <w:szCs w:val="32"/>
        </w:rPr>
        <w:t>何家豪</w:t>
      </w:r>
    </w:p>
    <w:p w14:paraId="1BBFC3EC" w14:textId="6DCB0A6B" w:rsidR="00641490" w:rsidRPr="006B05B0" w:rsidRDefault="00641490" w:rsidP="0093641B">
      <w:pPr>
        <w:spacing w:line="440" w:lineRule="exact"/>
        <w:rPr>
          <w:rFonts w:ascii="Times New Roman" w:eastAsia="標楷體" w:hAnsi="Times New Roman"/>
          <w:b/>
          <w:sz w:val="32"/>
          <w:szCs w:val="32"/>
        </w:rPr>
      </w:pPr>
      <w:r w:rsidRPr="006B05B0">
        <w:rPr>
          <w:rFonts w:ascii="Times New Roman" w:eastAsia="標楷體" w:hAnsi="Times New Roman"/>
          <w:b/>
          <w:sz w:val="32"/>
          <w:szCs w:val="32"/>
        </w:rPr>
        <w:t>報告事項</w:t>
      </w:r>
    </w:p>
    <w:p w14:paraId="26CBF852" w14:textId="77777777" w:rsidR="00C41A70" w:rsidRPr="006B05B0" w:rsidRDefault="00C41A70" w:rsidP="00D77B33">
      <w:pPr>
        <w:spacing w:line="440" w:lineRule="exact"/>
        <w:jc w:val="both"/>
        <w:rPr>
          <w:rFonts w:ascii="Times New Roman" w:eastAsia="標楷體" w:hAnsi="Times New Roman"/>
          <w:bCs/>
          <w:kern w:val="0"/>
          <w:sz w:val="32"/>
          <w:szCs w:val="32"/>
        </w:rPr>
      </w:pPr>
      <w:r w:rsidRPr="006B05B0">
        <w:rPr>
          <w:rFonts w:ascii="Times New Roman" w:eastAsia="標楷體" w:hAnsi="Times New Roman"/>
          <w:bCs/>
          <w:kern w:val="0"/>
          <w:sz w:val="32"/>
          <w:szCs w:val="32"/>
        </w:rPr>
        <w:t>宣讀上次會議議事錄。</w:t>
      </w:r>
    </w:p>
    <w:p w14:paraId="7A02357B" w14:textId="7B84E5EE" w:rsidR="00C41A70" w:rsidRDefault="00C41A70" w:rsidP="003B3A87">
      <w:pPr>
        <w:spacing w:line="440" w:lineRule="exact"/>
        <w:jc w:val="both"/>
        <w:rPr>
          <w:rFonts w:ascii="Times New Roman" w:eastAsia="標楷體" w:hAnsi="Times New Roman"/>
          <w:bCs/>
          <w:kern w:val="0"/>
          <w:sz w:val="32"/>
          <w:szCs w:val="32"/>
        </w:rPr>
      </w:pPr>
      <w:r w:rsidRPr="006B05B0">
        <w:rPr>
          <w:rFonts w:ascii="Times New Roman" w:eastAsia="標楷體" w:hAnsi="Times New Roman"/>
          <w:b/>
          <w:bCs/>
          <w:kern w:val="0"/>
          <w:sz w:val="32"/>
          <w:szCs w:val="32"/>
        </w:rPr>
        <w:t>決定：</w:t>
      </w:r>
      <w:r w:rsidRPr="006B05B0">
        <w:rPr>
          <w:rFonts w:ascii="Times New Roman" w:eastAsia="標楷體" w:hAnsi="Times New Roman"/>
          <w:bCs/>
          <w:kern w:val="0"/>
          <w:sz w:val="32"/>
          <w:szCs w:val="32"/>
        </w:rPr>
        <w:t>確定。</w:t>
      </w:r>
    </w:p>
    <w:p w14:paraId="07A1B7B8" w14:textId="77777777" w:rsidR="00D334EF" w:rsidRDefault="00D334EF" w:rsidP="00656A45">
      <w:pPr>
        <w:spacing w:line="440" w:lineRule="exact"/>
        <w:jc w:val="both"/>
        <w:rPr>
          <w:rFonts w:ascii="標楷體" w:eastAsia="標楷體" w:hAnsi="標楷體"/>
          <w:b/>
          <w:kern w:val="0"/>
          <w:sz w:val="32"/>
          <w:szCs w:val="32"/>
        </w:rPr>
      </w:pPr>
    </w:p>
    <w:p w14:paraId="19C482D2" w14:textId="6D55DB96" w:rsidR="00656A45" w:rsidRDefault="003066BB" w:rsidP="00656A45">
      <w:pPr>
        <w:spacing w:line="440" w:lineRule="exact"/>
        <w:jc w:val="both"/>
        <w:rPr>
          <w:rFonts w:ascii="標楷體" w:eastAsia="標楷體" w:hAnsi="標楷體"/>
          <w:b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kern w:val="0"/>
          <w:sz w:val="32"/>
          <w:szCs w:val="32"/>
        </w:rPr>
        <w:t>討論事項</w:t>
      </w:r>
    </w:p>
    <w:p w14:paraId="1478A910" w14:textId="7EC22300" w:rsidR="003066BB" w:rsidRPr="003066BB" w:rsidRDefault="003066BB" w:rsidP="003066BB">
      <w:pPr>
        <w:pStyle w:val="ae"/>
        <w:numPr>
          <w:ilvl w:val="0"/>
          <w:numId w:val="28"/>
        </w:numPr>
        <w:spacing w:line="440" w:lineRule="exact"/>
        <w:ind w:leftChars="0"/>
        <w:jc w:val="both"/>
        <w:rPr>
          <w:rFonts w:ascii="標楷體" w:eastAsia="標楷體" w:hAnsi="標楷體"/>
          <w:b/>
          <w:kern w:val="0"/>
          <w:sz w:val="32"/>
          <w:szCs w:val="32"/>
        </w:rPr>
      </w:pPr>
      <w:r w:rsidRPr="003066BB">
        <w:rPr>
          <w:rFonts w:ascii="標楷體" w:eastAsia="標楷體" w:hAnsi="標楷體" w:hint="eastAsia"/>
          <w:b/>
          <w:kern w:val="0"/>
          <w:sz w:val="32"/>
          <w:szCs w:val="32"/>
        </w:rPr>
        <w:t>審查中華民國115年度中央政府總預算案關於</w:t>
      </w:r>
      <w:bookmarkStart w:id="0" w:name="_Hlk229149239"/>
      <w:r w:rsidRPr="003066BB">
        <w:rPr>
          <w:rFonts w:ascii="標楷體" w:eastAsia="標楷體" w:hAnsi="標楷體" w:hint="eastAsia"/>
          <w:b/>
          <w:kern w:val="0"/>
          <w:sz w:val="32"/>
          <w:szCs w:val="32"/>
        </w:rPr>
        <w:t>衛生福利部</w:t>
      </w:r>
      <w:bookmarkEnd w:id="0"/>
      <w:r w:rsidRPr="003066BB">
        <w:rPr>
          <w:rFonts w:ascii="標楷體" w:eastAsia="標楷體" w:hAnsi="標楷體" w:hint="eastAsia"/>
          <w:b/>
          <w:kern w:val="0"/>
          <w:sz w:val="32"/>
          <w:szCs w:val="32"/>
        </w:rPr>
        <w:t>主管預算。(公務及非營業特種基金預算案)</w:t>
      </w:r>
      <w:r w:rsidR="00121DAE">
        <w:rPr>
          <w:rFonts w:ascii="標楷體" w:eastAsia="標楷體" w:hAnsi="標楷體" w:hint="eastAsia"/>
          <w:b/>
          <w:kern w:val="0"/>
          <w:sz w:val="32"/>
          <w:szCs w:val="32"/>
        </w:rPr>
        <w:t>(僅詢答)</w:t>
      </w:r>
    </w:p>
    <w:p w14:paraId="11D60461" w14:textId="14B1A821" w:rsidR="003066BB" w:rsidRPr="003066BB" w:rsidRDefault="003066BB" w:rsidP="003066BB">
      <w:pPr>
        <w:pStyle w:val="ae"/>
        <w:numPr>
          <w:ilvl w:val="0"/>
          <w:numId w:val="28"/>
        </w:numPr>
        <w:spacing w:line="440" w:lineRule="exact"/>
        <w:ind w:leftChars="0"/>
        <w:jc w:val="both"/>
        <w:rPr>
          <w:rFonts w:ascii="標楷體" w:eastAsia="標楷體" w:hAnsi="標楷體"/>
          <w:b/>
          <w:kern w:val="0"/>
          <w:sz w:val="32"/>
          <w:szCs w:val="32"/>
        </w:rPr>
      </w:pPr>
      <w:r w:rsidRPr="003066BB">
        <w:rPr>
          <w:rFonts w:ascii="標楷體" w:eastAsia="標楷體" w:hAnsi="標楷體" w:hint="eastAsia"/>
          <w:b/>
          <w:kern w:val="0"/>
          <w:sz w:val="32"/>
          <w:szCs w:val="32"/>
        </w:rPr>
        <w:t>審查中華民國115年度中央政府總預算案直轄市及縣市政府一般</w:t>
      </w:r>
      <w:r w:rsidRPr="003066BB">
        <w:rPr>
          <w:rFonts w:ascii="標楷體" w:eastAsia="標楷體" w:hAnsi="標楷體" w:hint="eastAsia"/>
          <w:b/>
          <w:kern w:val="0"/>
          <w:sz w:val="32"/>
          <w:szCs w:val="32"/>
        </w:rPr>
        <w:lastRenderedPageBreak/>
        <w:t>性補助款衛生福利部主管部分預算。</w:t>
      </w:r>
      <w:r w:rsidR="00121DAE">
        <w:rPr>
          <w:rFonts w:ascii="標楷體" w:eastAsia="標楷體" w:hAnsi="標楷體" w:hint="eastAsia"/>
          <w:b/>
          <w:kern w:val="0"/>
          <w:sz w:val="32"/>
          <w:szCs w:val="32"/>
        </w:rPr>
        <w:t>(僅詢答)</w:t>
      </w:r>
    </w:p>
    <w:p w14:paraId="172C5041" w14:textId="5A329F88" w:rsidR="003A0270" w:rsidRPr="006B05B0" w:rsidRDefault="003A0270" w:rsidP="0000779A">
      <w:pPr>
        <w:pStyle w:val="af"/>
        <w:spacing w:beforeLines="50" w:before="180" w:line="276" w:lineRule="auto"/>
        <w:ind w:left="0" w:firstLine="0"/>
        <w:jc w:val="both"/>
        <w:rPr>
          <w:rFonts w:ascii="Times New Roman"/>
        </w:rPr>
      </w:pPr>
      <w:r w:rsidRPr="006B05B0">
        <w:rPr>
          <w:rFonts w:ascii="Times New Roman"/>
        </w:rPr>
        <w:t>（</w:t>
      </w:r>
      <w:r w:rsidR="000231AB" w:rsidRPr="006B05B0">
        <w:rPr>
          <w:rFonts w:ascii="Times New Roman"/>
        </w:rPr>
        <w:t>本</w:t>
      </w:r>
      <w:r w:rsidR="00B70134">
        <w:rPr>
          <w:rFonts w:ascii="Times New Roman" w:hint="eastAsia"/>
        </w:rPr>
        <w:t>次</w:t>
      </w:r>
      <w:r w:rsidR="000231AB" w:rsidRPr="006B05B0">
        <w:rPr>
          <w:rFonts w:ascii="Times New Roman"/>
        </w:rPr>
        <w:t>會議</w:t>
      </w:r>
      <w:r w:rsidR="00350043" w:rsidRPr="006B05B0">
        <w:rPr>
          <w:rFonts w:ascii="Times New Roman"/>
        </w:rPr>
        <w:t>由</w:t>
      </w:r>
      <w:r w:rsidR="00BC5261" w:rsidRPr="00BC5261">
        <w:rPr>
          <w:rFonts w:ascii="Times New Roman" w:hint="eastAsia"/>
        </w:rPr>
        <w:t>衛生福利部部長石崇良</w:t>
      </w:r>
      <w:r w:rsidR="003066BB">
        <w:rPr>
          <w:rFonts w:ascii="Times New Roman" w:hint="eastAsia"/>
        </w:rPr>
        <w:t>說明</w:t>
      </w:r>
      <w:r w:rsidR="00350043" w:rsidRPr="006B05B0">
        <w:rPr>
          <w:rFonts w:ascii="Times New Roman"/>
        </w:rPr>
        <w:t>後，</w:t>
      </w:r>
      <w:r w:rsidR="00957A33" w:rsidRPr="00BD55D7">
        <w:rPr>
          <w:rFonts w:ascii="Times New Roman"/>
        </w:rPr>
        <w:t>委員</w:t>
      </w:r>
      <w:r w:rsidR="009A6E11" w:rsidRPr="00BD55D7">
        <w:rPr>
          <w:rFonts w:ascii="Times New Roman" w:hint="eastAsia"/>
        </w:rPr>
        <w:t>林月琴</w:t>
      </w:r>
      <w:r w:rsidR="00A37511" w:rsidRPr="00BD55D7">
        <w:rPr>
          <w:rFonts w:ascii="Times New Roman" w:hint="eastAsia"/>
        </w:rPr>
        <w:t>、</w:t>
      </w:r>
      <w:r w:rsidR="00FF19A6" w:rsidRPr="00BD55D7">
        <w:rPr>
          <w:rFonts w:ascii="Times New Roman" w:hint="eastAsia"/>
        </w:rPr>
        <w:t>蘇清泉、</w:t>
      </w:r>
      <w:r w:rsidR="00814AD7" w:rsidRPr="00BD55D7">
        <w:rPr>
          <w:rFonts w:ascii="Times New Roman" w:hint="eastAsia"/>
        </w:rPr>
        <w:t>邱鎮軍、王育敏、廖偉翔、</w:t>
      </w:r>
      <w:r w:rsidR="00FF19A6" w:rsidRPr="00BD55D7">
        <w:rPr>
          <w:rFonts w:ascii="Times New Roman" w:hint="eastAsia"/>
        </w:rPr>
        <w:t>陳菁徽、</w:t>
      </w:r>
      <w:r w:rsidR="00814AD7" w:rsidRPr="00BD55D7">
        <w:rPr>
          <w:rFonts w:ascii="Times New Roman" w:hint="eastAsia"/>
        </w:rPr>
        <w:t>涂權吉、林淑芬</w:t>
      </w:r>
      <w:r w:rsidR="00814AD7" w:rsidRPr="00E53231">
        <w:rPr>
          <w:rFonts w:ascii="Times New Roman" w:hint="eastAsia"/>
        </w:rPr>
        <w:t>、王正旭</w:t>
      </w:r>
      <w:r w:rsidR="00814AD7" w:rsidRPr="00B3535F">
        <w:rPr>
          <w:rFonts w:ascii="Times New Roman" w:hint="eastAsia"/>
        </w:rPr>
        <w:t>、</w:t>
      </w:r>
      <w:r w:rsidR="00BD55D7" w:rsidRPr="00B3535F">
        <w:rPr>
          <w:rFonts w:ascii="Times New Roman" w:hint="eastAsia"/>
        </w:rPr>
        <w:t>盧縣一、黃秀芳</w:t>
      </w:r>
      <w:r w:rsidR="00300BB6" w:rsidRPr="00B3535F">
        <w:rPr>
          <w:rFonts w:ascii="Times New Roman" w:hint="eastAsia"/>
        </w:rPr>
        <w:t>、</w:t>
      </w:r>
      <w:r w:rsidR="00B3535F" w:rsidRPr="00B3535F">
        <w:rPr>
          <w:rFonts w:ascii="Times New Roman" w:hint="eastAsia"/>
        </w:rPr>
        <w:t>陳瑩、</w:t>
      </w:r>
      <w:r w:rsidR="006036E9" w:rsidRPr="006036E9">
        <w:rPr>
          <w:rFonts w:ascii="Times New Roman" w:hint="eastAsia"/>
        </w:rPr>
        <w:t>李坤城</w:t>
      </w:r>
      <w:r w:rsidR="005E397D" w:rsidRPr="005E397D">
        <w:rPr>
          <w:rFonts w:ascii="Times New Roman" w:hint="eastAsia"/>
        </w:rPr>
        <w:t>、</w:t>
      </w:r>
      <w:r w:rsidR="005E397D" w:rsidRPr="006036E9">
        <w:rPr>
          <w:rFonts w:ascii="Times New Roman" w:hint="eastAsia"/>
        </w:rPr>
        <w:t>葉元之</w:t>
      </w:r>
      <w:r w:rsidR="001F7C3D" w:rsidRPr="0014525E">
        <w:rPr>
          <w:rFonts w:ascii="Times New Roman" w:hint="eastAsia"/>
        </w:rPr>
        <w:t>、張雅琳</w:t>
      </w:r>
      <w:r w:rsidR="006036E9">
        <w:rPr>
          <w:rFonts w:ascii="Times New Roman" w:hint="eastAsia"/>
        </w:rPr>
        <w:t>、</w:t>
      </w:r>
      <w:r w:rsidR="0060089D" w:rsidRPr="0060089D">
        <w:rPr>
          <w:rFonts w:ascii="Times New Roman" w:hint="eastAsia"/>
        </w:rPr>
        <w:t>洪孟楷</w:t>
      </w:r>
      <w:r w:rsidR="00423FE3" w:rsidRPr="006036E9">
        <w:rPr>
          <w:rFonts w:ascii="Times New Roman" w:hint="eastAsia"/>
        </w:rPr>
        <w:t>、</w:t>
      </w:r>
      <w:r w:rsidR="0014525E" w:rsidRPr="0014525E">
        <w:rPr>
          <w:rFonts w:ascii="Times New Roman" w:hint="eastAsia"/>
        </w:rPr>
        <w:t>鍾佳濱</w:t>
      </w:r>
      <w:r w:rsidR="008F1E8B" w:rsidRPr="0093549E">
        <w:rPr>
          <w:rFonts w:ascii="Times New Roman" w:hint="eastAsia"/>
        </w:rPr>
        <w:t>及</w:t>
      </w:r>
      <w:r w:rsidR="00BD55D7" w:rsidRPr="0093549E">
        <w:rPr>
          <w:rFonts w:ascii="Times New Roman" w:hint="eastAsia"/>
        </w:rPr>
        <w:t>劉建國</w:t>
      </w:r>
      <w:r w:rsidR="00BC7CF1" w:rsidRPr="0093549E">
        <w:rPr>
          <w:rFonts w:ascii="Times New Roman"/>
        </w:rPr>
        <w:t>等</w:t>
      </w:r>
      <w:r w:rsidR="00352F92" w:rsidRPr="0093549E">
        <w:rPr>
          <w:rFonts w:ascii="Times New Roman"/>
        </w:rPr>
        <w:t>18</w:t>
      </w:r>
      <w:r w:rsidR="00BC7CF1" w:rsidRPr="0093549E">
        <w:rPr>
          <w:rFonts w:ascii="Times New Roman"/>
        </w:rPr>
        <w:t>人</w:t>
      </w:r>
      <w:r w:rsidRPr="006B05B0">
        <w:rPr>
          <w:rFonts w:ascii="Times New Roman"/>
        </w:rPr>
        <w:t>提出質詢，均經</w:t>
      </w:r>
      <w:r w:rsidR="00C97CF9" w:rsidRPr="00C97CF9">
        <w:rPr>
          <w:rFonts w:ascii="Times New Roman" w:hint="eastAsia"/>
        </w:rPr>
        <w:t>衛生福利部部長石崇良</w:t>
      </w:r>
      <w:r w:rsidRPr="006B05B0">
        <w:rPr>
          <w:rFonts w:ascii="Times New Roman"/>
        </w:rPr>
        <w:t>暨各相關主管等即席答復。</w:t>
      </w:r>
      <w:r w:rsidR="00B1657B" w:rsidRPr="006B05B0">
        <w:rPr>
          <w:rFonts w:ascii="Times New Roman"/>
        </w:rPr>
        <w:t>委員</w:t>
      </w:r>
      <w:r w:rsidR="006A17F3" w:rsidRPr="006A17F3">
        <w:rPr>
          <w:rFonts w:ascii="Times New Roman" w:hint="eastAsia"/>
        </w:rPr>
        <w:t>楊曜</w:t>
      </w:r>
      <w:r w:rsidR="001A4E30" w:rsidRPr="00706351">
        <w:rPr>
          <w:rFonts w:ascii="Times New Roman" w:hint="eastAsia"/>
        </w:rPr>
        <w:t>及</w:t>
      </w:r>
      <w:r w:rsidR="00C35293" w:rsidRPr="00706351">
        <w:rPr>
          <w:rFonts w:ascii="Times New Roman" w:hint="eastAsia"/>
        </w:rPr>
        <w:t>徐欣瑩</w:t>
      </w:r>
      <w:r w:rsidR="00B1657B" w:rsidRPr="006B05B0">
        <w:rPr>
          <w:rFonts w:ascii="Times New Roman"/>
        </w:rPr>
        <w:t>所提書面質詢，列入紀錄刊登公報。</w:t>
      </w:r>
      <w:r w:rsidRPr="006B05B0">
        <w:rPr>
          <w:rFonts w:ascii="Times New Roman"/>
        </w:rPr>
        <w:t>）</w:t>
      </w:r>
    </w:p>
    <w:p w14:paraId="1A0F7D1F" w14:textId="494115BF" w:rsidR="00784CEE" w:rsidRPr="006B05B0" w:rsidRDefault="00784CEE" w:rsidP="0000779A">
      <w:pPr>
        <w:pStyle w:val="af"/>
        <w:spacing w:beforeLines="50" w:before="180"/>
        <w:ind w:left="2165" w:hangingChars="676" w:hanging="2165"/>
        <w:rPr>
          <w:rFonts w:ascii="Times New Roman"/>
          <w:b/>
        </w:rPr>
      </w:pPr>
      <w:r w:rsidRPr="006B05B0">
        <w:rPr>
          <w:rFonts w:ascii="Times New Roman"/>
          <w:b/>
        </w:rPr>
        <w:t>決</w:t>
      </w:r>
      <w:r w:rsidR="003D3BA5">
        <w:rPr>
          <w:rFonts w:ascii="Times New Roman" w:hint="eastAsia"/>
          <w:b/>
        </w:rPr>
        <w:t>議</w:t>
      </w:r>
      <w:r w:rsidRPr="006B05B0">
        <w:rPr>
          <w:rFonts w:ascii="Times New Roman"/>
          <w:b/>
        </w:rPr>
        <w:t>：</w:t>
      </w:r>
    </w:p>
    <w:p w14:paraId="79061226" w14:textId="1DEA6768" w:rsidR="00B2791D" w:rsidRPr="00AD3DEF" w:rsidRDefault="00B2791D" w:rsidP="00B2791D">
      <w:pPr>
        <w:pStyle w:val="af"/>
        <w:numPr>
          <w:ilvl w:val="0"/>
          <w:numId w:val="29"/>
        </w:numPr>
        <w:spacing w:line="440" w:lineRule="exact"/>
        <w:rPr>
          <w:rFonts w:ascii="Times New Roman"/>
        </w:rPr>
      </w:pPr>
      <w:r w:rsidRPr="00AD3DEF">
        <w:rPr>
          <w:rFonts w:ascii="Times New Roman" w:hint="eastAsia"/>
        </w:rPr>
        <w:t>說明及詢答完畢。</w:t>
      </w:r>
    </w:p>
    <w:p w14:paraId="78F32959" w14:textId="77777777" w:rsidR="00B2791D" w:rsidRPr="00AD3DEF" w:rsidRDefault="00B2791D" w:rsidP="00B2791D">
      <w:pPr>
        <w:pStyle w:val="af"/>
        <w:numPr>
          <w:ilvl w:val="0"/>
          <w:numId w:val="29"/>
        </w:numPr>
        <w:spacing w:line="440" w:lineRule="exact"/>
        <w:rPr>
          <w:rFonts w:ascii="Times New Roman"/>
        </w:rPr>
      </w:pPr>
      <w:r w:rsidRPr="00AD3DEF">
        <w:rPr>
          <w:rFonts w:ascii="Times New Roman" w:hint="eastAsia"/>
        </w:rPr>
        <w:t>委員質詢未及答復或請補充資料者，請相關機關於</w:t>
      </w:r>
      <w:r w:rsidRPr="00AD3DEF">
        <w:rPr>
          <w:rFonts w:ascii="Times New Roman"/>
        </w:rPr>
        <w:t>2</w:t>
      </w:r>
      <w:r w:rsidRPr="00AD3DEF">
        <w:rPr>
          <w:rFonts w:ascii="Times New Roman" w:hint="eastAsia"/>
        </w:rPr>
        <w:t>週內以書面答復，委員另要求期限者，從其所定。</w:t>
      </w:r>
    </w:p>
    <w:p w14:paraId="23862AC1" w14:textId="397ADA4F" w:rsidR="00B2791D" w:rsidRPr="00AD3DEF" w:rsidRDefault="00B2791D" w:rsidP="00B2791D">
      <w:pPr>
        <w:pStyle w:val="af"/>
        <w:numPr>
          <w:ilvl w:val="0"/>
          <w:numId w:val="29"/>
        </w:numPr>
        <w:spacing w:line="440" w:lineRule="exact"/>
        <w:rPr>
          <w:rFonts w:ascii="Times New Roman"/>
        </w:rPr>
      </w:pPr>
      <w:r w:rsidRPr="00AD3DEF">
        <w:rPr>
          <w:rFonts w:ascii="Times New Roman" w:hint="eastAsia"/>
        </w:rPr>
        <w:t>中華民國</w:t>
      </w:r>
      <w:r w:rsidRPr="00AD3DEF">
        <w:rPr>
          <w:rFonts w:ascii="Times New Roman"/>
        </w:rPr>
        <w:t>115</w:t>
      </w:r>
      <w:r w:rsidRPr="00AD3DEF">
        <w:rPr>
          <w:rFonts w:ascii="Times New Roman" w:hint="eastAsia"/>
        </w:rPr>
        <w:t>年度中央政府總預算案關於</w:t>
      </w:r>
      <w:r w:rsidR="00B75060" w:rsidRPr="00B75060">
        <w:rPr>
          <w:rFonts w:ascii="Times New Roman" w:hint="eastAsia"/>
        </w:rPr>
        <w:t>衛生福利部</w:t>
      </w:r>
      <w:r w:rsidRPr="00AD3DEF">
        <w:rPr>
          <w:rFonts w:ascii="Times New Roman" w:hint="eastAsia"/>
        </w:rPr>
        <w:t>主管公務及基金預算</w:t>
      </w:r>
      <w:r w:rsidR="00C924BD">
        <w:rPr>
          <w:rFonts w:ascii="Times New Roman" w:hint="eastAsia"/>
        </w:rPr>
        <w:t>及</w:t>
      </w:r>
      <w:r w:rsidR="00C924BD" w:rsidRPr="002F3EEA">
        <w:rPr>
          <w:rFonts w:hAnsi="標楷體" w:hint="eastAsia"/>
          <w:bCs/>
          <w:kern w:val="0"/>
        </w:rPr>
        <w:t>直轄市及縣市政府一般性補助款衛生福利部主管部分</w:t>
      </w:r>
      <w:r w:rsidR="00F70515">
        <w:rPr>
          <w:rFonts w:hAnsi="標楷體" w:hint="eastAsia"/>
          <w:bCs/>
          <w:kern w:val="0"/>
        </w:rPr>
        <w:t>預算</w:t>
      </w:r>
      <w:r w:rsidRPr="00AD3DEF">
        <w:rPr>
          <w:rFonts w:ascii="Times New Roman" w:hint="eastAsia"/>
        </w:rPr>
        <w:t>，另擇期繼續審查。</w:t>
      </w:r>
    </w:p>
    <w:p w14:paraId="7D7C378A" w14:textId="126140C3" w:rsidR="00F10AA1" w:rsidRPr="00125A05" w:rsidRDefault="00F10AA1" w:rsidP="00F10AA1">
      <w:pPr>
        <w:spacing w:beforeLines="50" w:before="180" w:line="440" w:lineRule="exact"/>
        <w:rPr>
          <w:rFonts w:ascii="Times New Roman" w:eastAsia="標楷體" w:hAnsi="Times New Roman"/>
          <w:b/>
          <w:bCs/>
          <w:kern w:val="0"/>
          <w:sz w:val="32"/>
          <w:szCs w:val="32"/>
        </w:rPr>
      </w:pPr>
      <w:r w:rsidRPr="006B05B0">
        <w:rPr>
          <w:rFonts w:ascii="Times New Roman" w:eastAsia="標楷體" w:hAnsi="Times New Roman"/>
          <w:b/>
          <w:bCs/>
          <w:sz w:val="32"/>
          <w:szCs w:val="32"/>
        </w:rPr>
        <w:t>散會</w:t>
      </w:r>
    </w:p>
    <w:sectPr w:rsidR="00F10AA1" w:rsidRPr="00125A05" w:rsidSect="006B05B0">
      <w:footerReference w:type="default" r:id="rId8"/>
      <w:pgSz w:w="11906" w:h="16838"/>
      <w:pgMar w:top="993" w:right="1134" w:bottom="851" w:left="1134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60D3A" w14:textId="77777777" w:rsidR="00A3484F" w:rsidRDefault="00A3484F" w:rsidP="00A706FE">
      <w:r>
        <w:separator/>
      </w:r>
    </w:p>
  </w:endnote>
  <w:endnote w:type="continuationSeparator" w:id="0">
    <w:p w14:paraId="3E6552BB" w14:textId="77777777" w:rsidR="00A3484F" w:rsidRDefault="00A3484F" w:rsidP="00A70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altName w:val="微軟正黑體"/>
    <w:panose1 w:val="02020309000000000000"/>
    <w:charset w:val="88"/>
    <w:family w:val="modern"/>
    <w:pitch w:val="fixed"/>
    <w:sig w:usb0="F1002BFF" w:usb1="29DFFFFF" w:usb2="00000037" w:usb3="00000000" w:csb0="003F00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17CB8" w14:textId="3C87BDCB" w:rsidR="00125A05" w:rsidRDefault="00125A05" w:rsidP="00A706F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06351" w:rsidRPr="00706351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D1BA6" w14:textId="77777777" w:rsidR="00A3484F" w:rsidRDefault="00A3484F" w:rsidP="00A706FE">
      <w:r>
        <w:separator/>
      </w:r>
    </w:p>
  </w:footnote>
  <w:footnote w:type="continuationSeparator" w:id="0">
    <w:p w14:paraId="0ABC7923" w14:textId="77777777" w:rsidR="00A3484F" w:rsidRDefault="00A3484F" w:rsidP="00A70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276B"/>
    <w:multiLevelType w:val="hybridMultilevel"/>
    <w:tmpl w:val="3D58C31C"/>
    <w:lvl w:ilvl="0" w:tplc="7ADCC67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E43F2F"/>
    <w:multiLevelType w:val="hybridMultilevel"/>
    <w:tmpl w:val="7534B8A2"/>
    <w:lvl w:ilvl="0" w:tplc="0FD6C464">
      <w:start w:val="1"/>
      <w:numFmt w:val="taiwaneseCountingThousand"/>
      <w:lvlText w:val="(%1)"/>
      <w:lvlJc w:val="left"/>
      <w:pPr>
        <w:ind w:left="120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1B2F14B6"/>
    <w:multiLevelType w:val="hybridMultilevel"/>
    <w:tmpl w:val="84F2C5F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FF83265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C4358"/>
    <w:multiLevelType w:val="hybridMultilevel"/>
    <w:tmpl w:val="1A62AACC"/>
    <w:lvl w:ilvl="0" w:tplc="D91A5B0E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5" w15:restartNumberingAfterBreak="0">
    <w:nsid w:val="30F97D36"/>
    <w:multiLevelType w:val="hybridMultilevel"/>
    <w:tmpl w:val="01C43F72"/>
    <w:lvl w:ilvl="0" w:tplc="A6FCA6D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5F70D12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C81824"/>
    <w:multiLevelType w:val="hybridMultilevel"/>
    <w:tmpl w:val="CB503E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5BB055D"/>
    <w:multiLevelType w:val="hybridMultilevel"/>
    <w:tmpl w:val="8654C332"/>
    <w:lvl w:ilvl="0" w:tplc="41585BB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2EC0EFE"/>
    <w:multiLevelType w:val="hybridMultilevel"/>
    <w:tmpl w:val="CC24F8FE"/>
    <w:lvl w:ilvl="0" w:tplc="3DFC50A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80361B7"/>
    <w:multiLevelType w:val="hybridMultilevel"/>
    <w:tmpl w:val="7C5EA182"/>
    <w:lvl w:ilvl="0" w:tplc="A6FCA6D0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53DC6175"/>
    <w:multiLevelType w:val="hybridMultilevel"/>
    <w:tmpl w:val="1A62AACC"/>
    <w:lvl w:ilvl="0" w:tplc="D91A5B0E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1" w15:restartNumberingAfterBreak="0">
    <w:nsid w:val="5656715B"/>
    <w:multiLevelType w:val="hybridMultilevel"/>
    <w:tmpl w:val="B1E41114"/>
    <w:lvl w:ilvl="0" w:tplc="0409000F">
      <w:start w:val="1"/>
      <w:numFmt w:val="decimal"/>
      <w:lvlText w:val="%1."/>
      <w:lvlJc w:val="left"/>
      <w:pPr>
        <w:ind w:left="1049" w:hanging="480"/>
      </w:pPr>
    </w:lvl>
    <w:lvl w:ilvl="1" w:tplc="CFA69F7A">
      <w:start w:val="1"/>
      <w:numFmt w:val="decimal"/>
      <w:lvlText w:val="%2."/>
      <w:lvlJc w:val="left"/>
      <w:pPr>
        <w:ind w:left="1191" w:hanging="142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2" w15:restartNumberingAfterBreak="0">
    <w:nsid w:val="57EB12FB"/>
    <w:multiLevelType w:val="hybridMultilevel"/>
    <w:tmpl w:val="B8C6FACA"/>
    <w:lvl w:ilvl="0" w:tplc="0FD6C46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13" w15:restartNumberingAfterBreak="0">
    <w:nsid w:val="5855758E"/>
    <w:multiLevelType w:val="hybridMultilevel"/>
    <w:tmpl w:val="4432B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160786A"/>
    <w:multiLevelType w:val="hybridMultilevel"/>
    <w:tmpl w:val="B8C6FACA"/>
    <w:lvl w:ilvl="0" w:tplc="0FD6C46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15" w15:restartNumberingAfterBreak="0">
    <w:nsid w:val="62076E3F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36A36A0"/>
    <w:multiLevelType w:val="hybridMultilevel"/>
    <w:tmpl w:val="8B606650"/>
    <w:lvl w:ilvl="0" w:tplc="0409000F">
      <w:start w:val="1"/>
      <w:numFmt w:val="decimal"/>
      <w:lvlText w:val="%1."/>
      <w:lvlJc w:val="left"/>
      <w:pPr>
        <w:ind w:left="152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7" w15:restartNumberingAfterBreak="0">
    <w:nsid w:val="65843A1E"/>
    <w:multiLevelType w:val="hybridMultilevel"/>
    <w:tmpl w:val="69CC4962"/>
    <w:lvl w:ilvl="0" w:tplc="B448B40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C23376A"/>
    <w:multiLevelType w:val="hybridMultilevel"/>
    <w:tmpl w:val="CDBA08B6"/>
    <w:lvl w:ilvl="0" w:tplc="94B8D6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4118D8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26A1BE3"/>
    <w:multiLevelType w:val="hybridMultilevel"/>
    <w:tmpl w:val="CC24F8FE"/>
    <w:lvl w:ilvl="0" w:tplc="3DFC50A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73474309"/>
    <w:multiLevelType w:val="hybridMultilevel"/>
    <w:tmpl w:val="CC24F8FE"/>
    <w:lvl w:ilvl="0" w:tplc="FFFFFFFF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DC65D83"/>
    <w:multiLevelType w:val="hybridMultilevel"/>
    <w:tmpl w:val="5F2A35CC"/>
    <w:lvl w:ilvl="0" w:tplc="1CB0149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color w:val="000000"/>
        <w:sz w:val="32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DCF3008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0"/>
  </w:num>
  <w:num w:numId="3">
    <w:abstractNumId w:val="12"/>
  </w:num>
  <w:num w:numId="4">
    <w:abstractNumId w:val="14"/>
  </w:num>
  <w:num w:numId="5">
    <w:abstractNumId w:val="3"/>
  </w:num>
  <w:num w:numId="6">
    <w:abstractNumId w:val="19"/>
  </w:num>
  <w:num w:numId="7">
    <w:abstractNumId w:val="13"/>
  </w:num>
  <w:num w:numId="8">
    <w:abstractNumId w:val="5"/>
  </w:num>
  <w:num w:numId="9">
    <w:abstractNumId w:val="11"/>
  </w:num>
  <w:num w:numId="10">
    <w:abstractNumId w:val="16"/>
  </w:num>
  <w:num w:numId="11">
    <w:abstractNumId w:val="11"/>
    <w:lvlOverride w:ilvl="0">
      <w:lvl w:ilvl="0" w:tplc="0409000F">
        <w:start w:val="1"/>
        <w:numFmt w:val="decimal"/>
        <w:suff w:val="nothing"/>
        <w:lvlText w:val="%1."/>
        <w:lvlJc w:val="left"/>
        <w:pPr>
          <w:ind w:left="1529" w:hanging="480"/>
        </w:pPr>
        <w:rPr>
          <w:rFonts w:hint="eastAsia"/>
        </w:rPr>
      </w:lvl>
    </w:lvlOverride>
    <w:lvlOverride w:ilvl="1">
      <w:lvl w:ilvl="1" w:tplc="CFA69F7A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2">
    <w:abstractNumId w:val="7"/>
  </w:num>
  <w:num w:numId="13">
    <w:abstractNumId w:val="22"/>
  </w:num>
  <w:num w:numId="14">
    <w:abstractNumId w:val="4"/>
  </w:num>
  <w:num w:numId="15">
    <w:abstractNumId w:val="23"/>
  </w:num>
  <w:num w:numId="16">
    <w:abstractNumId w:val="1"/>
  </w:num>
  <w:num w:numId="17">
    <w:abstractNumId w:val="9"/>
  </w:num>
  <w:num w:numId="18">
    <w:abstractNumId w:val="10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8"/>
  </w:num>
  <w:num w:numId="22">
    <w:abstractNumId w:val="8"/>
    <w:lvlOverride w:ilvl="0">
      <w:lvl w:ilvl="0" w:tplc="3DFC50A2">
        <w:start w:val="1"/>
        <w:numFmt w:val="taiwaneseCountingThousand"/>
        <w:suff w:val="nothing"/>
        <w:lvlText w:val="%1、"/>
        <w:lvlJc w:val="left"/>
        <w:pPr>
          <w:ind w:left="1200" w:hanging="720"/>
        </w:pPr>
        <w:rPr>
          <w:rFonts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3">
    <w:abstractNumId w:val="20"/>
  </w:num>
  <w:num w:numId="24">
    <w:abstractNumId w:val="20"/>
    <w:lvlOverride w:ilvl="0">
      <w:lvl w:ilvl="0" w:tplc="3DFC50A2">
        <w:start w:val="1"/>
        <w:numFmt w:val="taiwaneseCountingThousand"/>
        <w:suff w:val="nothing"/>
        <w:lvlText w:val="%1、"/>
        <w:lvlJc w:val="left"/>
        <w:pPr>
          <w:ind w:left="1200" w:hanging="720"/>
        </w:pPr>
        <w:rPr>
          <w:rFonts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5">
    <w:abstractNumId w:val="21"/>
  </w:num>
  <w:num w:numId="26">
    <w:abstractNumId w:val="17"/>
  </w:num>
  <w:num w:numId="27">
    <w:abstractNumId w:val="6"/>
  </w:num>
  <w:num w:numId="28">
    <w:abstractNumId w:val="18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52B"/>
    <w:rsid w:val="00002CBE"/>
    <w:rsid w:val="00006651"/>
    <w:rsid w:val="00006A11"/>
    <w:rsid w:val="0000779A"/>
    <w:rsid w:val="00007BEE"/>
    <w:rsid w:val="0001115F"/>
    <w:rsid w:val="00011762"/>
    <w:rsid w:val="00011D28"/>
    <w:rsid w:val="00012005"/>
    <w:rsid w:val="00014A6B"/>
    <w:rsid w:val="00015725"/>
    <w:rsid w:val="00015811"/>
    <w:rsid w:val="000160CB"/>
    <w:rsid w:val="00016819"/>
    <w:rsid w:val="0001783D"/>
    <w:rsid w:val="00017919"/>
    <w:rsid w:val="00020028"/>
    <w:rsid w:val="00020BE7"/>
    <w:rsid w:val="00021EF6"/>
    <w:rsid w:val="000223FF"/>
    <w:rsid w:val="00022DC7"/>
    <w:rsid w:val="000231AB"/>
    <w:rsid w:val="00023B08"/>
    <w:rsid w:val="00023D4E"/>
    <w:rsid w:val="000246FE"/>
    <w:rsid w:val="00024A81"/>
    <w:rsid w:val="00025276"/>
    <w:rsid w:val="00026FFE"/>
    <w:rsid w:val="00027110"/>
    <w:rsid w:val="0002718F"/>
    <w:rsid w:val="000304A6"/>
    <w:rsid w:val="00032073"/>
    <w:rsid w:val="0003296E"/>
    <w:rsid w:val="00032B65"/>
    <w:rsid w:val="0003408C"/>
    <w:rsid w:val="000352C7"/>
    <w:rsid w:val="00035483"/>
    <w:rsid w:val="000371E9"/>
    <w:rsid w:val="00040342"/>
    <w:rsid w:val="000410AD"/>
    <w:rsid w:val="00041763"/>
    <w:rsid w:val="00041CDB"/>
    <w:rsid w:val="000425A3"/>
    <w:rsid w:val="000429BD"/>
    <w:rsid w:val="00042DCB"/>
    <w:rsid w:val="000436A3"/>
    <w:rsid w:val="00043F40"/>
    <w:rsid w:val="000440E8"/>
    <w:rsid w:val="00044575"/>
    <w:rsid w:val="00044C50"/>
    <w:rsid w:val="00044FDB"/>
    <w:rsid w:val="000459A6"/>
    <w:rsid w:val="00046FAE"/>
    <w:rsid w:val="0005010D"/>
    <w:rsid w:val="0005130E"/>
    <w:rsid w:val="00051A30"/>
    <w:rsid w:val="00053335"/>
    <w:rsid w:val="000534A3"/>
    <w:rsid w:val="000549CF"/>
    <w:rsid w:val="00055CB7"/>
    <w:rsid w:val="000564D2"/>
    <w:rsid w:val="00056C92"/>
    <w:rsid w:val="0005755F"/>
    <w:rsid w:val="000575BF"/>
    <w:rsid w:val="00057A10"/>
    <w:rsid w:val="00061008"/>
    <w:rsid w:val="000610F0"/>
    <w:rsid w:val="0006117B"/>
    <w:rsid w:val="000629FF"/>
    <w:rsid w:val="00062E0F"/>
    <w:rsid w:val="00063622"/>
    <w:rsid w:val="0006373F"/>
    <w:rsid w:val="00063C94"/>
    <w:rsid w:val="00064272"/>
    <w:rsid w:val="00065FC2"/>
    <w:rsid w:val="00067561"/>
    <w:rsid w:val="00067591"/>
    <w:rsid w:val="00067B2C"/>
    <w:rsid w:val="0007013C"/>
    <w:rsid w:val="00070143"/>
    <w:rsid w:val="000710C8"/>
    <w:rsid w:val="00071157"/>
    <w:rsid w:val="00071E70"/>
    <w:rsid w:val="000727FB"/>
    <w:rsid w:val="0007568F"/>
    <w:rsid w:val="00075A07"/>
    <w:rsid w:val="00075D1F"/>
    <w:rsid w:val="00077121"/>
    <w:rsid w:val="00080F04"/>
    <w:rsid w:val="000810DD"/>
    <w:rsid w:val="00081273"/>
    <w:rsid w:val="000822C2"/>
    <w:rsid w:val="0008295C"/>
    <w:rsid w:val="00082FE4"/>
    <w:rsid w:val="00085589"/>
    <w:rsid w:val="0008678F"/>
    <w:rsid w:val="00090CDB"/>
    <w:rsid w:val="00090D50"/>
    <w:rsid w:val="00091B13"/>
    <w:rsid w:val="00093769"/>
    <w:rsid w:val="00093BE7"/>
    <w:rsid w:val="00093D05"/>
    <w:rsid w:val="0009597A"/>
    <w:rsid w:val="00095AB3"/>
    <w:rsid w:val="00096323"/>
    <w:rsid w:val="00097027"/>
    <w:rsid w:val="000A011D"/>
    <w:rsid w:val="000A202A"/>
    <w:rsid w:val="000A2060"/>
    <w:rsid w:val="000A3186"/>
    <w:rsid w:val="000A37C2"/>
    <w:rsid w:val="000A3833"/>
    <w:rsid w:val="000A518B"/>
    <w:rsid w:val="000A51B6"/>
    <w:rsid w:val="000A52B7"/>
    <w:rsid w:val="000A62F7"/>
    <w:rsid w:val="000A6D00"/>
    <w:rsid w:val="000A6F23"/>
    <w:rsid w:val="000B059C"/>
    <w:rsid w:val="000B0EF3"/>
    <w:rsid w:val="000B2A75"/>
    <w:rsid w:val="000B2FB0"/>
    <w:rsid w:val="000B329A"/>
    <w:rsid w:val="000B32F8"/>
    <w:rsid w:val="000B33C8"/>
    <w:rsid w:val="000B3EB2"/>
    <w:rsid w:val="000B5400"/>
    <w:rsid w:val="000B5C09"/>
    <w:rsid w:val="000B6D2D"/>
    <w:rsid w:val="000B71A0"/>
    <w:rsid w:val="000C19B5"/>
    <w:rsid w:val="000C1A9A"/>
    <w:rsid w:val="000C38DC"/>
    <w:rsid w:val="000C51D6"/>
    <w:rsid w:val="000C5F69"/>
    <w:rsid w:val="000C635B"/>
    <w:rsid w:val="000D05E3"/>
    <w:rsid w:val="000D1725"/>
    <w:rsid w:val="000D3247"/>
    <w:rsid w:val="000D37E3"/>
    <w:rsid w:val="000D3C76"/>
    <w:rsid w:val="000D589D"/>
    <w:rsid w:val="000D5DF6"/>
    <w:rsid w:val="000D627D"/>
    <w:rsid w:val="000D69A2"/>
    <w:rsid w:val="000D7D70"/>
    <w:rsid w:val="000E1B22"/>
    <w:rsid w:val="000E2069"/>
    <w:rsid w:val="000E39D0"/>
    <w:rsid w:val="000E5899"/>
    <w:rsid w:val="000F0597"/>
    <w:rsid w:val="000F0DC4"/>
    <w:rsid w:val="000F1406"/>
    <w:rsid w:val="000F1AA6"/>
    <w:rsid w:val="000F2187"/>
    <w:rsid w:val="000F21C5"/>
    <w:rsid w:val="000F23B0"/>
    <w:rsid w:val="000F2663"/>
    <w:rsid w:val="000F42B8"/>
    <w:rsid w:val="000F461D"/>
    <w:rsid w:val="000F4915"/>
    <w:rsid w:val="000F5C34"/>
    <w:rsid w:val="001015CD"/>
    <w:rsid w:val="00102A5C"/>
    <w:rsid w:val="00103283"/>
    <w:rsid w:val="00103FA1"/>
    <w:rsid w:val="00105525"/>
    <w:rsid w:val="001061B8"/>
    <w:rsid w:val="00106E91"/>
    <w:rsid w:val="0010743C"/>
    <w:rsid w:val="00107C44"/>
    <w:rsid w:val="00110ED6"/>
    <w:rsid w:val="00110EF3"/>
    <w:rsid w:val="00111F92"/>
    <w:rsid w:val="0011364E"/>
    <w:rsid w:val="00114F1E"/>
    <w:rsid w:val="00115886"/>
    <w:rsid w:val="001161FF"/>
    <w:rsid w:val="0011661F"/>
    <w:rsid w:val="00116652"/>
    <w:rsid w:val="00117346"/>
    <w:rsid w:val="0012044F"/>
    <w:rsid w:val="00120EF7"/>
    <w:rsid w:val="00121278"/>
    <w:rsid w:val="00121DAE"/>
    <w:rsid w:val="00122D7E"/>
    <w:rsid w:val="00123CA1"/>
    <w:rsid w:val="00124499"/>
    <w:rsid w:val="00125A05"/>
    <w:rsid w:val="00125CCF"/>
    <w:rsid w:val="00126231"/>
    <w:rsid w:val="00127FB0"/>
    <w:rsid w:val="00132500"/>
    <w:rsid w:val="0013277E"/>
    <w:rsid w:val="0013281D"/>
    <w:rsid w:val="00134EF7"/>
    <w:rsid w:val="00134F22"/>
    <w:rsid w:val="00135E75"/>
    <w:rsid w:val="00136298"/>
    <w:rsid w:val="001367A9"/>
    <w:rsid w:val="00136AF9"/>
    <w:rsid w:val="0013755A"/>
    <w:rsid w:val="00137DC1"/>
    <w:rsid w:val="00137F11"/>
    <w:rsid w:val="0014023E"/>
    <w:rsid w:val="00140DA1"/>
    <w:rsid w:val="001431CF"/>
    <w:rsid w:val="0014354C"/>
    <w:rsid w:val="00143D91"/>
    <w:rsid w:val="001442EC"/>
    <w:rsid w:val="0014525E"/>
    <w:rsid w:val="00145B6B"/>
    <w:rsid w:val="00145CAF"/>
    <w:rsid w:val="00147EBE"/>
    <w:rsid w:val="00147FF1"/>
    <w:rsid w:val="00151064"/>
    <w:rsid w:val="0015164A"/>
    <w:rsid w:val="00151A7C"/>
    <w:rsid w:val="00153052"/>
    <w:rsid w:val="00154BAE"/>
    <w:rsid w:val="00154EEA"/>
    <w:rsid w:val="001553DF"/>
    <w:rsid w:val="001559AF"/>
    <w:rsid w:val="001566D0"/>
    <w:rsid w:val="00156837"/>
    <w:rsid w:val="0015790D"/>
    <w:rsid w:val="00160195"/>
    <w:rsid w:val="00160847"/>
    <w:rsid w:val="00161888"/>
    <w:rsid w:val="00161933"/>
    <w:rsid w:val="00161BE5"/>
    <w:rsid w:val="0016352A"/>
    <w:rsid w:val="00163CB8"/>
    <w:rsid w:val="0016504C"/>
    <w:rsid w:val="0016519A"/>
    <w:rsid w:val="00165852"/>
    <w:rsid w:val="001661CB"/>
    <w:rsid w:val="001662A5"/>
    <w:rsid w:val="00166F75"/>
    <w:rsid w:val="001671C7"/>
    <w:rsid w:val="0016752D"/>
    <w:rsid w:val="00167BDD"/>
    <w:rsid w:val="0017003F"/>
    <w:rsid w:val="0017076B"/>
    <w:rsid w:val="00175D5E"/>
    <w:rsid w:val="001774B1"/>
    <w:rsid w:val="00177520"/>
    <w:rsid w:val="00177795"/>
    <w:rsid w:val="00177898"/>
    <w:rsid w:val="00177CB3"/>
    <w:rsid w:val="00181181"/>
    <w:rsid w:val="001819ED"/>
    <w:rsid w:val="001836E8"/>
    <w:rsid w:val="001841A2"/>
    <w:rsid w:val="00184E1F"/>
    <w:rsid w:val="00185BB5"/>
    <w:rsid w:val="00185E5B"/>
    <w:rsid w:val="00187040"/>
    <w:rsid w:val="00190AF9"/>
    <w:rsid w:val="001925FC"/>
    <w:rsid w:val="00192ECD"/>
    <w:rsid w:val="00193F43"/>
    <w:rsid w:val="00196384"/>
    <w:rsid w:val="001969A7"/>
    <w:rsid w:val="00196CEB"/>
    <w:rsid w:val="00197BB5"/>
    <w:rsid w:val="001A4E30"/>
    <w:rsid w:val="001A513A"/>
    <w:rsid w:val="001A52CA"/>
    <w:rsid w:val="001A77E8"/>
    <w:rsid w:val="001A7A89"/>
    <w:rsid w:val="001A7EDF"/>
    <w:rsid w:val="001B01C1"/>
    <w:rsid w:val="001B1CE1"/>
    <w:rsid w:val="001B23A1"/>
    <w:rsid w:val="001B288E"/>
    <w:rsid w:val="001B3CB6"/>
    <w:rsid w:val="001B3E37"/>
    <w:rsid w:val="001B3EDF"/>
    <w:rsid w:val="001B44DA"/>
    <w:rsid w:val="001B4651"/>
    <w:rsid w:val="001B4BC3"/>
    <w:rsid w:val="001B69A2"/>
    <w:rsid w:val="001B6F5D"/>
    <w:rsid w:val="001B74F5"/>
    <w:rsid w:val="001C014D"/>
    <w:rsid w:val="001C09BC"/>
    <w:rsid w:val="001C0E9A"/>
    <w:rsid w:val="001C152B"/>
    <w:rsid w:val="001C1C99"/>
    <w:rsid w:val="001C21A2"/>
    <w:rsid w:val="001C2BE9"/>
    <w:rsid w:val="001C2DFD"/>
    <w:rsid w:val="001C3CA3"/>
    <w:rsid w:val="001C5A2B"/>
    <w:rsid w:val="001C66CC"/>
    <w:rsid w:val="001C75C6"/>
    <w:rsid w:val="001D1CC0"/>
    <w:rsid w:val="001D2CFC"/>
    <w:rsid w:val="001D3025"/>
    <w:rsid w:val="001D3EDD"/>
    <w:rsid w:val="001D4785"/>
    <w:rsid w:val="001D5016"/>
    <w:rsid w:val="001D5025"/>
    <w:rsid w:val="001D5532"/>
    <w:rsid w:val="001D66B8"/>
    <w:rsid w:val="001D7B0B"/>
    <w:rsid w:val="001E09B0"/>
    <w:rsid w:val="001E1A34"/>
    <w:rsid w:val="001E2880"/>
    <w:rsid w:val="001E3B50"/>
    <w:rsid w:val="001E3FCE"/>
    <w:rsid w:val="001E495E"/>
    <w:rsid w:val="001E4A21"/>
    <w:rsid w:val="001F0F45"/>
    <w:rsid w:val="001F26B5"/>
    <w:rsid w:val="001F4CBB"/>
    <w:rsid w:val="001F600E"/>
    <w:rsid w:val="001F6F3D"/>
    <w:rsid w:val="001F7C3D"/>
    <w:rsid w:val="002005E3"/>
    <w:rsid w:val="0020064D"/>
    <w:rsid w:val="00201341"/>
    <w:rsid w:val="00202002"/>
    <w:rsid w:val="00206B5F"/>
    <w:rsid w:val="00206BC2"/>
    <w:rsid w:val="002075E8"/>
    <w:rsid w:val="00207626"/>
    <w:rsid w:val="002103BF"/>
    <w:rsid w:val="00210891"/>
    <w:rsid w:val="00211C8F"/>
    <w:rsid w:val="0021358A"/>
    <w:rsid w:val="00213D1D"/>
    <w:rsid w:val="002146E2"/>
    <w:rsid w:val="002152B2"/>
    <w:rsid w:val="00215808"/>
    <w:rsid w:val="00215C7C"/>
    <w:rsid w:val="00217DED"/>
    <w:rsid w:val="00221A7D"/>
    <w:rsid w:val="002230E0"/>
    <w:rsid w:val="00224A3C"/>
    <w:rsid w:val="00224B12"/>
    <w:rsid w:val="002251C0"/>
    <w:rsid w:val="002264D3"/>
    <w:rsid w:val="002274E6"/>
    <w:rsid w:val="00227BF9"/>
    <w:rsid w:val="00227D57"/>
    <w:rsid w:val="0023172B"/>
    <w:rsid w:val="00232839"/>
    <w:rsid w:val="00233A20"/>
    <w:rsid w:val="00234096"/>
    <w:rsid w:val="00234740"/>
    <w:rsid w:val="002352B2"/>
    <w:rsid w:val="002362FA"/>
    <w:rsid w:val="00237423"/>
    <w:rsid w:val="00240239"/>
    <w:rsid w:val="0024029F"/>
    <w:rsid w:val="002415D5"/>
    <w:rsid w:val="00241DFB"/>
    <w:rsid w:val="002425A7"/>
    <w:rsid w:val="00243635"/>
    <w:rsid w:val="002437B3"/>
    <w:rsid w:val="00244A0E"/>
    <w:rsid w:val="002466D9"/>
    <w:rsid w:val="00250EE7"/>
    <w:rsid w:val="0025293B"/>
    <w:rsid w:val="00253052"/>
    <w:rsid w:val="002532D1"/>
    <w:rsid w:val="002534D9"/>
    <w:rsid w:val="00254A60"/>
    <w:rsid w:val="0025603F"/>
    <w:rsid w:val="002564B4"/>
    <w:rsid w:val="002573BB"/>
    <w:rsid w:val="00257869"/>
    <w:rsid w:val="0026184D"/>
    <w:rsid w:val="00263723"/>
    <w:rsid w:val="002671F5"/>
    <w:rsid w:val="00270642"/>
    <w:rsid w:val="002712A4"/>
    <w:rsid w:val="002726B5"/>
    <w:rsid w:val="00272DC4"/>
    <w:rsid w:val="00273A1D"/>
    <w:rsid w:val="002743CB"/>
    <w:rsid w:val="0028053D"/>
    <w:rsid w:val="002806BA"/>
    <w:rsid w:val="00280F23"/>
    <w:rsid w:val="002823CA"/>
    <w:rsid w:val="00283477"/>
    <w:rsid w:val="00283E81"/>
    <w:rsid w:val="00283F79"/>
    <w:rsid w:val="002874C5"/>
    <w:rsid w:val="00287C50"/>
    <w:rsid w:val="0029054A"/>
    <w:rsid w:val="00290AF6"/>
    <w:rsid w:val="00290BD2"/>
    <w:rsid w:val="00290D6A"/>
    <w:rsid w:val="00292A78"/>
    <w:rsid w:val="00293E72"/>
    <w:rsid w:val="002953FD"/>
    <w:rsid w:val="00296B20"/>
    <w:rsid w:val="00297B16"/>
    <w:rsid w:val="00297FEE"/>
    <w:rsid w:val="002A059A"/>
    <w:rsid w:val="002A13F8"/>
    <w:rsid w:val="002A29AB"/>
    <w:rsid w:val="002A509B"/>
    <w:rsid w:val="002A5103"/>
    <w:rsid w:val="002A7B2B"/>
    <w:rsid w:val="002A7FE4"/>
    <w:rsid w:val="002B080D"/>
    <w:rsid w:val="002B1E79"/>
    <w:rsid w:val="002B2CAF"/>
    <w:rsid w:val="002B31A1"/>
    <w:rsid w:val="002B31A7"/>
    <w:rsid w:val="002B31FD"/>
    <w:rsid w:val="002B3E28"/>
    <w:rsid w:val="002B3EEC"/>
    <w:rsid w:val="002B4817"/>
    <w:rsid w:val="002B48F7"/>
    <w:rsid w:val="002B5FF9"/>
    <w:rsid w:val="002B67E7"/>
    <w:rsid w:val="002B70BB"/>
    <w:rsid w:val="002C2388"/>
    <w:rsid w:val="002C2D86"/>
    <w:rsid w:val="002C3750"/>
    <w:rsid w:val="002C38BB"/>
    <w:rsid w:val="002C4DB2"/>
    <w:rsid w:val="002C6E8B"/>
    <w:rsid w:val="002C74AB"/>
    <w:rsid w:val="002D0955"/>
    <w:rsid w:val="002D1705"/>
    <w:rsid w:val="002D2129"/>
    <w:rsid w:val="002D24BD"/>
    <w:rsid w:val="002D372F"/>
    <w:rsid w:val="002D39EA"/>
    <w:rsid w:val="002D3E86"/>
    <w:rsid w:val="002D5640"/>
    <w:rsid w:val="002D56A1"/>
    <w:rsid w:val="002D7CBA"/>
    <w:rsid w:val="002E06B0"/>
    <w:rsid w:val="002E1FD5"/>
    <w:rsid w:val="002E2721"/>
    <w:rsid w:val="002E348A"/>
    <w:rsid w:val="002E3F2A"/>
    <w:rsid w:val="002E50D8"/>
    <w:rsid w:val="002E60FE"/>
    <w:rsid w:val="002E73F0"/>
    <w:rsid w:val="002E7622"/>
    <w:rsid w:val="002E7B39"/>
    <w:rsid w:val="002F002F"/>
    <w:rsid w:val="002F04BF"/>
    <w:rsid w:val="002F0DE0"/>
    <w:rsid w:val="002F0EDD"/>
    <w:rsid w:val="002F3EEA"/>
    <w:rsid w:val="002F42F8"/>
    <w:rsid w:val="002F756A"/>
    <w:rsid w:val="00300BB6"/>
    <w:rsid w:val="0030167E"/>
    <w:rsid w:val="00303014"/>
    <w:rsid w:val="00304695"/>
    <w:rsid w:val="00305B3E"/>
    <w:rsid w:val="00306306"/>
    <w:rsid w:val="00306373"/>
    <w:rsid w:val="003066BB"/>
    <w:rsid w:val="00307478"/>
    <w:rsid w:val="00307D23"/>
    <w:rsid w:val="0031138A"/>
    <w:rsid w:val="00311439"/>
    <w:rsid w:val="003123F9"/>
    <w:rsid w:val="00312BB7"/>
    <w:rsid w:val="00313231"/>
    <w:rsid w:val="00313D30"/>
    <w:rsid w:val="00314120"/>
    <w:rsid w:val="003144E1"/>
    <w:rsid w:val="00314760"/>
    <w:rsid w:val="003171F0"/>
    <w:rsid w:val="00320BEC"/>
    <w:rsid w:val="0032107D"/>
    <w:rsid w:val="00321159"/>
    <w:rsid w:val="0032127D"/>
    <w:rsid w:val="00321487"/>
    <w:rsid w:val="0032216E"/>
    <w:rsid w:val="003229ED"/>
    <w:rsid w:val="00323EA2"/>
    <w:rsid w:val="00327603"/>
    <w:rsid w:val="003301A2"/>
    <w:rsid w:val="00330989"/>
    <w:rsid w:val="00331490"/>
    <w:rsid w:val="00331C8E"/>
    <w:rsid w:val="00331EF3"/>
    <w:rsid w:val="00333ED6"/>
    <w:rsid w:val="00333EE4"/>
    <w:rsid w:val="00334598"/>
    <w:rsid w:val="00334EDA"/>
    <w:rsid w:val="00335C85"/>
    <w:rsid w:val="0033642F"/>
    <w:rsid w:val="00337221"/>
    <w:rsid w:val="00337DC8"/>
    <w:rsid w:val="003405B5"/>
    <w:rsid w:val="003413B8"/>
    <w:rsid w:val="003417F8"/>
    <w:rsid w:val="00341B54"/>
    <w:rsid w:val="003436D6"/>
    <w:rsid w:val="00343AE5"/>
    <w:rsid w:val="00347007"/>
    <w:rsid w:val="0034771B"/>
    <w:rsid w:val="00347A4E"/>
    <w:rsid w:val="00350043"/>
    <w:rsid w:val="003505C6"/>
    <w:rsid w:val="00350BBC"/>
    <w:rsid w:val="0035103C"/>
    <w:rsid w:val="00352F92"/>
    <w:rsid w:val="0035495C"/>
    <w:rsid w:val="00355202"/>
    <w:rsid w:val="00355794"/>
    <w:rsid w:val="0035585B"/>
    <w:rsid w:val="00355DBB"/>
    <w:rsid w:val="00356CC8"/>
    <w:rsid w:val="00357626"/>
    <w:rsid w:val="00357C1C"/>
    <w:rsid w:val="00357EE5"/>
    <w:rsid w:val="00362670"/>
    <w:rsid w:val="00362FD4"/>
    <w:rsid w:val="00362FE2"/>
    <w:rsid w:val="003630AF"/>
    <w:rsid w:val="00363B01"/>
    <w:rsid w:val="00364AB8"/>
    <w:rsid w:val="003652DF"/>
    <w:rsid w:val="00365F23"/>
    <w:rsid w:val="003662B8"/>
    <w:rsid w:val="00366833"/>
    <w:rsid w:val="00366ACD"/>
    <w:rsid w:val="00372866"/>
    <w:rsid w:val="0037314F"/>
    <w:rsid w:val="00373EE4"/>
    <w:rsid w:val="00374C82"/>
    <w:rsid w:val="0037575F"/>
    <w:rsid w:val="003757BD"/>
    <w:rsid w:val="00375943"/>
    <w:rsid w:val="003759A3"/>
    <w:rsid w:val="00376B64"/>
    <w:rsid w:val="00377582"/>
    <w:rsid w:val="0038133E"/>
    <w:rsid w:val="00381635"/>
    <w:rsid w:val="00381F61"/>
    <w:rsid w:val="00382255"/>
    <w:rsid w:val="003822E4"/>
    <w:rsid w:val="00383CB1"/>
    <w:rsid w:val="00383F44"/>
    <w:rsid w:val="003858C2"/>
    <w:rsid w:val="00385C24"/>
    <w:rsid w:val="00386EC0"/>
    <w:rsid w:val="003878A0"/>
    <w:rsid w:val="00391DF0"/>
    <w:rsid w:val="00391F1B"/>
    <w:rsid w:val="0039289C"/>
    <w:rsid w:val="003932D1"/>
    <w:rsid w:val="003943C4"/>
    <w:rsid w:val="003952E6"/>
    <w:rsid w:val="00395ABB"/>
    <w:rsid w:val="00396479"/>
    <w:rsid w:val="003969F2"/>
    <w:rsid w:val="00397E50"/>
    <w:rsid w:val="003A0270"/>
    <w:rsid w:val="003A16B1"/>
    <w:rsid w:val="003A1D26"/>
    <w:rsid w:val="003A1E8D"/>
    <w:rsid w:val="003A223E"/>
    <w:rsid w:val="003A316E"/>
    <w:rsid w:val="003A31E0"/>
    <w:rsid w:val="003A390E"/>
    <w:rsid w:val="003A40E5"/>
    <w:rsid w:val="003A445E"/>
    <w:rsid w:val="003A6314"/>
    <w:rsid w:val="003A652E"/>
    <w:rsid w:val="003A6AB6"/>
    <w:rsid w:val="003A7CDE"/>
    <w:rsid w:val="003B03F1"/>
    <w:rsid w:val="003B0474"/>
    <w:rsid w:val="003B14EA"/>
    <w:rsid w:val="003B236A"/>
    <w:rsid w:val="003B3A87"/>
    <w:rsid w:val="003B49FD"/>
    <w:rsid w:val="003B528D"/>
    <w:rsid w:val="003C058D"/>
    <w:rsid w:val="003C1A5A"/>
    <w:rsid w:val="003C23AE"/>
    <w:rsid w:val="003C34DE"/>
    <w:rsid w:val="003C37E8"/>
    <w:rsid w:val="003C3F01"/>
    <w:rsid w:val="003C4B8B"/>
    <w:rsid w:val="003C4CF7"/>
    <w:rsid w:val="003C51A2"/>
    <w:rsid w:val="003C7283"/>
    <w:rsid w:val="003D0515"/>
    <w:rsid w:val="003D1447"/>
    <w:rsid w:val="003D3333"/>
    <w:rsid w:val="003D3BA5"/>
    <w:rsid w:val="003D4FAD"/>
    <w:rsid w:val="003D57D9"/>
    <w:rsid w:val="003D5E89"/>
    <w:rsid w:val="003D77A2"/>
    <w:rsid w:val="003E05B2"/>
    <w:rsid w:val="003E1916"/>
    <w:rsid w:val="003E1F88"/>
    <w:rsid w:val="003E241E"/>
    <w:rsid w:val="003E3610"/>
    <w:rsid w:val="003E6087"/>
    <w:rsid w:val="003E6271"/>
    <w:rsid w:val="003E7FD5"/>
    <w:rsid w:val="003F01D5"/>
    <w:rsid w:val="003F0591"/>
    <w:rsid w:val="003F0966"/>
    <w:rsid w:val="003F1495"/>
    <w:rsid w:val="003F1756"/>
    <w:rsid w:val="003F2649"/>
    <w:rsid w:val="003F2798"/>
    <w:rsid w:val="003F3CCC"/>
    <w:rsid w:val="003F3E9A"/>
    <w:rsid w:val="003F428A"/>
    <w:rsid w:val="003F4937"/>
    <w:rsid w:val="003F578B"/>
    <w:rsid w:val="003F5CFF"/>
    <w:rsid w:val="003F6522"/>
    <w:rsid w:val="003F77AC"/>
    <w:rsid w:val="00402302"/>
    <w:rsid w:val="0040351E"/>
    <w:rsid w:val="00403C1D"/>
    <w:rsid w:val="00403D15"/>
    <w:rsid w:val="00403F87"/>
    <w:rsid w:val="004047A8"/>
    <w:rsid w:val="0040486E"/>
    <w:rsid w:val="00404A35"/>
    <w:rsid w:val="0040545E"/>
    <w:rsid w:val="00405F41"/>
    <w:rsid w:val="004062C8"/>
    <w:rsid w:val="004063D1"/>
    <w:rsid w:val="00407A8F"/>
    <w:rsid w:val="00407E08"/>
    <w:rsid w:val="00410065"/>
    <w:rsid w:val="00411776"/>
    <w:rsid w:val="00411D20"/>
    <w:rsid w:val="00413220"/>
    <w:rsid w:val="004132D7"/>
    <w:rsid w:val="00413D91"/>
    <w:rsid w:val="00416DBA"/>
    <w:rsid w:val="0042024E"/>
    <w:rsid w:val="00421FDC"/>
    <w:rsid w:val="0042287A"/>
    <w:rsid w:val="0042304A"/>
    <w:rsid w:val="00423FE0"/>
    <w:rsid w:val="00423FE3"/>
    <w:rsid w:val="00424CD0"/>
    <w:rsid w:val="00425202"/>
    <w:rsid w:val="0042609C"/>
    <w:rsid w:val="00432213"/>
    <w:rsid w:val="0043249F"/>
    <w:rsid w:val="00433411"/>
    <w:rsid w:val="00433554"/>
    <w:rsid w:val="00433609"/>
    <w:rsid w:val="004336FC"/>
    <w:rsid w:val="004341EE"/>
    <w:rsid w:val="0043456C"/>
    <w:rsid w:val="004363D1"/>
    <w:rsid w:val="004369C6"/>
    <w:rsid w:val="00436BDA"/>
    <w:rsid w:val="00440521"/>
    <w:rsid w:val="00441234"/>
    <w:rsid w:val="00442304"/>
    <w:rsid w:val="004431B3"/>
    <w:rsid w:val="0044451B"/>
    <w:rsid w:val="00446703"/>
    <w:rsid w:val="004474CF"/>
    <w:rsid w:val="004477A5"/>
    <w:rsid w:val="00447CEE"/>
    <w:rsid w:val="00450030"/>
    <w:rsid w:val="004507A1"/>
    <w:rsid w:val="00451088"/>
    <w:rsid w:val="00451B29"/>
    <w:rsid w:val="00452DF5"/>
    <w:rsid w:val="00453889"/>
    <w:rsid w:val="004539CE"/>
    <w:rsid w:val="0045428A"/>
    <w:rsid w:val="00454DF1"/>
    <w:rsid w:val="0045637C"/>
    <w:rsid w:val="00456AFD"/>
    <w:rsid w:val="004572B1"/>
    <w:rsid w:val="0045795D"/>
    <w:rsid w:val="00460B45"/>
    <w:rsid w:val="00462BBE"/>
    <w:rsid w:val="004644DD"/>
    <w:rsid w:val="0046461C"/>
    <w:rsid w:val="00464F2F"/>
    <w:rsid w:val="00465546"/>
    <w:rsid w:val="0046591E"/>
    <w:rsid w:val="00465BE0"/>
    <w:rsid w:val="00466AD5"/>
    <w:rsid w:val="004675F6"/>
    <w:rsid w:val="00472374"/>
    <w:rsid w:val="00473EE2"/>
    <w:rsid w:val="00474984"/>
    <w:rsid w:val="004754B9"/>
    <w:rsid w:val="0047575E"/>
    <w:rsid w:val="00476757"/>
    <w:rsid w:val="004775A1"/>
    <w:rsid w:val="00477F6C"/>
    <w:rsid w:val="004805E0"/>
    <w:rsid w:val="00483A83"/>
    <w:rsid w:val="004844E7"/>
    <w:rsid w:val="004877B5"/>
    <w:rsid w:val="0049138B"/>
    <w:rsid w:val="00492A24"/>
    <w:rsid w:val="00492C90"/>
    <w:rsid w:val="00492EA4"/>
    <w:rsid w:val="004940DE"/>
    <w:rsid w:val="00495259"/>
    <w:rsid w:val="00495726"/>
    <w:rsid w:val="0049575A"/>
    <w:rsid w:val="004A0AA6"/>
    <w:rsid w:val="004A1B57"/>
    <w:rsid w:val="004A1D06"/>
    <w:rsid w:val="004A2395"/>
    <w:rsid w:val="004A266D"/>
    <w:rsid w:val="004A3D8C"/>
    <w:rsid w:val="004A6261"/>
    <w:rsid w:val="004A6B13"/>
    <w:rsid w:val="004A7ED2"/>
    <w:rsid w:val="004B2481"/>
    <w:rsid w:val="004B4A92"/>
    <w:rsid w:val="004B7052"/>
    <w:rsid w:val="004B7C91"/>
    <w:rsid w:val="004C0266"/>
    <w:rsid w:val="004C0B7B"/>
    <w:rsid w:val="004C0C84"/>
    <w:rsid w:val="004C2028"/>
    <w:rsid w:val="004C23D3"/>
    <w:rsid w:val="004C3F89"/>
    <w:rsid w:val="004C483F"/>
    <w:rsid w:val="004C5696"/>
    <w:rsid w:val="004C6C9B"/>
    <w:rsid w:val="004C7CEC"/>
    <w:rsid w:val="004C7D72"/>
    <w:rsid w:val="004D02B9"/>
    <w:rsid w:val="004D0CCE"/>
    <w:rsid w:val="004D0D4C"/>
    <w:rsid w:val="004D10B6"/>
    <w:rsid w:val="004D18D2"/>
    <w:rsid w:val="004D1D8B"/>
    <w:rsid w:val="004D1E7E"/>
    <w:rsid w:val="004D1EA3"/>
    <w:rsid w:val="004D34C3"/>
    <w:rsid w:val="004D3EC4"/>
    <w:rsid w:val="004D4C57"/>
    <w:rsid w:val="004D5B46"/>
    <w:rsid w:val="004D776B"/>
    <w:rsid w:val="004D7B2F"/>
    <w:rsid w:val="004E0CE3"/>
    <w:rsid w:val="004E1474"/>
    <w:rsid w:val="004E1774"/>
    <w:rsid w:val="004E20E2"/>
    <w:rsid w:val="004E2805"/>
    <w:rsid w:val="004E3193"/>
    <w:rsid w:val="004E36E4"/>
    <w:rsid w:val="004E4663"/>
    <w:rsid w:val="004E4986"/>
    <w:rsid w:val="004E54F8"/>
    <w:rsid w:val="004E570A"/>
    <w:rsid w:val="004E5D53"/>
    <w:rsid w:val="004F0363"/>
    <w:rsid w:val="004F147E"/>
    <w:rsid w:val="004F151F"/>
    <w:rsid w:val="004F2F14"/>
    <w:rsid w:val="004F3707"/>
    <w:rsid w:val="004F4B9B"/>
    <w:rsid w:val="004F4C10"/>
    <w:rsid w:val="004F5A00"/>
    <w:rsid w:val="004F5D4E"/>
    <w:rsid w:val="004F6860"/>
    <w:rsid w:val="00500A43"/>
    <w:rsid w:val="00500BB4"/>
    <w:rsid w:val="0050203A"/>
    <w:rsid w:val="005029E1"/>
    <w:rsid w:val="00502E30"/>
    <w:rsid w:val="00503CEF"/>
    <w:rsid w:val="00505430"/>
    <w:rsid w:val="00505DE8"/>
    <w:rsid w:val="00505E9C"/>
    <w:rsid w:val="00506031"/>
    <w:rsid w:val="00506398"/>
    <w:rsid w:val="00506FEF"/>
    <w:rsid w:val="005071B7"/>
    <w:rsid w:val="00511149"/>
    <w:rsid w:val="0051194F"/>
    <w:rsid w:val="00513771"/>
    <w:rsid w:val="005139AB"/>
    <w:rsid w:val="005150F9"/>
    <w:rsid w:val="0051556E"/>
    <w:rsid w:val="00516177"/>
    <w:rsid w:val="0051645C"/>
    <w:rsid w:val="005166F3"/>
    <w:rsid w:val="005204D0"/>
    <w:rsid w:val="00521E49"/>
    <w:rsid w:val="005220C8"/>
    <w:rsid w:val="005230C1"/>
    <w:rsid w:val="00524741"/>
    <w:rsid w:val="00525296"/>
    <w:rsid w:val="00525A5E"/>
    <w:rsid w:val="0052669C"/>
    <w:rsid w:val="00526E39"/>
    <w:rsid w:val="0052714A"/>
    <w:rsid w:val="00527B12"/>
    <w:rsid w:val="00527B1C"/>
    <w:rsid w:val="00531483"/>
    <w:rsid w:val="00532B89"/>
    <w:rsid w:val="005331A0"/>
    <w:rsid w:val="00533CF5"/>
    <w:rsid w:val="005346C0"/>
    <w:rsid w:val="00535686"/>
    <w:rsid w:val="00536651"/>
    <w:rsid w:val="0053718F"/>
    <w:rsid w:val="0053799D"/>
    <w:rsid w:val="005413F7"/>
    <w:rsid w:val="00542278"/>
    <w:rsid w:val="00542BE4"/>
    <w:rsid w:val="00544434"/>
    <w:rsid w:val="00544F57"/>
    <w:rsid w:val="005450E8"/>
    <w:rsid w:val="00546807"/>
    <w:rsid w:val="005468A6"/>
    <w:rsid w:val="005507E3"/>
    <w:rsid w:val="005511C7"/>
    <w:rsid w:val="005514F2"/>
    <w:rsid w:val="00552C2C"/>
    <w:rsid w:val="0055309D"/>
    <w:rsid w:val="0055351A"/>
    <w:rsid w:val="005536E7"/>
    <w:rsid w:val="00554255"/>
    <w:rsid w:val="0055493B"/>
    <w:rsid w:val="00554D1D"/>
    <w:rsid w:val="00557A54"/>
    <w:rsid w:val="005602DF"/>
    <w:rsid w:val="00561915"/>
    <w:rsid w:val="00562149"/>
    <w:rsid w:val="005638E7"/>
    <w:rsid w:val="00564840"/>
    <w:rsid w:val="00565960"/>
    <w:rsid w:val="00566205"/>
    <w:rsid w:val="0056649B"/>
    <w:rsid w:val="005670C1"/>
    <w:rsid w:val="0057042B"/>
    <w:rsid w:val="005713E4"/>
    <w:rsid w:val="005725BC"/>
    <w:rsid w:val="00572E02"/>
    <w:rsid w:val="00573463"/>
    <w:rsid w:val="00574300"/>
    <w:rsid w:val="00574464"/>
    <w:rsid w:val="00575B40"/>
    <w:rsid w:val="005774CA"/>
    <w:rsid w:val="005775F8"/>
    <w:rsid w:val="00577E21"/>
    <w:rsid w:val="00580859"/>
    <w:rsid w:val="00581B6A"/>
    <w:rsid w:val="0058336E"/>
    <w:rsid w:val="0058453B"/>
    <w:rsid w:val="005847D8"/>
    <w:rsid w:val="00584DA8"/>
    <w:rsid w:val="00585A40"/>
    <w:rsid w:val="00585E85"/>
    <w:rsid w:val="0058623F"/>
    <w:rsid w:val="00587EB0"/>
    <w:rsid w:val="005905B0"/>
    <w:rsid w:val="0059271F"/>
    <w:rsid w:val="0059279E"/>
    <w:rsid w:val="00592C08"/>
    <w:rsid w:val="00593AEB"/>
    <w:rsid w:val="00593B93"/>
    <w:rsid w:val="00593DAD"/>
    <w:rsid w:val="0059412A"/>
    <w:rsid w:val="0059671B"/>
    <w:rsid w:val="00596AEA"/>
    <w:rsid w:val="00596ED6"/>
    <w:rsid w:val="00596F87"/>
    <w:rsid w:val="00597B3A"/>
    <w:rsid w:val="005A0DD8"/>
    <w:rsid w:val="005A222A"/>
    <w:rsid w:val="005A25B2"/>
    <w:rsid w:val="005A2BA5"/>
    <w:rsid w:val="005A4594"/>
    <w:rsid w:val="005A5122"/>
    <w:rsid w:val="005A5757"/>
    <w:rsid w:val="005A5EE1"/>
    <w:rsid w:val="005A6351"/>
    <w:rsid w:val="005A63E5"/>
    <w:rsid w:val="005A6449"/>
    <w:rsid w:val="005A65BB"/>
    <w:rsid w:val="005A6D3D"/>
    <w:rsid w:val="005B0C5D"/>
    <w:rsid w:val="005B110D"/>
    <w:rsid w:val="005B12A7"/>
    <w:rsid w:val="005B1B19"/>
    <w:rsid w:val="005B3539"/>
    <w:rsid w:val="005B392D"/>
    <w:rsid w:val="005B5A8F"/>
    <w:rsid w:val="005B61EB"/>
    <w:rsid w:val="005B752D"/>
    <w:rsid w:val="005B768F"/>
    <w:rsid w:val="005C0128"/>
    <w:rsid w:val="005C2217"/>
    <w:rsid w:val="005C38D2"/>
    <w:rsid w:val="005C3A6C"/>
    <w:rsid w:val="005C6C41"/>
    <w:rsid w:val="005C6D2E"/>
    <w:rsid w:val="005C7642"/>
    <w:rsid w:val="005C794B"/>
    <w:rsid w:val="005C7BBC"/>
    <w:rsid w:val="005D0556"/>
    <w:rsid w:val="005D192A"/>
    <w:rsid w:val="005D24E9"/>
    <w:rsid w:val="005D2D15"/>
    <w:rsid w:val="005D6831"/>
    <w:rsid w:val="005D6993"/>
    <w:rsid w:val="005D78FE"/>
    <w:rsid w:val="005E03C0"/>
    <w:rsid w:val="005E0712"/>
    <w:rsid w:val="005E243A"/>
    <w:rsid w:val="005E397D"/>
    <w:rsid w:val="005E3F70"/>
    <w:rsid w:val="005E4621"/>
    <w:rsid w:val="005E5245"/>
    <w:rsid w:val="005E52AC"/>
    <w:rsid w:val="005E5960"/>
    <w:rsid w:val="005E5A3D"/>
    <w:rsid w:val="005E5F94"/>
    <w:rsid w:val="005E74F1"/>
    <w:rsid w:val="005E7AE4"/>
    <w:rsid w:val="005F0650"/>
    <w:rsid w:val="005F0B39"/>
    <w:rsid w:val="005F12D5"/>
    <w:rsid w:val="005F2681"/>
    <w:rsid w:val="005F4727"/>
    <w:rsid w:val="005F4F54"/>
    <w:rsid w:val="005F5AAD"/>
    <w:rsid w:val="005F63C4"/>
    <w:rsid w:val="005F6763"/>
    <w:rsid w:val="005F7D04"/>
    <w:rsid w:val="005F7FDD"/>
    <w:rsid w:val="0060089D"/>
    <w:rsid w:val="00600B6C"/>
    <w:rsid w:val="00601463"/>
    <w:rsid w:val="00602748"/>
    <w:rsid w:val="00603091"/>
    <w:rsid w:val="006036E9"/>
    <w:rsid w:val="00603FF8"/>
    <w:rsid w:val="006075D7"/>
    <w:rsid w:val="00607A58"/>
    <w:rsid w:val="0061243A"/>
    <w:rsid w:val="00613B7A"/>
    <w:rsid w:val="00616C3B"/>
    <w:rsid w:val="00616F59"/>
    <w:rsid w:val="00617DDB"/>
    <w:rsid w:val="00617DDC"/>
    <w:rsid w:val="00620025"/>
    <w:rsid w:val="006206AB"/>
    <w:rsid w:val="0062117B"/>
    <w:rsid w:val="006217E6"/>
    <w:rsid w:val="006239B5"/>
    <w:rsid w:val="00626769"/>
    <w:rsid w:val="006267E9"/>
    <w:rsid w:val="00626A1A"/>
    <w:rsid w:val="006306A3"/>
    <w:rsid w:val="006311F2"/>
    <w:rsid w:val="006315A9"/>
    <w:rsid w:val="00631ED5"/>
    <w:rsid w:val="0063298E"/>
    <w:rsid w:val="00633178"/>
    <w:rsid w:val="0063361C"/>
    <w:rsid w:val="006337B8"/>
    <w:rsid w:val="00635862"/>
    <w:rsid w:val="00635FDD"/>
    <w:rsid w:val="006363AA"/>
    <w:rsid w:val="00637974"/>
    <w:rsid w:val="00640C8E"/>
    <w:rsid w:val="00641490"/>
    <w:rsid w:val="00641585"/>
    <w:rsid w:val="00642ADD"/>
    <w:rsid w:val="00643130"/>
    <w:rsid w:val="006441A1"/>
    <w:rsid w:val="0064425F"/>
    <w:rsid w:val="006444B2"/>
    <w:rsid w:val="006448C2"/>
    <w:rsid w:val="006448EB"/>
    <w:rsid w:val="00644AFD"/>
    <w:rsid w:val="00645153"/>
    <w:rsid w:val="00645838"/>
    <w:rsid w:val="00645A4E"/>
    <w:rsid w:val="00646183"/>
    <w:rsid w:val="00647348"/>
    <w:rsid w:val="00647EE9"/>
    <w:rsid w:val="00650B01"/>
    <w:rsid w:val="00652F9E"/>
    <w:rsid w:val="00653248"/>
    <w:rsid w:val="00653D22"/>
    <w:rsid w:val="00653FE1"/>
    <w:rsid w:val="006547A6"/>
    <w:rsid w:val="006549B5"/>
    <w:rsid w:val="00654C7A"/>
    <w:rsid w:val="00654CBC"/>
    <w:rsid w:val="00656A45"/>
    <w:rsid w:val="00662AF3"/>
    <w:rsid w:val="00662C87"/>
    <w:rsid w:val="0066542E"/>
    <w:rsid w:val="00665E1A"/>
    <w:rsid w:val="00666FF9"/>
    <w:rsid w:val="00667DB4"/>
    <w:rsid w:val="006701B2"/>
    <w:rsid w:val="00670520"/>
    <w:rsid w:val="00670606"/>
    <w:rsid w:val="00671066"/>
    <w:rsid w:val="0067197E"/>
    <w:rsid w:val="00671A86"/>
    <w:rsid w:val="00671B68"/>
    <w:rsid w:val="006723FE"/>
    <w:rsid w:val="00672659"/>
    <w:rsid w:val="00672FA1"/>
    <w:rsid w:val="006746D0"/>
    <w:rsid w:val="00676370"/>
    <w:rsid w:val="00676B5F"/>
    <w:rsid w:val="00676EEE"/>
    <w:rsid w:val="00676FD4"/>
    <w:rsid w:val="0068001C"/>
    <w:rsid w:val="00680056"/>
    <w:rsid w:val="00680EAE"/>
    <w:rsid w:val="0068109F"/>
    <w:rsid w:val="006812AD"/>
    <w:rsid w:val="006818F9"/>
    <w:rsid w:val="00684098"/>
    <w:rsid w:val="0068455A"/>
    <w:rsid w:val="00684B4C"/>
    <w:rsid w:val="0068505C"/>
    <w:rsid w:val="00690F68"/>
    <w:rsid w:val="00691DCF"/>
    <w:rsid w:val="00691EFE"/>
    <w:rsid w:val="0069220E"/>
    <w:rsid w:val="00692E5B"/>
    <w:rsid w:val="00693FF3"/>
    <w:rsid w:val="00694A9A"/>
    <w:rsid w:val="00694AA8"/>
    <w:rsid w:val="00694C1E"/>
    <w:rsid w:val="0069542A"/>
    <w:rsid w:val="00695E09"/>
    <w:rsid w:val="00696569"/>
    <w:rsid w:val="00697D26"/>
    <w:rsid w:val="00697DED"/>
    <w:rsid w:val="006A025B"/>
    <w:rsid w:val="006A0605"/>
    <w:rsid w:val="006A0835"/>
    <w:rsid w:val="006A125F"/>
    <w:rsid w:val="006A145C"/>
    <w:rsid w:val="006A17F3"/>
    <w:rsid w:val="006A24E8"/>
    <w:rsid w:val="006A28D9"/>
    <w:rsid w:val="006A2B09"/>
    <w:rsid w:val="006A39AF"/>
    <w:rsid w:val="006A4C3F"/>
    <w:rsid w:val="006A57DE"/>
    <w:rsid w:val="006A5CBD"/>
    <w:rsid w:val="006B05B0"/>
    <w:rsid w:val="006B0E9B"/>
    <w:rsid w:val="006B1CB0"/>
    <w:rsid w:val="006B3022"/>
    <w:rsid w:val="006B311A"/>
    <w:rsid w:val="006B4674"/>
    <w:rsid w:val="006B5EA5"/>
    <w:rsid w:val="006B602B"/>
    <w:rsid w:val="006B6816"/>
    <w:rsid w:val="006B6B7D"/>
    <w:rsid w:val="006B6FB2"/>
    <w:rsid w:val="006B7534"/>
    <w:rsid w:val="006B7577"/>
    <w:rsid w:val="006C0298"/>
    <w:rsid w:val="006C0F6B"/>
    <w:rsid w:val="006C2D8F"/>
    <w:rsid w:val="006C39A3"/>
    <w:rsid w:val="006C3B04"/>
    <w:rsid w:val="006C4536"/>
    <w:rsid w:val="006C458F"/>
    <w:rsid w:val="006C45C7"/>
    <w:rsid w:val="006C59AB"/>
    <w:rsid w:val="006C650B"/>
    <w:rsid w:val="006C71D5"/>
    <w:rsid w:val="006D0CE9"/>
    <w:rsid w:val="006D0D1E"/>
    <w:rsid w:val="006D17E5"/>
    <w:rsid w:val="006D1E8D"/>
    <w:rsid w:val="006D1F36"/>
    <w:rsid w:val="006D3688"/>
    <w:rsid w:val="006D41C8"/>
    <w:rsid w:val="006D500E"/>
    <w:rsid w:val="006D55A6"/>
    <w:rsid w:val="006D5EB5"/>
    <w:rsid w:val="006D6068"/>
    <w:rsid w:val="006D6AC5"/>
    <w:rsid w:val="006D7737"/>
    <w:rsid w:val="006D77F4"/>
    <w:rsid w:val="006D7888"/>
    <w:rsid w:val="006D790E"/>
    <w:rsid w:val="006D791A"/>
    <w:rsid w:val="006D7A64"/>
    <w:rsid w:val="006E00A0"/>
    <w:rsid w:val="006E00F5"/>
    <w:rsid w:val="006E2A3D"/>
    <w:rsid w:val="006E399F"/>
    <w:rsid w:val="006E5146"/>
    <w:rsid w:val="006E5EF5"/>
    <w:rsid w:val="006E6050"/>
    <w:rsid w:val="006E7442"/>
    <w:rsid w:val="006E791A"/>
    <w:rsid w:val="006E7F1F"/>
    <w:rsid w:val="006F11BC"/>
    <w:rsid w:val="006F1486"/>
    <w:rsid w:val="006F174E"/>
    <w:rsid w:val="006F2B28"/>
    <w:rsid w:val="006F4599"/>
    <w:rsid w:val="006F608F"/>
    <w:rsid w:val="006F7BB7"/>
    <w:rsid w:val="006F7F10"/>
    <w:rsid w:val="00700623"/>
    <w:rsid w:val="00700967"/>
    <w:rsid w:val="00700A34"/>
    <w:rsid w:val="00700D9A"/>
    <w:rsid w:val="00701C0C"/>
    <w:rsid w:val="00702C7D"/>
    <w:rsid w:val="00703005"/>
    <w:rsid w:val="00706351"/>
    <w:rsid w:val="00706360"/>
    <w:rsid w:val="007066D0"/>
    <w:rsid w:val="007107A0"/>
    <w:rsid w:val="00711199"/>
    <w:rsid w:val="0071131B"/>
    <w:rsid w:val="0071138C"/>
    <w:rsid w:val="00712D5F"/>
    <w:rsid w:val="007131FB"/>
    <w:rsid w:val="00717D16"/>
    <w:rsid w:val="00722299"/>
    <w:rsid w:val="00722F90"/>
    <w:rsid w:val="00723E20"/>
    <w:rsid w:val="00724621"/>
    <w:rsid w:val="00724F46"/>
    <w:rsid w:val="00726496"/>
    <w:rsid w:val="00726EE0"/>
    <w:rsid w:val="00727B7B"/>
    <w:rsid w:val="00730362"/>
    <w:rsid w:val="00731404"/>
    <w:rsid w:val="00733B8F"/>
    <w:rsid w:val="00733DC6"/>
    <w:rsid w:val="0073488D"/>
    <w:rsid w:val="0073550B"/>
    <w:rsid w:val="0073554F"/>
    <w:rsid w:val="007377C2"/>
    <w:rsid w:val="0073798B"/>
    <w:rsid w:val="00740234"/>
    <w:rsid w:val="007402C8"/>
    <w:rsid w:val="00741C92"/>
    <w:rsid w:val="00742091"/>
    <w:rsid w:val="00742E5D"/>
    <w:rsid w:val="007431B1"/>
    <w:rsid w:val="00743980"/>
    <w:rsid w:val="00743E5E"/>
    <w:rsid w:val="00744078"/>
    <w:rsid w:val="00744EE7"/>
    <w:rsid w:val="00745382"/>
    <w:rsid w:val="00747001"/>
    <w:rsid w:val="00747B92"/>
    <w:rsid w:val="00751067"/>
    <w:rsid w:val="007514EF"/>
    <w:rsid w:val="0075196D"/>
    <w:rsid w:val="0075278C"/>
    <w:rsid w:val="00752832"/>
    <w:rsid w:val="007529F9"/>
    <w:rsid w:val="00752C90"/>
    <w:rsid w:val="007554C3"/>
    <w:rsid w:val="007558C0"/>
    <w:rsid w:val="0075673A"/>
    <w:rsid w:val="007569C2"/>
    <w:rsid w:val="00756C2B"/>
    <w:rsid w:val="0075701F"/>
    <w:rsid w:val="007570F7"/>
    <w:rsid w:val="0076049E"/>
    <w:rsid w:val="00760890"/>
    <w:rsid w:val="00761D60"/>
    <w:rsid w:val="00762940"/>
    <w:rsid w:val="00762AAA"/>
    <w:rsid w:val="00765249"/>
    <w:rsid w:val="00765A5C"/>
    <w:rsid w:val="00766041"/>
    <w:rsid w:val="00767C19"/>
    <w:rsid w:val="00772448"/>
    <w:rsid w:val="00772AA5"/>
    <w:rsid w:val="007735AC"/>
    <w:rsid w:val="0077368F"/>
    <w:rsid w:val="00773944"/>
    <w:rsid w:val="00775237"/>
    <w:rsid w:val="00775415"/>
    <w:rsid w:val="007761F2"/>
    <w:rsid w:val="007765CC"/>
    <w:rsid w:val="00777FB2"/>
    <w:rsid w:val="00781902"/>
    <w:rsid w:val="007819D4"/>
    <w:rsid w:val="007837DA"/>
    <w:rsid w:val="0078392A"/>
    <w:rsid w:val="00783C9E"/>
    <w:rsid w:val="00784CEE"/>
    <w:rsid w:val="00784E69"/>
    <w:rsid w:val="00786AB4"/>
    <w:rsid w:val="00786FFD"/>
    <w:rsid w:val="0078710E"/>
    <w:rsid w:val="007908D3"/>
    <w:rsid w:val="00790A6F"/>
    <w:rsid w:val="00792C06"/>
    <w:rsid w:val="00792C65"/>
    <w:rsid w:val="007932DB"/>
    <w:rsid w:val="0079417E"/>
    <w:rsid w:val="007958A6"/>
    <w:rsid w:val="00796337"/>
    <w:rsid w:val="007A068C"/>
    <w:rsid w:val="007A0B9C"/>
    <w:rsid w:val="007A28CD"/>
    <w:rsid w:val="007A33FC"/>
    <w:rsid w:val="007A3EB4"/>
    <w:rsid w:val="007A5125"/>
    <w:rsid w:val="007A5899"/>
    <w:rsid w:val="007A5A4F"/>
    <w:rsid w:val="007A5BA4"/>
    <w:rsid w:val="007A65E9"/>
    <w:rsid w:val="007A6DAD"/>
    <w:rsid w:val="007A7D76"/>
    <w:rsid w:val="007B0B19"/>
    <w:rsid w:val="007B1445"/>
    <w:rsid w:val="007B2BA2"/>
    <w:rsid w:val="007B2E11"/>
    <w:rsid w:val="007B2F88"/>
    <w:rsid w:val="007B34D3"/>
    <w:rsid w:val="007B4BE5"/>
    <w:rsid w:val="007B4BF0"/>
    <w:rsid w:val="007B4DF1"/>
    <w:rsid w:val="007B6928"/>
    <w:rsid w:val="007B72E2"/>
    <w:rsid w:val="007B7377"/>
    <w:rsid w:val="007B7679"/>
    <w:rsid w:val="007C0B63"/>
    <w:rsid w:val="007C2CA4"/>
    <w:rsid w:val="007C30E7"/>
    <w:rsid w:val="007C3C33"/>
    <w:rsid w:val="007C403B"/>
    <w:rsid w:val="007C4560"/>
    <w:rsid w:val="007C4A91"/>
    <w:rsid w:val="007C4DDD"/>
    <w:rsid w:val="007C57DB"/>
    <w:rsid w:val="007C5EA8"/>
    <w:rsid w:val="007C6051"/>
    <w:rsid w:val="007C7592"/>
    <w:rsid w:val="007D06BE"/>
    <w:rsid w:val="007D0785"/>
    <w:rsid w:val="007D0A1B"/>
    <w:rsid w:val="007D2974"/>
    <w:rsid w:val="007D3B40"/>
    <w:rsid w:val="007D4BD4"/>
    <w:rsid w:val="007D4F87"/>
    <w:rsid w:val="007D55F4"/>
    <w:rsid w:val="007D5A89"/>
    <w:rsid w:val="007D613B"/>
    <w:rsid w:val="007D62DD"/>
    <w:rsid w:val="007D7DAA"/>
    <w:rsid w:val="007E0370"/>
    <w:rsid w:val="007E0440"/>
    <w:rsid w:val="007E1AFA"/>
    <w:rsid w:val="007E1BC5"/>
    <w:rsid w:val="007E243B"/>
    <w:rsid w:val="007E2EF0"/>
    <w:rsid w:val="007E31B7"/>
    <w:rsid w:val="007E3575"/>
    <w:rsid w:val="007E449F"/>
    <w:rsid w:val="007E53C9"/>
    <w:rsid w:val="007E6175"/>
    <w:rsid w:val="007E79B4"/>
    <w:rsid w:val="007F14F6"/>
    <w:rsid w:val="007F152D"/>
    <w:rsid w:val="007F2AD7"/>
    <w:rsid w:val="007F31F4"/>
    <w:rsid w:val="007F3E7D"/>
    <w:rsid w:val="007F4936"/>
    <w:rsid w:val="007F49BF"/>
    <w:rsid w:val="007F5A64"/>
    <w:rsid w:val="007F664C"/>
    <w:rsid w:val="00800808"/>
    <w:rsid w:val="00800A53"/>
    <w:rsid w:val="008022E5"/>
    <w:rsid w:val="0080424B"/>
    <w:rsid w:val="00804714"/>
    <w:rsid w:val="008057A3"/>
    <w:rsid w:val="008068DB"/>
    <w:rsid w:val="00806D43"/>
    <w:rsid w:val="00807684"/>
    <w:rsid w:val="008079D7"/>
    <w:rsid w:val="00807E22"/>
    <w:rsid w:val="0081008C"/>
    <w:rsid w:val="0081028A"/>
    <w:rsid w:val="00810946"/>
    <w:rsid w:val="00811F2C"/>
    <w:rsid w:val="00814AD7"/>
    <w:rsid w:val="008177B4"/>
    <w:rsid w:val="00820A14"/>
    <w:rsid w:val="00821E28"/>
    <w:rsid w:val="008230AC"/>
    <w:rsid w:val="00823C82"/>
    <w:rsid w:val="00825C9C"/>
    <w:rsid w:val="008260FE"/>
    <w:rsid w:val="008271FA"/>
    <w:rsid w:val="00827675"/>
    <w:rsid w:val="008279F2"/>
    <w:rsid w:val="0083079F"/>
    <w:rsid w:val="00830DA1"/>
    <w:rsid w:val="008315D1"/>
    <w:rsid w:val="00831ADA"/>
    <w:rsid w:val="008333E8"/>
    <w:rsid w:val="00833A97"/>
    <w:rsid w:val="00835362"/>
    <w:rsid w:val="00835AD4"/>
    <w:rsid w:val="00836E01"/>
    <w:rsid w:val="00840145"/>
    <w:rsid w:val="0084099E"/>
    <w:rsid w:val="00842839"/>
    <w:rsid w:val="00843957"/>
    <w:rsid w:val="00844C27"/>
    <w:rsid w:val="00846BCE"/>
    <w:rsid w:val="008475EA"/>
    <w:rsid w:val="00850527"/>
    <w:rsid w:val="00852703"/>
    <w:rsid w:val="00852F29"/>
    <w:rsid w:val="008539B7"/>
    <w:rsid w:val="00853CCE"/>
    <w:rsid w:val="00854C22"/>
    <w:rsid w:val="00855135"/>
    <w:rsid w:val="00855E24"/>
    <w:rsid w:val="00856156"/>
    <w:rsid w:val="0085666D"/>
    <w:rsid w:val="00856D95"/>
    <w:rsid w:val="00860293"/>
    <w:rsid w:val="00861B05"/>
    <w:rsid w:val="00862B70"/>
    <w:rsid w:val="0086365F"/>
    <w:rsid w:val="00863828"/>
    <w:rsid w:val="00864132"/>
    <w:rsid w:val="008654A8"/>
    <w:rsid w:val="00870E5E"/>
    <w:rsid w:val="00871221"/>
    <w:rsid w:val="00871359"/>
    <w:rsid w:val="00871FD3"/>
    <w:rsid w:val="00872AA0"/>
    <w:rsid w:val="00874994"/>
    <w:rsid w:val="00875102"/>
    <w:rsid w:val="00875F47"/>
    <w:rsid w:val="00876A65"/>
    <w:rsid w:val="00877271"/>
    <w:rsid w:val="00880659"/>
    <w:rsid w:val="00881698"/>
    <w:rsid w:val="00881A45"/>
    <w:rsid w:val="00881E67"/>
    <w:rsid w:val="00881F2C"/>
    <w:rsid w:val="00882433"/>
    <w:rsid w:val="00882536"/>
    <w:rsid w:val="008834DC"/>
    <w:rsid w:val="00884749"/>
    <w:rsid w:val="0088608D"/>
    <w:rsid w:val="00886799"/>
    <w:rsid w:val="008909D8"/>
    <w:rsid w:val="00890A28"/>
    <w:rsid w:val="00892C95"/>
    <w:rsid w:val="00892DC3"/>
    <w:rsid w:val="00892E95"/>
    <w:rsid w:val="00896AFE"/>
    <w:rsid w:val="008A1ED1"/>
    <w:rsid w:val="008A28FD"/>
    <w:rsid w:val="008A41A4"/>
    <w:rsid w:val="008A4E15"/>
    <w:rsid w:val="008A565E"/>
    <w:rsid w:val="008A5CBD"/>
    <w:rsid w:val="008A7105"/>
    <w:rsid w:val="008A7596"/>
    <w:rsid w:val="008A7E68"/>
    <w:rsid w:val="008B0DD3"/>
    <w:rsid w:val="008B110C"/>
    <w:rsid w:val="008B2069"/>
    <w:rsid w:val="008B2238"/>
    <w:rsid w:val="008B346A"/>
    <w:rsid w:val="008B3BB7"/>
    <w:rsid w:val="008B4698"/>
    <w:rsid w:val="008B4728"/>
    <w:rsid w:val="008B5848"/>
    <w:rsid w:val="008B59BD"/>
    <w:rsid w:val="008B7B29"/>
    <w:rsid w:val="008C0662"/>
    <w:rsid w:val="008C1892"/>
    <w:rsid w:val="008C2994"/>
    <w:rsid w:val="008C2B53"/>
    <w:rsid w:val="008C54BE"/>
    <w:rsid w:val="008C5A28"/>
    <w:rsid w:val="008C5E97"/>
    <w:rsid w:val="008C7286"/>
    <w:rsid w:val="008C77D9"/>
    <w:rsid w:val="008D0583"/>
    <w:rsid w:val="008D0CBF"/>
    <w:rsid w:val="008D3EF9"/>
    <w:rsid w:val="008D725E"/>
    <w:rsid w:val="008E0DDC"/>
    <w:rsid w:val="008E216C"/>
    <w:rsid w:val="008E4712"/>
    <w:rsid w:val="008E4A1E"/>
    <w:rsid w:val="008E6E05"/>
    <w:rsid w:val="008E79A0"/>
    <w:rsid w:val="008F08F1"/>
    <w:rsid w:val="008F0D2C"/>
    <w:rsid w:val="008F13F2"/>
    <w:rsid w:val="008F1AB6"/>
    <w:rsid w:val="008F1E8B"/>
    <w:rsid w:val="008F2200"/>
    <w:rsid w:val="008F2CF6"/>
    <w:rsid w:val="008F307A"/>
    <w:rsid w:val="008F4B24"/>
    <w:rsid w:val="008F58EC"/>
    <w:rsid w:val="008F6450"/>
    <w:rsid w:val="008F7F78"/>
    <w:rsid w:val="00901E0D"/>
    <w:rsid w:val="0090203B"/>
    <w:rsid w:val="009020FB"/>
    <w:rsid w:val="00902775"/>
    <w:rsid w:val="00904D61"/>
    <w:rsid w:val="00905CD7"/>
    <w:rsid w:val="0090633B"/>
    <w:rsid w:val="00906B74"/>
    <w:rsid w:val="00906DB7"/>
    <w:rsid w:val="009073A6"/>
    <w:rsid w:val="00910360"/>
    <w:rsid w:val="009107EA"/>
    <w:rsid w:val="009112AA"/>
    <w:rsid w:val="00912A8D"/>
    <w:rsid w:val="0091481F"/>
    <w:rsid w:val="00915393"/>
    <w:rsid w:val="00915612"/>
    <w:rsid w:val="0091576F"/>
    <w:rsid w:val="00915ED4"/>
    <w:rsid w:val="009170E0"/>
    <w:rsid w:val="009170FA"/>
    <w:rsid w:val="00917351"/>
    <w:rsid w:val="009174E6"/>
    <w:rsid w:val="00917657"/>
    <w:rsid w:val="00920784"/>
    <w:rsid w:val="0092092F"/>
    <w:rsid w:val="00921101"/>
    <w:rsid w:val="009211BB"/>
    <w:rsid w:val="00922CEE"/>
    <w:rsid w:val="009240C0"/>
    <w:rsid w:val="00925C6B"/>
    <w:rsid w:val="00925C98"/>
    <w:rsid w:val="009262D8"/>
    <w:rsid w:val="00930A0D"/>
    <w:rsid w:val="00930BB4"/>
    <w:rsid w:val="00931A5C"/>
    <w:rsid w:val="009327ED"/>
    <w:rsid w:val="009330BC"/>
    <w:rsid w:val="00933840"/>
    <w:rsid w:val="00933B8A"/>
    <w:rsid w:val="0093549E"/>
    <w:rsid w:val="0093599E"/>
    <w:rsid w:val="0093641B"/>
    <w:rsid w:val="00937E66"/>
    <w:rsid w:val="00940016"/>
    <w:rsid w:val="00940F9E"/>
    <w:rsid w:val="009410EC"/>
    <w:rsid w:val="0094293E"/>
    <w:rsid w:val="00942F00"/>
    <w:rsid w:val="009438C7"/>
    <w:rsid w:val="00943B06"/>
    <w:rsid w:val="00943CE4"/>
    <w:rsid w:val="00946C40"/>
    <w:rsid w:val="00947A7B"/>
    <w:rsid w:val="0095039E"/>
    <w:rsid w:val="009503F1"/>
    <w:rsid w:val="0095070A"/>
    <w:rsid w:val="00952C05"/>
    <w:rsid w:val="00953355"/>
    <w:rsid w:val="00956828"/>
    <w:rsid w:val="00956D6C"/>
    <w:rsid w:val="00957A33"/>
    <w:rsid w:val="00960406"/>
    <w:rsid w:val="00961C2F"/>
    <w:rsid w:val="00962C62"/>
    <w:rsid w:val="00962E28"/>
    <w:rsid w:val="00964CD7"/>
    <w:rsid w:val="00965224"/>
    <w:rsid w:val="009662C0"/>
    <w:rsid w:val="0096700C"/>
    <w:rsid w:val="009700C8"/>
    <w:rsid w:val="00971578"/>
    <w:rsid w:val="00972366"/>
    <w:rsid w:val="009735FF"/>
    <w:rsid w:val="009738DA"/>
    <w:rsid w:val="00974609"/>
    <w:rsid w:val="00975822"/>
    <w:rsid w:val="00976780"/>
    <w:rsid w:val="0097733F"/>
    <w:rsid w:val="009801C4"/>
    <w:rsid w:val="00981797"/>
    <w:rsid w:val="009819E2"/>
    <w:rsid w:val="00981D9D"/>
    <w:rsid w:val="0098236A"/>
    <w:rsid w:val="00983D20"/>
    <w:rsid w:val="0098413E"/>
    <w:rsid w:val="00984AB6"/>
    <w:rsid w:val="009861DF"/>
    <w:rsid w:val="00986695"/>
    <w:rsid w:val="009867A1"/>
    <w:rsid w:val="00986AFA"/>
    <w:rsid w:val="00986B7A"/>
    <w:rsid w:val="00987825"/>
    <w:rsid w:val="009878F0"/>
    <w:rsid w:val="00987A92"/>
    <w:rsid w:val="00987C0E"/>
    <w:rsid w:val="00987DC8"/>
    <w:rsid w:val="00992C89"/>
    <w:rsid w:val="009945C5"/>
    <w:rsid w:val="00996049"/>
    <w:rsid w:val="009964F2"/>
    <w:rsid w:val="00996789"/>
    <w:rsid w:val="009967B1"/>
    <w:rsid w:val="00997967"/>
    <w:rsid w:val="00997FE6"/>
    <w:rsid w:val="009A1145"/>
    <w:rsid w:val="009A277F"/>
    <w:rsid w:val="009A34D9"/>
    <w:rsid w:val="009A481A"/>
    <w:rsid w:val="009A4FE5"/>
    <w:rsid w:val="009A6550"/>
    <w:rsid w:val="009A6E11"/>
    <w:rsid w:val="009B0282"/>
    <w:rsid w:val="009B02E4"/>
    <w:rsid w:val="009B16C6"/>
    <w:rsid w:val="009B2897"/>
    <w:rsid w:val="009B3055"/>
    <w:rsid w:val="009B365C"/>
    <w:rsid w:val="009B3710"/>
    <w:rsid w:val="009B42E9"/>
    <w:rsid w:val="009B46E3"/>
    <w:rsid w:val="009B52B1"/>
    <w:rsid w:val="009B5D4E"/>
    <w:rsid w:val="009B5FD2"/>
    <w:rsid w:val="009B6763"/>
    <w:rsid w:val="009B7161"/>
    <w:rsid w:val="009C0685"/>
    <w:rsid w:val="009C0BCD"/>
    <w:rsid w:val="009C2EE5"/>
    <w:rsid w:val="009C7542"/>
    <w:rsid w:val="009C7919"/>
    <w:rsid w:val="009D0AAE"/>
    <w:rsid w:val="009D0CD2"/>
    <w:rsid w:val="009D1D6B"/>
    <w:rsid w:val="009D34DA"/>
    <w:rsid w:val="009D40F2"/>
    <w:rsid w:val="009D4BB0"/>
    <w:rsid w:val="009D5677"/>
    <w:rsid w:val="009D56F4"/>
    <w:rsid w:val="009D71A1"/>
    <w:rsid w:val="009D7490"/>
    <w:rsid w:val="009D7F45"/>
    <w:rsid w:val="009E1080"/>
    <w:rsid w:val="009E17FE"/>
    <w:rsid w:val="009E1D72"/>
    <w:rsid w:val="009E2945"/>
    <w:rsid w:val="009E3A3C"/>
    <w:rsid w:val="009E3CE1"/>
    <w:rsid w:val="009E4A4C"/>
    <w:rsid w:val="009E4DA6"/>
    <w:rsid w:val="009E5D50"/>
    <w:rsid w:val="009E68C1"/>
    <w:rsid w:val="009F08A8"/>
    <w:rsid w:val="009F09E2"/>
    <w:rsid w:val="009F0A5C"/>
    <w:rsid w:val="009F0ADB"/>
    <w:rsid w:val="009F22D3"/>
    <w:rsid w:val="009F39FE"/>
    <w:rsid w:val="009F40BF"/>
    <w:rsid w:val="009F682F"/>
    <w:rsid w:val="00A01342"/>
    <w:rsid w:val="00A0165E"/>
    <w:rsid w:val="00A02921"/>
    <w:rsid w:val="00A03638"/>
    <w:rsid w:val="00A0400B"/>
    <w:rsid w:val="00A057D6"/>
    <w:rsid w:val="00A05C5B"/>
    <w:rsid w:val="00A0774A"/>
    <w:rsid w:val="00A117FA"/>
    <w:rsid w:val="00A11C1F"/>
    <w:rsid w:val="00A125D6"/>
    <w:rsid w:val="00A12BF6"/>
    <w:rsid w:val="00A131E0"/>
    <w:rsid w:val="00A1460E"/>
    <w:rsid w:val="00A149B7"/>
    <w:rsid w:val="00A14A8B"/>
    <w:rsid w:val="00A15588"/>
    <w:rsid w:val="00A169D3"/>
    <w:rsid w:val="00A16FA1"/>
    <w:rsid w:val="00A205A7"/>
    <w:rsid w:val="00A20978"/>
    <w:rsid w:val="00A21046"/>
    <w:rsid w:val="00A25354"/>
    <w:rsid w:val="00A2540B"/>
    <w:rsid w:val="00A25677"/>
    <w:rsid w:val="00A2578E"/>
    <w:rsid w:val="00A2585D"/>
    <w:rsid w:val="00A25907"/>
    <w:rsid w:val="00A305BA"/>
    <w:rsid w:val="00A31FFB"/>
    <w:rsid w:val="00A325FE"/>
    <w:rsid w:val="00A333E6"/>
    <w:rsid w:val="00A347D0"/>
    <w:rsid w:val="00A3484F"/>
    <w:rsid w:val="00A35926"/>
    <w:rsid w:val="00A3595D"/>
    <w:rsid w:val="00A35D40"/>
    <w:rsid w:val="00A36FFF"/>
    <w:rsid w:val="00A37511"/>
    <w:rsid w:val="00A376B6"/>
    <w:rsid w:val="00A37F68"/>
    <w:rsid w:val="00A406E4"/>
    <w:rsid w:val="00A40A26"/>
    <w:rsid w:val="00A411D6"/>
    <w:rsid w:val="00A425D1"/>
    <w:rsid w:val="00A42F0D"/>
    <w:rsid w:val="00A43702"/>
    <w:rsid w:val="00A45167"/>
    <w:rsid w:val="00A455D2"/>
    <w:rsid w:val="00A4575E"/>
    <w:rsid w:val="00A47742"/>
    <w:rsid w:val="00A4775D"/>
    <w:rsid w:val="00A50DDB"/>
    <w:rsid w:val="00A53578"/>
    <w:rsid w:val="00A53838"/>
    <w:rsid w:val="00A54EC9"/>
    <w:rsid w:val="00A55454"/>
    <w:rsid w:val="00A573DD"/>
    <w:rsid w:val="00A57CD6"/>
    <w:rsid w:val="00A605D4"/>
    <w:rsid w:val="00A609C6"/>
    <w:rsid w:val="00A60F6E"/>
    <w:rsid w:val="00A6147F"/>
    <w:rsid w:val="00A61E2C"/>
    <w:rsid w:val="00A62248"/>
    <w:rsid w:val="00A63A5B"/>
    <w:rsid w:val="00A63C8F"/>
    <w:rsid w:val="00A64CDD"/>
    <w:rsid w:val="00A64CEE"/>
    <w:rsid w:val="00A653B3"/>
    <w:rsid w:val="00A6582E"/>
    <w:rsid w:val="00A65B29"/>
    <w:rsid w:val="00A67A43"/>
    <w:rsid w:val="00A706FE"/>
    <w:rsid w:val="00A7118D"/>
    <w:rsid w:val="00A717F3"/>
    <w:rsid w:val="00A7198B"/>
    <w:rsid w:val="00A71B1D"/>
    <w:rsid w:val="00A72721"/>
    <w:rsid w:val="00A74033"/>
    <w:rsid w:val="00A74CE8"/>
    <w:rsid w:val="00A74FDD"/>
    <w:rsid w:val="00A75BCE"/>
    <w:rsid w:val="00A807F6"/>
    <w:rsid w:val="00A81577"/>
    <w:rsid w:val="00A85FE4"/>
    <w:rsid w:val="00A862F3"/>
    <w:rsid w:val="00A86A39"/>
    <w:rsid w:val="00A91808"/>
    <w:rsid w:val="00A91ACE"/>
    <w:rsid w:val="00A91D3F"/>
    <w:rsid w:val="00A92F8A"/>
    <w:rsid w:val="00A936E7"/>
    <w:rsid w:val="00A94AAD"/>
    <w:rsid w:val="00A94D65"/>
    <w:rsid w:val="00A95864"/>
    <w:rsid w:val="00A960D0"/>
    <w:rsid w:val="00A969A5"/>
    <w:rsid w:val="00A96E21"/>
    <w:rsid w:val="00AA0F68"/>
    <w:rsid w:val="00AA1619"/>
    <w:rsid w:val="00AA2E89"/>
    <w:rsid w:val="00AA4BE1"/>
    <w:rsid w:val="00AA578C"/>
    <w:rsid w:val="00AA583E"/>
    <w:rsid w:val="00AB1F52"/>
    <w:rsid w:val="00AB2B58"/>
    <w:rsid w:val="00AB36EA"/>
    <w:rsid w:val="00AB52B8"/>
    <w:rsid w:val="00AB5505"/>
    <w:rsid w:val="00AC1381"/>
    <w:rsid w:val="00AC419B"/>
    <w:rsid w:val="00AC43B3"/>
    <w:rsid w:val="00AC4592"/>
    <w:rsid w:val="00AC4B92"/>
    <w:rsid w:val="00AC58D8"/>
    <w:rsid w:val="00AC7515"/>
    <w:rsid w:val="00AC7B1F"/>
    <w:rsid w:val="00AC7C8D"/>
    <w:rsid w:val="00AD0488"/>
    <w:rsid w:val="00AD18DC"/>
    <w:rsid w:val="00AD2BD9"/>
    <w:rsid w:val="00AD606B"/>
    <w:rsid w:val="00AD6F45"/>
    <w:rsid w:val="00AD7BBB"/>
    <w:rsid w:val="00AE2CFF"/>
    <w:rsid w:val="00AE3194"/>
    <w:rsid w:val="00AE401C"/>
    <w:rsid w:val="00AE68D8"/>
    <w:rsid w:val="00AE7AE6"/>
    <w:rsid w:val="00AF04D6"/>
    <w:rsid w:val="00AF1A56"/>
    <w:rsid w:val="00AF263A"/>
    <w:rsid w:val="00AF2E06"/>
    <w:rsid w:val="00AF2EFD"/>
    <w:rsid w:val="00AF4A1E"/>
    <w:rsid w:val="00AF68E5"/>
    <w:rsid w:val="00B00839"/>
    <w:rsid w:val="00B00F4C"/>
    <w:rsid w:val="00B0162B"/>
    <w:rsid w:val="00B01DA1"/>
    <w:rsid w:val="00B02649"/>
    <w:rsid w:val="00B0302D"/>
    <w:rsid w:val="00B07D91"/>
    <w:rsid w:val="00B10F1D"/>
    <w:rsid w:val="00B116A6"/>
    <w:rsid w:val="00B160F5"/>
    <w:rsid w:val="00B1657B"/>
    <w:rsid w:val="00B16638"/>
    <w:rsid w:val="00B17300"/>
    <w:rsid w:val="00B17AD9"/>
    <w:rsid w:val="00B204FE"/>
    <w:rsid w:val="00B20C7B"/>
    <w:rsid w:val="00B20DC8"/>
    <w:rsid w:val="00B20DD0"/>
    <w:rsid w:val="00B21F07"/>
    <w:rsid w:val="00B21FD6"/>
    <w:rsid w:val="00B22768"/>
    <w:rsid w:val="00B237FF"/>
    <w:rsid w:val="00B23C8D"/>
    <w:rsid w:val="00B24011"/>
    <w:rsid w:val="00B25122"/>
    <w:rsid w:val="00B2666D"/>
    <w:rsid w:val="00B27526"/>
    <w:rsid w:val="00B2791D"/>
    <w:rsid w:val="00B3056B"/>
    <w:rsid w:val="00B307D1"/>
    <w:rsid w:val="00B31343"/>
    <w:rsid w:val="00B317D7"/>
    <w:rsid w:val="00B3535F"/>
    <w:rsid w:val="00B359BF"/>
    <w:rsid w:val="00B3743E"/>
    <w:rsid w:val="00B40843"/>
    <w:rsid w:val="00B41985"/>
    <w:rsid w:val="00B41BE9"/>
    <w:rsid w:val="00B41DC2"/>
    <w:rsid w:val="00B420C9"/>
    <w:rsid w:val="00B430FE"/>
    <w:rsid w:val="00B46B1F"/>
    <w:rsid w:val="00B4732A"/>
    <w:rsid w:val="00B476B7"/>
    <w:rsid w:val="00B479CA"/>
    <w:rsid w:val="00B47A83"/>
    <w:rsid w:val="00B502A9"/>
    <w:rsid w:val="00B50479"/>
    <w:rsid w:val="00B5118B"/>
    <w:rsid w:val="00B5458D"/>
    <w:rsid w:val="00B556A0"/>
    <w:rsid w:val="00B600D8"/>
    <w:rsid w:val="00B62D4B"/>
    <w:rsid w:val="00B63A8E"/>
    <w:rsid w:val="00B64190"/>
    <w:rsid w:val="00B64BCA"/>
    <w:rsid w:val="00B64CE5"/>
    <w:rsid w:val="00B662C9"/>
    <w:rsid w:val="00B67B47"/>
    <w:rsid w:val="00B70134"/>
    <w:rsid w:val="00B71CC5"/>
    <w:rsid w:val="00B725CA"/>
    <w:rsid w:val="00B72BA4"/>
    <w:rsid w:val="00B744F8"/>
    <w:rsid w:val="00B75060"/>
    <w:rsid w:val="00B7560A"/>
    <w:rsid w:val="00B763FC"/>
    <w:rsid w:val="00B766CD"/>
    <w:rsid w:val="00B77EEA"/>
    <w:rsid w:val="00B80255"/>
    <w:rsid w:val="00B80732"/>
    <w:rsid w:val="00B81097"/>
    <w:rsid w:val="00B81F59"/>
    <w:rsid w:val="00B8409D"/>
    <w:rsid w:val="00B842A2"/>
    <w:rsid w:val="00B8468A"/>
    <w:rsid w:val="00B8536C"/>
    <w:rsid w:val="00B85512"/>
    <w:rsid w:val="00B86C21"/>
    <w:rsid w:val="00B87FD3"/>
    <w:rsid w:val="00B90B84"/>
    <w:rsid w:val="00B914F9"/>
    <w:rsid w:val="00B915DB"/>
    <w:rsid w:val="00B93790"/>
    <w:rsid w:val="00B94383"/>
    <w:rsid w:val="00B94D5D"/>
    <w:rsid w:val="00B96463"/>
    <w:rsid w:val="00B972E7"/>
    <w:rsid w:val="00B97AD7"/>
    <w:rsid w:val="00BA0331"/>
    <w:rsid w:val="00BA0C20"/>
    <w:rsid w:val="00BA1AC4"/>
    <w:rsid w:val="00BA2982"/>
    <w:rsid w:val="00BA37DF"/>
    <w:rsid w:val="00BA40AE"/>
    <w:rsid w:val="00BA41B6"/>
    <w:rsid w:val="00BA4641"/>
    <w:rsid w:val="00BA54CD"/>
    <w:rsid w:val="00BA679D"/>
    <w:rsid w:val="00BA6819"/>
    <w:rsid w:val="00BA6BBF"/>
    <w:rsid w:val="00BB00F3"/>
    <w:rsid w:val="00BB144F"/>
    <w:rsid w:val="00BB2331"/>
    <w:rsid w:val="00BB30A3"/>
    <w:rsid w:val="00BB35EA"/>
    <w:rsid w:val="00BB3F12"/>
    <w:rsid w:val="00BB65C7"/>
    <w:rsid w:val="00BB77F0"/>
    <w:rsid w:val="00BC0CCD"/>
    <w:rsid w:val="00BC0E32"/>
    <w:rsid w:val="00BC19A3"/>
    <w:rsid w:val="00BC2807"/>
    <w:rsid w:val="00BC5261"/>
    <w:rsid w:val="00BC58F2"/>
    <w:rsid w:val="00BC5C3A"/>
    <w:rsid w:val="00BC5DCA"/>
    <w:rsid w:val="00BC5E03"/>
    <w:rsid w:val="00BC5F4E"/>
    <w:rsid w:val="00BC604D"/>
    <w:rsid w:val="00BC611A"/>
    <w:rsid w:val="00BC78EF"/>
    <w:rsid w:val="00BC7BC7"/>
    <w:rsid w:val="00BC7CF1"/>
    <w:rsid w:val="00BC7F53"/>
    <w:rsid w:val="00BD091F"/>
    <w:rsid w:val="00BD0E98"/>
    <w:rsid w:val="00BD1669"/>
    <w:rsid w:val="00BD198C"/>
    <w:rsid w:val="00BD3706"/>
    <w:rsid w:val="00BD4BFD"/>
    <w:rsid w:val="00BD55D7"/>
    <w:rsid w:val="00BD5850"/>
    <w:rsid w:val="00BD5D58"/>
    <w:rsid w:val="00BE07E3"/>
    <w:rsid w:val="00BE2586"/>
    <w:rsid w:val="00BE34AB"/>
    <w:rsid w:val="00BE55C7"/>
    <w:rsid w:val="00BE5D1F"/>
    <w:rsid w:val="00BE6360"/>
    <w:rsid w:val="00BF1C7B"/>
    <w:rsid w:val="00BF3003"/>
    <w:rsid w:val="00BF3B06"/>
    <w:rsid w:val="00BF4DB4"/>
    <w:rsid w:val="00BF5544"/>
    <w:rsid w:val="00BF58D3"/>
    <w:rsid w:val="00BF5C0E"/>
    <w:rsid w:val="00BF7749"/>
    <w:rsid w:val="00BF7F6B"/>
    <w:rsid w:val="00C0080D"/>
    <w:rsid w:val="00C0135C"/>
    <w:rsid w:val="00C01C33"/>
    <w:rsid w:val="00C01C83"/>
    <w:rsid w:val="00C02EEF"/>
    <w:rsid w:val="00C033C7"/>
    <w:rsid w:val="00C04568"/>
    <w:rsid w:val="00C05693"/>
    <w:rsid w:val="00C057BE"/>
    <w:rsid w:val="00C07313"/>
    <w:rsid w:val="00C11EF6"/>
    <w:rsid w:val="00C13A63"/>
    <w:rsid w:val="00C153B6"/>
    <w:rsid w:val="00C16F74"/>
    <w:rsid w:val="00C17017"/>
    <w:rsid w:val="00C20338"/>
    <w:rsid w:val="00C2086F"/>
    <w:rsid w:val="00C2100D"/>
    <w:rsid w:val="00C21266"/>
    <w:rsid w:val="00C22ACF"/>
    <w:rsid w:val="00C22B1F"/>
    <w:rsid w:val="00C23A70"/>
    <w:rsid w:val="00C23B6A"/>
    <w:rsid w:val="00C23CDE"/>
    <w:rsid w:val="00C2555A"/>
    <w:rsid w:val="00C26E3C"/>
    <w:rsid w:val="00C27F66"/>
    <w:rsid w:val="00C31F49"/>
    <w:rsid w:val="00C33E4B"/>
    <w:rsid w:val="00C347D1"/>
    <w:rsid w:val="00C350D8"/>
    <w:rsid w:val="00C35197"/>
    <w:rsid w:val="00C35293"/>
    <w:rsid w:val="00C36021"/>
    <w:rsid w:val="00C365DD"/>
    <w:rsid w:val="00C366CF"/>
    <w:rsid w:val="00C36783"/>
    <w:rsid w:val="00C3705C"/>
    <w:rsid w:val="00C37D26"/>
    <w:rsid w:val="00C40112"/>
    <w:rsid w:val="00C40335"/>
    <w:rsid w:val="00C40ADA"/>
    <w:rsid w:val="00C40FD9"/>
    <w:rsid w:val="00C41A70"/>
    <w:rsid w:val="00C43846"/>
    <w:rsid w:val="00C44DC5"/>
    <w:rsid w:val="00C45532"/>
    <w:rsid w:val="00C4600C"/>
    <w:rsid w:val="00C47A96"/>
    <w:rsid w:val="00C54FE0"/>
    <w:rsid w:val="00C567AD"/>
    <w:rsid w:val="00C60F29"/>
    <w:rsid w:val="00C6130B"/>
    <w:rsid w:val="00C617AA"/>
    <w:rsid w:val="00C6351C"/>
    <w:rsid w:val="00C6490D"/>
    <w:rsid w:val="00C64ABB"/>
    <w:rsid w:val="00C64AD1"/>
    <w:rsid w:val="00C65CDB"/>
    <w:rsid w:val="00C71F73"/>
    <w:rsid w:val="00C72121"/>
    <w:rsid w:val="00C7638E"/>
    <w:rsid w:val="00C76433"/>
    <w:rsid w:val="00C76CFF"/>
    <w:rsid w:val="00C804D7"/>
    <w:rsid w:val="00C80541"/>
    <w:rsid w:val="00C8118D"/>
    <w:rsid w:val="00C83121"/>
    <w:rsid w:val="00C83FA8"/>
    <w:rsid w:val="00C85885"/>
    <w:rsid w:val="00C85E40"/>
    <w:rsid w:val="00C86E20"/>
    <w:rsid w:val="00C8796E"/>
    <w:rsid w:val="00C879CA"/>
    <w:rsid w:val="00C924BD"/>
    <w:rsid w:val="00C93337"/>
    <w:rsid w:val="00C93AC8"/>
    <w:rsid w:val="00C94060"/>
    <w:rsid w:val="00C95B31"/>
    <w:rsid w:val="00C96CE5"/>
    <w:rsid w:val="00C97CF9"/>
    <w:rsid w:val="00CA0AE0"/>
    <w:rsid w:val="00CA0C39"/>
    <w:rsid w:val="00CA3EE5"/>
    <w:rsid w:val="00CA4BE5"/>
    <w:rsid w:val="00CA5044"/>
    <w:rsid w:val="00CA52A3"/>
    <w:rsid w:val="00CA66B9"/>
    <w:rsid w:val="00CA676C"/>
    <w:rsid w:val="00CA6914"/>
    <w:rsid w:val="00CB1C0A"/>
    <w:rsid w:val="00CB27FB"/>
    <w:rsid w:val="00CB4FBE"/>
    <w:rsid w:val="00CB5188"/>
    <w:rsid w:val="00CB5CCF"/>
    <w:rsid w:val="00CB6235"/>
    <w:rsid w:val="00CB6970"/>
    <w:rsid w:val="00CB7268"/>
    <w:rsid w:val="00CB726F"/>
    <w:rsid w:val="00CC04A1"/>
    <w:rsid w:val="00CC075A"/>
    <w:rsid w:val="00CC07D9"/>
    <w:rsid w:val="00CC110C"/>
    <w:rsid w:val="00CC2399"/>
    <w:rsid w:val="00CC26AC"/>
    <w:rsid w:val="00CC3FD0"/>
    <w:rsid w:val="00CC40A0"/>
    <w:rsid w:val="00CC45F5"/>
    <w:rsid w:val="00CC468B"/>
    <w:rsid w:val="00CC66E6"/>
    <w:rsid w:val="00CC6DBA"/>
    <w:rsid w:val="00CC73D8"/>
    <w:rsid w:val="00CD00FF"/>
    <w:rsid w:val="00CD0284"/>
    <w:rsid w:val="00CD0FD0"/>
    <w:rsid w:val="00CD20BF"/>
    <w:rsid w:val="00CD254B"/>
    <w:rsid w:val="00CD2690"/>
    <w:rsid w:val="00CD2CAF"/>
    <w:rsid w:val="00CD4989"/>
    <w:rsid w:val="00CD5629"/>
    <w:rsid w:val="00CD57A9"/>
    <w:rsid w:val="00CD607B"/>
    <w:rsid w:val="00CD6BF7"/>
    <w:rsid w:val="00CD6D30"/>
    <w:rsid w:val="00CD6FF4"/>
    <w:rsid w:val="00CD7392"/>
    <w:rsid w:val="00CD756A"/>
    <w:rsid w:val="00CD7683"/>
    <w:rsid w:val="00CE05FB"/>
    <w:rsid w:val="00CE2D22"/>
    <w:rsid w:val="00CE3609"/>
    <w:rsid w:val="00CE4668"/>
    <w:rsid w:val="00CE5607"/>
    <w:rsid w:val="00CE567F"/>
    <w:rsid w:val="00CE68D2"/>
    <w:rsid w:val="00CE6DC1"/>
    <w:rsid w:val="00CF0AE6"/>
    <w:rsid w:val="00CF32C7"/>
    <w:rsid w:val="00CF718C"/>
    <w:rsid w:val="00D01C6E"/>
    <w:rsid w:val="00D02C2F"/>
    <w:rsid w:val="00D034BF"/>
    <w:rsid w:val="00D04DC2"/>
    <w:rsid w:val="00D0526C"/>
    <w:rsid w:val="00D052C4"/>
    <w:rsid w:val="00D05A83"/>
    <w:rsid w:val="00D10A9A"/>
    <w:rsid w:val="00D10F3C"/>
    <w:rsid w:val="00D11284"/>
    <w:rsid w:val="00D11A3B"/>
    <w:rsid w:val="00D13505"/>
    <w:rsid w:val="00D15ECE"/>
    <w:rsid w:val="00D1690D"/>
    <w:rsid w:val="00D21D9A"/>
    <w:rsid w:val="00D22396"/>
    <w:rsid w:val="00D228B1"/>
    <w:rsid w:val="00D242E0"/>
    <w:rsid w:val="00D249CD"/>
    <w:rsid w:val="00D251FB"/>
    <w:rsid w:val="00D26B0A"/>
    <w:rsid w:val="00D271D7"/>
    <w:rsid w:val="00D334EF"/>
    <w:rsid w:val="00D3464F"/>
    <w:rsid w:val="00D349C3"/>
    <w:rsid w:val="00D35A57"/>
    <w:rsid w:val="00D3610B"/>
    <w:rsid w:val="00D36C33"/>
    <w:rsid w:val="00D40653"/>
    <w:rsid w:val="00D4128B"/>
    <w:rsid w:val="00D4150B"/>
    <w:rsid w:val="00D42E24"/>
    <w:rsid w:val="00D432CE"/>
    <w:rsid w:val="00D4405D"/>
    <w:rsid w:val="00D449FB"/>
    <w:rsid w:val="00D44D2D"/>
    <w:rsid w:val="00D45054"/>
    <w:rsid w:val="00D454D1"/>
    <w:rsid w:val="00D459A0"/>
    <w:rsid w:val="00D506BA"/>
    <w:rsid w:val="00D51DAE"/>
    <w:rsid w:val="00D53862"/>
    <w:rsid w:val="00D543E5"/>
    <w:rsid w:val="00D54C6D"/>
    <w:rsid w:val="00D5609D"/>
    <w:rsid w:val="00D56D63"/>
    <w:rsid w:val="00D57697"/>
    <w:rsid w:val="00D601F1"/>
    <w:rsid w:val="00D60633"/>
    <w:rsid w:val="00D60A91"/>
    <w:rsid w:val="00D6162B"/>
    <w:rsid w:val="00D6292B"/>
    <w:rsid w:val="00D637C8"/>
    <w:rsid w:val="00D63FB3"/>
    <w:rsid w:val="00D658B2"/>
    <w:rsid w:val="00D65998"/>
    <w:rsid w:val="00D65F6C"/>
    <w:rsid w:val="00D66ED4"/>
    <w:rsid w:val="00D714EB"/>
    <w:rsid w:val="00D71873"/>
    <w:rsid w:val="00D71BCF"/>
    <w:rsid w:val="00D725F5"/>
    <w:rsid w:val="00D72D92"/>
    <w:rsid w:val="00D730DE"/>
    <w:rsid w:val="00D7337D"/>
    <w:rsid w:val="00D73586"/>
    <w:rsid w:val="00D73719"/>
    <w:rsid w:val="00D7395E"/>
    <w:rsid w:val="00D75B0E"/>
    <w:rsid w:val="00D75CFC"/>
    <w:rsid w:val="00D77B33"/>
    <w:rsid w:val="00D8043E"/>
    <w:rsid w:val="00D80A48"/>
    <w:rsid w:val="00D819A0"/>
    <w:rsid w:val="00D82FF1"/>
    <w:rsid w:val="00D83454"/>
    <w:rsid w:val="00D86F56"/>
    <w:rsid w:val="00D87716"/>
    <w:rsid w:val="00D879D5"/>
    <w:rsid w:val="00D916D8"/>
    <w:rsid w:val="00D91CA9"/>
    <w:rsid w:val="00D92019"/>
    <w:rsid w:val="00D9295A"/>
    <w:rsid w:val="00D94E62"/>
    <w:rsid w:val="00D953B0"/>
    <w:rsid w:val="00D96C00"/>
    <w:rsid w:val="00D97506"/>
    <w:rsid w:val="00D97D99"/>
    <w:rsid w:val="00DA19E4"/>
    <w:rsid w:val="00DA1A0B"/>
    <w:rsid w:val="00DA31CC"/>
    <w:rsid w:val="00DA3CA3"/>
    <w:rsid w:val="00DA5D32"/>
    <w:rsid w:val="00DA5E07"/>
    <w:rsid w:val="00DA6AA3"/>
    <w:rsid w:val="00DA71E1"/>
    <w:rsid w:val="00DA7205"/>
    <w:rsid w:val="00DA799E"/>
    <w:rsid w:val="00DB05A6"/>
    <w:rsid w:val="00DB09A4"/>
    <w:rsid w:val="00DB0E48"/>
    <w:rsid w:val="00DB0F10"/>
    <w:rsid w:val="00DB10CC"/>
    <w:rsid w:val="00DB285E"/>
    <w:rsid w:val="00DB384C"/>
    <w:rsid w:val="00DB3957"/>
    <w:rsid w:val="00DB3ABA"/>
    <w:rsid w:val="00DB482A"/>
    <w:rsid w:val="00DB50FC"/>
    <w:rsid w:val="00DB56DF"/>
    <w:rsid w:val="00DB5D49"/>
    <w:rsid w:val="00DB635A"/>
    <w:rsid w:val="00DB6642"/>
    <w:rsid w:val="00DB69F4"/>
    <w:rsid w:val="00DB7654"/>
    <w:rsid w:val="00DC056C"/>
    <w:rsid w:val="00DC3467"/>
    <w:rsid w:val="00DC6063"/>
    <w:rsid w:val="00DC6602"/>
    <w:rsid w:val="00DC707C"/>
    <w:rsid w:val="00DC728C"/>
    <w:rsid w:val="00DD08F6"/>
    <w:rsid w:val="00DD0A7E"/>
    <w:rsid w:val="00DD0C84"/>
    <w:rsid w:val="00DD0D87"/>
    <w:rsid w:val="00DD0F92"/>
    <w:rsid w:val="00DD1173"/>
    <w:rsid w:val="00DD220C"/>
    <w:rsid w:val="00DD27F5"/>
    <w:rsid w:val="00DD379D"/>
    <w:rsid w:val="00DD64A8"/>
    <w:rsid w:val="00DD6AC9"/>
    <w:rsid w:val="00DD76BD"/>
    <w:rsid w:val="00DE32A1"/>
    <w:rsid w:val="00DE38E1"/>
    <w:rsid w:val="00DE42C9"/>
    <w:rsid w:val="00DE45AE"/>
    <w:rsid w:val="00DE5526"/>
    <w:rsid w:val="00DE571E"/>
    <w:rsid w:val="00DE59F2"/>
    <w:rsid w:val="00DE635C"/>
    <w:rsid w:val="00DE6AC9"/>
    <w:rsid w:val="00DE6D4F"/>
    <w:rsid w:val="00DE70A6"/>
    <w:rsid w:val="00DF02F0"/>
    <w:rsid w:val="00DF09C1"/>
    <w:rsid w:val="00DF1272"/>
    <w:rsid w:val="00DF3B6D"/>
    <w:rsid w:val="00DF56CE"/>
    <w:rsid w:val="00DF5B53"/>
    <w:rsid w:val="00E00CCE"/>
    <w:rsid w:val="00E02E43"/>
    <w:rsid w:val="00E030C6"/>
    <w:rsid w:val="00E0323E"/>
    <w:rsid w:val="00E03241"/>
    <w:rsid w:val="00E04ADC"/>
    <w:rsid w:val="00E05A5D"/>
    <w:rsid w:val="00E05F2B"/>
    <w:rsid w:val="00E06248"/>
    <w:rsid w:val="00E064A3"/>
    <w:rsid w:val="00E07464"/>
    <w:rsid w:val="00E10492"/>
    <w:rsid w:val="00E109DD"/>
    <w:rsid w:val="00E10BF4"/>
    <w:rsid w:val="00E10DB5"/>
    <w:rsid w:val="00E1191B"/>
    <w:rsid w:val="00E1198E"/>
    <w:rsid w:val="00E139DD"/>
    <w:rsid w:val="00E13E14"/>
    <w:rsid w:val="00E13F5A"/>
    <w:rsid w:val="00E13FB3"/>
    <w:rsid w:val="00E16307"/>
    <w:rsid w:val="00E17774"/>
    <w:rsid w:val="00E21566"/>
    <w:rsid w:val="00E21F21"/>
    <w:rsid w:val="00E232B0"/>
    <w:rsid w:val="00E25A96"/>
    <w:rsid w:val="00E261F5"/>
    <w:rsid w:val="00E26D48"/>
    <w:rsid w:val="00E27A30"/>
    <w:rsid w:val="00E305A2"/>
    <w:rsid w:val="00E31FE0"/>
    <w:rsid w:val="00E329AF"/>
    <w:rsid w:val="00E36730"/>
    <w:rsid w:val="00E36802"/>
    <w:rsid w:val="00E377FE"/>
    <w:rsid w:val="00E4148B"/>
    <w:rsid w:val="00E43B5C"/>
    <w:rsid w:val="00E43C36"/>
    <w:rsid w:val="00E44071"/>
    <w:rsid w:val="00E44094"/>
    <w:rsid w:val="00E442C9"/>
    <w:rsid w:val="00E44AFA"/>
    <w:rsid w:val="00E4716F"/>
    <w:rsid w:val="00E47AFD"/>
    <w:rsid w:val="00E51782"/>
    <w:rsid w:val="00E5259D"/>
    <w:rsid w:val="00E53231"/>
    <w:rsid w:val="00E53412"/>
    <w:rsid w:val="00E54586"/>
    <w:rsid w:val="00E54C96"/>
    <w:rsid w:val="00E567B1"/>
    <w:rsid w:val="00E6012E"/>
    <w:rsid w:val="00E604C2"/>
    <w:rsid w:val="00E61BBD"/>
    <w:rsid w:val="00E62105"/>
    <w:rsid w:val="00E627BE"/>
    <w:rsid w:val="00E627E8"/>
    <w:rsid w:val="00E62A43"/>
    <w:rsid w:val="00E655F1"/>
    <w:rsid w:val="00E65ED5"/>
    <w:rsid w:val="00E66D7C"/>
    <w:rsid w:val="00E7136A"/>
    <w:rsid w:val="00E727AA"/>
    <w:rsid w:val="00E74889"/>
    <w:rsid w:val="00E74C00"/>
    <w:rsid w:val="00E75C00"/>
    <w:rsid w:val="00E76711"/>
    <w:rsid w:val="00E76C99"/>
    <w:rsid w:val="00E77E6A"/>
    <w:rsid w:val="00E80F4F"/>
    <w:rsid w:val="00E81F41"/>
    <w:rsid w:val="00E8223F"/>
    <w:rsid w:val="00E83DF2"/>
    <w:rsid w:val="00E84845"/>
    <w:rsid w:val="00E8509C"/>
    <w:rsid w:val="00E85665"/>
    <w:rsid w:val="00E87C79"/>
    <w:rsid w:val="00E87E35"/>
    <w:rsid w:val="00E9097C"/>
    <w:rsid w:val="00E90F15"/>
    <w:rsid w:val="00E93760"/>
    <w:rsid w:val="00E93818"/>
    <w:rsid w:val="00E93C15"/>
    <w:rsid w:val="00E948C9"/>
    <w:rsid w:val="00E94E44"/>
    <w:rsid w:val="00E95175"/>
    <w:rsid w:val="00E95246"/>
    <w:rsid w:val="00E96C81"/>
    <w:rsid w:val="00E96F69"/>
    <w:rsid w:val="00E974EA"/>
    <w:rsid w:val="00E9798A"/>
    <w:rsid w:val="00EA1B16"/>
    <w:rsid w:val="00EA37DC"/>
    <w:rsid w:val="00EA4F59"/>
    <w:rsid w:val="00EA5061"/>
    <w:rsid w:val="00EA50AD"/>
    <w:rsid w:val="00EA63BC"/>
    <w:rsid w:val="00EA6421"/>
    <w:rsid w:val="00EA733F"/>
    <w:rsid w:val="00EA7620"/>
    <w:rsid w:val="00EA7AC5"/>
    <w:rsid w:val="00EA7BEA"/>
    <w:rsid w:val="00EB23C2"/>
    <w:rsid w:val="00EB491E"/>
    <w:rsid w:val="00EB4A9F"/>
    <w:rsid w:val="00EB4C86"/>
    <w:rsid w:val="00EB4EFF"/>
    <w:rsid w:val="00EB62F3"/>
    <w:rsid w:val="00EB72AD"/>
    <w:rsid w:val="00EC1262"/>
    <w:rsid w:val="00EC436C"/>
    <w:rsid w:val="00EC4408"/>
    <w:rsid w:val="00EC72CC"/>
    <w:rsid w:val="00ED3327"/>
    <w:rsid w:val="00ED353D"/>
    <w:rsid w:val="00ED4965"/>
    <w:rsid w:val="00ED4A60"/>
    <w:rsid w:val="00ED6AD5"/>
    <w:rsid w:val="00ED71F7"/>
    <w:rsid w:val="00EE3E83"/>
    <w:rsid w:val="00EE44D2"/>
    <w:rsid w:val="00EE5359"/>
    <w:rsid w:val="00EE635D"/>
    <w:rsid w:val="00EE7BBC"/>
    <w:rsid w:val="00EE7F60"/>
    <w:rsid w:val="00EF0BFD"/>
    <w:rsid w:val="00EF32BB"/>
    <w:rsid w:val="00EF3F7F"/>
    <w:rsid w:val="00EF45DF"/>
    <w:rsid w:val="00EF4F2B"/>
    <w:rsid w:val="00EF5A42"/>
    <w:rsid w:val="00F00B95"/>
    <w:rsid w:val="00F03D3C"/>
    <w:rsid w:val="00F046D8"/>
    <w:rsid w:val="00F047B7"/>
    <w:rsid w:val="00F04F97"/>
    <w:rsid w:val="00F0519E"/>
    <w:rsid w:val="00F052CE"/>
    <w:rsid w:val="00F05F98"/>
    <w:rsid w:val="00F1085C"/>
    <w:rsid w:val="00F10AA1"/>
    <w:rsid w:val="00F111F3"/>
    <w:rsid w:val="00F129A0"/>
    <w:rsid w:val="00F13F68"/>
    <w:rsid w:val="00F1416C"/>
    <w:rsid w:val="00F14440"/>
    <w:rsid w:val="00F2073B"/>
    <w:rsid w:val="00F2240F"/>
    <w:rsid w:val="00F22B66"/>
    <w:rsid w:val="00F247A8"/>
    <w:rsid w:val="00F24BFE"/>
    <w:rsid w:val="00F2566E"/>
    <w:rsid w:val="00F266F9"/>
    <w:rsid w:val="00F30F16"/>
    <w:rsid w:val="00F31791"/>
    <w:rsid w:val="00F34CC2"/>
    <w:rsid w:val="00F3556F"/>
    <w:rsid w:val="00F3725F"/>
    <w:rsid w:val="00F401BB"/>
    <w:rsid w:val="00F42132"/>
    <w:rsid w:val="00F429FC"/>
    <w:rsid w:val="00F447FF"/>
    <w:rsid w:val="00F46518"/>
    <w:rsid w:val="00F46865"/>
    <w:rsid w:val="00F4696B"/>
    <w:rsid w:val="00F47002"/>
    <w:rsid w:val="00F47493"/>
    <w:rsid w:val="00F50AD4"/>
    <w:rsid w:val="00F517CB"/>
    <w:rsid w:val="00F5182F"/>
    <w:rsid w:val="00F55046"/>
    <w:rsid w:val="00F558C0"/>
    <w:rsid w:val="00F57033"/>
    <w:rsid w:val="00F61291"/>
    <w:rsid w:val="00F61454"/>
    <w:rsid w:val="00F62E1A"/>
    <w:rsid w:val="00F62E73"/>
    <w:rsid w:val="00F63264"/>
    <w:rsid w:val="00F63EF6"/>
    <w:rsid w:val="00F65BFC"/>
    <w:rsid w:val="00F66CD3"/>
    <w:rsid w:val="00F67266"/>
    <w:rsid w:val="00F70515"/>
    <w:rsid w:val="00F70FA4"/>
    <w:rsid w:val="00F712F4"/>
    <w:rsid w:val="00F7280C"/>
    <w:rsid w:val="00F731EF"/>
    <w:rsid w:val="00F749B5"/>
    <w:rsid w:val="00F74C6D"/>
    <w:rsid w:val="00F74EFD"/>
    <w:rsid w:val="00F769A6"/>
    <w:rsid w:val="00F77880"/>
    <w:rsid w:val="00F77B81"/>
    <w:rsid w:val="00F827C5"/>
    <w:rsid w:val="00F82B53"/>
    <w:rsid w:val="00F83218"/>
    <w:rsid w:val="00F83C70"/>
    <w:rsid w:val="00F8486E"/>
    <w:rsid w:val="00F85306"/>
    <w:rsid w:val="00F858DB"/>
    <w:rsid w:val="00F8590B"/>
    <w:rsid w:val="00F85927"/>
    <w:rsid w:val="00F86256"/>
    <w:rsid w:val="00F86257"/>
    <w:rsid w:val="00F87896"/>
    <w:rsid w:val="00F901A5"/>
    <w:rsid w:val="00F90969"/>
    <w:rsid w:val="00F90F45"/>
    <w:rsid w:val="00F914E2"/>
    <w:rsid w:val="00F9235C"/>
    <w:rsid w:val="00F93342"/>
    <w:rsid w:val="00F9335D"/>
    <w:rsid w:val="00F96236"/>
    <w:rsid w:val="00FA108D"/>
    <w:rsid w:val="00FA1B74"/>
    <w:rsid w:val="00FA1E3B"/>
    <w:rsid w:val="00FA360E"/>
    <w:rsid w:val="00FA3E2D"/>
    <w:rsid w:val="00FA4739"/>
    <w:rsid w:val="00FA5B8B"/>
    <w:rsid w:val="00FA6374"/>
    <w:rsid w:val="00FA6F0F"/>
    <w:rsid w:val="00FA7D7F"/>
    <w:rsid w:val="00FA7FF9"/>
    <w:rsid w:val="00FB001B"/>
    <w:rsid w:val="00FB066D"/>
    <w:rsid w:val="00FB1B69"/>
    <w:rsid w:val="00FB2255"/>
    <w:rsid w:val="00FB2FCF"/>
    <w:rsid w:val="00FB3700"/>
    <w:rsid w:val="00FB44E6"/>
    <w:rsid w:val="00FB47A5"/>
    <w:rsid w:val="00FB4A03"/>
    <w:rsid w:val="00FB67B3"/>
    <w:rsid w:val="00FB70B4"/>
    <w:rsid w:val="00FC00A9"/>
    <w:rsid w:val="00FC05A2"/>
    <w:rsid w:val="00FC07B4"/>
    <w:rsid w:val="00FC1016"/>
    <w:rsid w:val="00FC1DE2"/>
    <w:rsid w:val="00FC429A"/>
    <w:rsid w:val="00FC4443"/>
    <w:rsid w:val="00FC4978"/>
    <w:rsid w:val="00FC5081"/>
    <w:rsid w:val="00FC5E25"/>
    <w:rsid w:val="00FC6A16"/>
    <w:rsid w:val="00FC7DBF"/>
    <w:rsid w:val="00FD0550"/>
    <w:rsid w:val="00FD1C5A"/>
    <w:rsid w:val="00FD2D5D"/>
    <w:rsid w:val="00FD3734"/>
    <w:rsid w:val="00FD3C5E"/>
    <w:rsid w:val="00FD444D"/>
    <w:rsid w:val="00FD6145"/>
    <w:rsid w:val="00FD64C5"/>
    <w:rsid w:val="00FD6647"/>
    <w:rsid w:val="00FD7319"/>
    <w:rsid w:val="00FD744B"/>
    <w:rsid w:val="00FD7825"/>
    <w:rsid w:val="00FE2EEA"/>
    <w:rsid w:val="00FE43CD"/>
    <w:rsid w:val="00FE446F"/>
    <w:rsid w:val="00FE4A28"/>
    <w:rsid w:val="00FE5DDF"/>
    <w:rsid w:val="00FE6171"/>
    <w:rsid w:val="00FE6283"/>
    <w:rsid w:val="00FE665A"/>
    <w:rsid w:val="00FE7A70"/>
    <w:rsid w:val="00FF114B"/>
    <w:rsid w:val="00FF19A6"/>
    <w:rsid w:val="00FF2609"/>
    <w:rsid w:val="00FF265E"/>
    <w:rsid w:val="00FF3917"/>
    <w:rsid w:val="00FF5617"/>
    <w:rsid w:val="00FF61ED"/>
    <w:rsid w:val="00FF6F97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F6A34D"/>
  <w15:chartTrackingRefBased/>
  <w15:docId w15:val="{21F15925-DE9D-45B0-94DA-14203EFD1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48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706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706FE"/>
    <w:rPr>
      <w:sz w:val="20"/>
      <w:szCs w:val="20"/>
    </w:rPr>
  </w:style>
  <w:style w:type="character" w:styleId="a7">
    <w:name w:val="annotation reference"/>
    <w:uiPriority w:val="99"/>
    <w:semiHidden/>
    <w:unhideWhenUsed/>
    <w:rsid w:val="00FC6A1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FC6A16"/>
  </w:style>
  <w:style w:type="character" w:customStyle="1" w:styleId="a9">
    <w:name w:val="註解文字 字元"/>
    <w:basedOn w:val="a0"/>
    <w:link w:val="a8"/>
    <w:uiPriority w:val="99"/>
    <w:semiHidden/>
    <w:rsid w:val="00FC6A16"/>
  </w:style>
  <w:style w:type="paragraph" w:styleId="aa">
    <w:name w:val="annotation subject"/>
    <w:basedOn w:val="a8"/>
    <w:next w:val="a8"/>
    <w:link w:val="ab"/>
    <w:uiPriority w:val="99"/>
    <w:semiHidden/>
    <w:unhideWhenUsed/>
    <w:rsid w:val="00FC6A16"/>
    <w:rPr>
      <w:b/>
      <w:bCs/>
    </w:rPr>
  </w:style>
  <w:style w:type="character" w:customStyle="1" w:styleId="ab">
    <w:name w:val="註解主旨 字元"/>
    <w:link w:val="aa"/>
    <w:uiPriority w:val="99"/>
    <w:semiHidden/>
    <w:rsid w:val="00FC6A1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C6A16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FC6A16"/>
    <w:rPr>
      <w:rFonts w:ascii="Cambria" w:eastAsia="新細明體" w:hAnsi="Cambria" w:cs="Times New Roman"/>
      <w:sz w:val="18"/>
      <w:szCs w:val="18"/>
    </w:rPr>
  </w:style>
  <w:style w:type="paragraph" w:styleId="ae">
    <w:name w:val="List Paragraph"/>
    <w:basedOn w:val="a"/>
    <w:uiPriority w:val="34"/>
    <w:qFormat/>
    <w:rsid w:val="00706360"/>
    <w:pPr>
      <w:ind w:leftChars="200" w:left="480"/>
    </w:pPr>
  </w:style>
  <w:style w:type="paragraph" w:customStyle="1" w:styleId="af">
    <w:name w:val="立法院(會議名稱)"/>
    <w:basedOn w:val="a"/>
    <w:rsid w:val="00C95B31"/>
    <w:pPr>
      <w:snapToGrid w:val="0"/>
      <w:spacing w:line="500" w:lineRule="exact"/>
      <w:ind w:left="1620" w:hanging="1620"/>
    </w:pPr>
    <w:rPr>
      <w:rFonts w:ascii="標楷體" w:eastAsia="標楷體" w:hAnsi="Times New Roman"/>
      <w:sz w:val="32"/>
      <w:szCs w:val="32"/>
    </w:rPr>
  </w:style>
  <w:style w:type="paragraph" w:styleId="af0">
    <w:name w:val="Revision"/>
    <w:hidden/>
    <w:uiPriority w:val="99"/>
    <w:semiHidden/>
    <w:rsid w:val="007B72E2"/>
    <w:rPr>
      <w:kern w:val="2"/>
      <w:sz w:val="24"/>
      <w:szCs w:val="22"/>
    </w:rPr>
  </w:style>
  <w:style w:type="paragraph" w:customStyle="1" w:styleId="-">
    <w:name w:val="項-保留"/>
    <w:basedOn w:val="a"/>
    <w:qFormat/>
    <w:rsid w:val="00565960"/>
    <w:pPr>
      <w:widowControl/>
      <w:kinsoku w:val="0"/>
      <w:overflowPunct w:val="0"/>
      <w:autoSpaceDE w:val="0"/>
      <w:autoSpaceDN w:val="0"/>
      <w:spacing w:line="440" w:lineRule="exact"/>
      <w:ind w:leftChars="400" w:left="960" w:firstLineChars="200" w:firstLine="640"/>
      <w:jc w:val="both"/>
    </w:pPr>
    <w:rPr>
      <w:rFonts w:ascii="標楷體" w:eastAsia="標楷體" w:hAnsi="標楷體"/>
      <w:sz w:val="32"/>
      <w:szCs w:val="32"/>
    </w:rPr>
  </w:style>
  <w:style w:type="paragraph" w:customStyle="1" w:styleId="-0">
    <w:name w:val="「條-保留"/>
    <w:basedOn w:val="a"/>
    <w:link w:val="-1"/>
    <w:qFormat/>
    <w:rsid w:val="00FC1DE2"/>
    <w:pPr>
      <w:widowControl/>
      <w:spacing w:line="440" w:lineRule="exact"/>
      <w:ind w:leftChars="100" w:left="880" w:hangingChars="200" w:hanging="640"/>
      <w:jc w:val="both"/>
    </w:pPr>
    <w:rPr>
      <w:rFonts w:ascii="標楷體" w:eastAsia="標楷體" w:hAnsi="標楷體"/>
      <w:sz w:val="32"/>
      <w:szCs w:val="32"/>
    </w:rPr>
  </w:style>
  <w:style w:type="character" w:customStyle="1" w:styleId="-1">
    <w:name w:val="「條-保留 字元"/>
    <w:link w:val="-0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2">
    <w:name w:val="款-保留"/>
    <w:basedOn w:val="a"/>
    <w:link w:val="-3"/>
    <w:qFormat/>
    <w:rsid w:val="00FC1DE2"/>
    <w:pPr>
      <w:widowControl/>
      <w:spacing w:line="440" w:lineRule="exact"/>
      <w:ind w:leftChars="413" w:left="1311" w:hangingChars="100" w:hanging="320"/>
      <w:jc w:val="both"/>
    </w:pPr>
    <w:rPr>
      <w:rFonts w:ascii="標楷體" w:eastAsia="標楷體" w:hAnsi="標楷體"/>
      <w:sz w:val="32"/>
      <w:szCs w:val="32"/>
    </w:rPr>
  </w:style>
  <w:style w:type="character" w:customStyle="1" w:styleId="-3">
    <w:name w:val="款-保留 字元"/>
    <w:link w:val="-2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4">
    <w:name w:val="條-保留"/>
    <w:basedOn w:val="a"/>
    <w:qFormat/>
    <w:rsid w:val="00AD606B"/>
    <w:pPr>
      <w:widowControl/>
      <w:kinsoku w:val="0"/>
      <w:overflowPunct w:val="0"/>
      <w:autoSpaceDE w:val="0"/>
      <w:autoSpaceDN w:val="0"/>
      <w:spacing w:beforeLines="100" w:before="360" w:line="440" w:lineRule="exact"/>
      <w:ind w:leftChars="300" w:left="1040" w:hangingChars="100" w:hanging="320"/>
      <w:jc w:val="both"/>
    </w:pPr>
    <w:rPr>
      <w:rFonts w:ascii="標楷體" w:eastAsia="標楷體" w:hAnsi="標楷體"/>
      <w:sz w:val="32"/>
      <w:szCs w:val="32"/>
    </w:rPr>
  </w:style>
  <w:style w:type="paragraph" w:styleId="af1">
    <w:name w:val="Subtitle"/>
    <w:basedOn w:val="a"/>
    <w:next w:val="a"/>
    <w:link w:val="af2"/>
    <w:uiPriority w:val="11"/>
    <w:qFormat/>
    <w:rsid w:val="00331490"/>
    <w:pPr>
      <w:spacing w:after="60"/>
      <w:jc w:val="center"/>
      <w:outlineLvl w:val="1"/>
    </w:pPr>
    <w:rPr>
      <w:rFonts w:ascii="Calibri Light" w:hAnsi="Calibri Light"/>
      <w:i/>
      <w:iCs/>
      <w:szCs w:val="24"/>
    </w:rPr>
  </w:style>
  <w:style w:type="character" w:customStyle="1" w:styleId="af2">
    <w:name w:val="副標題 字元"/>
    <w:link w:val="af1"/>
    <w:uiPriority w:val="11"/>
    <w:rsid w:val="00331490"/>
    <w:rPr>
      <w:rFonts w:ascii="Calibri Light" w:hAnsi="Calibri Light" w:cs="Times New Roman"/>
      <w:i/>
      <w:iCs/>
      <w:kern w:val="2"/>
      <w:sz w:val="24"/>
      <w:szCs w:val="24"/>
    </w:rPr>
  </w:style>
  <w:style w:type="paragraph" w:styleId="2">
    <w:name w:val="Body Text Indent 2"/>
    <w:basedOn w:val="a"/>
    <w:link w:val="20"/>
    <w:unhideWhenUsed/>
    <w:rsid w:val="006D7A64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rsid w:val="006D7A64"/>
    <w:rPr>
      <w:kern w:val="2"/>
      <w:sz w:val="24"/>
      <w:szCs w:val="22"/>
    </w:rPr>
  </w:style>
  <w:style w:type="paragraph" w:customStyle="1" w:styleId="af3">
    <w:name w:val="`標題 華康細明體粗體"/>
    <w:basedOn w:val="a"/>
    <w:link w:val="af4"/>
    <w:qFormat/>
    <w:rsid w:val="00E85665"/>
    <w:pPr>
      <w:tabs>
        <w:tab w:val="left" w:pos="2520"/>
      </w:tabs>
      <w:kinsoku w:val="0"/>
      <w:overflowPunct w:val="0"/>
      <w:autoSpaceDE w:val="0"/>
      <w:spacing w:line="380" w:lineRule="exact"/>
      <w:ind w:leftChars="50" w:left="105" w:rightChars="50" w:right="105"/>
      <w:jc w:val="both"/>
      <w:textAlignment w:val="center"/>
    </w:pPr>
    <w:rPr>
      <w:rFonts w:ascii="華康細明體" w:eastAsia="華康細明體" w:hAnsi="Times New Roman"/>
      <w:b/>
      <w:kern w:val="0"/>
      <w:sz w:val="21"/>
      <w:szCs w:val="24"/>
    </w:rPr>
  </w:style>
  <w:style w:type="character" w:customStyle="1" w:styleId="af4">
    <w:name w:val="`標題 華康細明體粗體 字元"/>
    <w:basedOn w:val="a0"/>
    <w:link w:val="af3"/>
    <w:rsid w:val="00E85665"/>
    <w:rPr>
      <w:rFonts w:ascii="華康細明體" w:eastAsia="華康細明體" w:hAnsi="Times New Roman"/>
      <w:b/>
      <w:sz w:val="21"/>
      <w:szCs w:val="24"/>
    </w:rPr>
  </w:style>
  <w:style w:type="paragraph" w:customStyle="1" w:styleId="Default">
    <w:name w:val="Default"/>
    <w:rsid w:val="000534A3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35696;&#20107;&#37636;%2011-3-2%20&#34907;&#31119;&#37096;&#23560;&#38988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731C2-4B72-4EA4-8A6A-BF8D7CF44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議事錄 11-3-2 衛福部專題.dotx</Template>
  <TotalTime>256</TotalTime>
  <Pages>3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家豪 何</cp:lastModifiedBy>
  <cp:revision>44</cp:revision>
  <cp:lastPrinted>2026-04-15T08:04:00Z</cp:lastPrinted>
  <dcterms:created xsi:type="dcterms:W3CDTF">2026-05-08T08:00:00Z</dcterms:created>
  <dcterms:modified xsi:type="dcterms:W3CDTF">2026-05-12T08:11:00Z</dcterms:modified>
</cp:coreProperties>
</file>