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728F1" w14:textId="267347C4" w:rsidR="002251C0" w:rsidRPr="006B05B0" w:rsidRDefault="002251C0" w:rsidP="002251C0">
      <w:pPr>
        <w:spacing w:beforeLines="50" w:before="180" w:line="460" w:lineRule="exact"/>
        <w:jc w:val="center"/>
        <w:rPr>
          <w:rFonts w:ascii="Times New Roman" w:eastAsia="標楷體" w:hAnsi="Times New Roman"/>
          <w:b/>
          <w:sz w:val="36"/>
          <w:szCs w:val="36"/>
        </w:rPr>
      </w:pPr>
      <w:r w:rsidRPr="006B05B0">
        <w:rPr>
          <w:rFonts w:ascii="Times New Roman" w:eastAsia="標楷體" w:hAnsi="Times New Roman"/>
          <w:b/>
          <w:sz w:val="36"/>
          <w:szCs w:val="36"/>
        </w:rPr>
        <w:t>立法院第</w:t>
      </w:r>
      <w:r w:rsidRPr="006B05B0">
        <w:rPr>
          <w:rFonts w:ascii="Times New Roman" w:eastAsia="標楷體" w:hAnsi="Times New Roman"/>
          <w:b/>
          <w:sz w:val="36"/>
          <w:szCs w:val="36"/>
        </w:rPr>
        <w:t>1</w:t>
      </w:r>
      <w:r w:rsidR="007B7377" w:rsidRPr="006B05B0">
        <w:rPr>
          <w:rFonts w:ascii="Times New Roman" w:eastAsia="標楷體" w:hAnsi="Times New Roman"/>
          <w:b/>
          <w:sz w:val="36"/>
          <w:szCs w:val="36"/>
        </w:rPr>
        <w:t>1</w:t>
      </w:r>
      <w:r w:rsidRPr="006B05B0">
        <w:rPr>
          <w:rFonts w:ascii="Times New Roman" w:eastAsia="標楷體" w:hAnsi="Times New Roman"/>
          <w:b/>
          <w:sz w:val="36"/>
          <w:szCs w:val="36"/>
        </w:rPr>
        <w:t>屆第</w:t>
      </w:r>
      <w:r w:rsidR="00B70134">
        <w:rPr>
          <w:rFonts w:ascii="Times New Roman" w:eastAsia="標楷體" w:hAnsi="Times New Roman" w:hint="eastAsia"/>
          <w:b/>
          <w:sz w:val="36"/>
          <w:szCs w:val="36"/>
        </w:rPr>
        <w:t>5</w:t>
      </w:r>
      <w:r w:rsidRPr="006B05B0">
        <w:rPr>
          <w:rFonts w:ascii="Times New Roman" w:eastAsia="標楷體" w:hAnsi="Times New Roman"/>
          <w:b/>
          <w:sz w:val="36"/>
          <w:szCs w:val="36"/>
        </w:rPr>
        <w:t>會期</w:t>
      </w:r>
      <w:r w:rsidR="006D7A64" w:rsidRPr="006B05B0">
        <w:rPr>
          <w:rFonts w:ascii="Times New Roman" w:eastAsia="標楷體" w:hAnsi="Times New Roman"/>
          <w:b/>
          <w:kern w:val="0"/>
          <w:sz w:val="36"/>
          <w:szCs w:val="36"/>
        </w:rPr>
        <w:t>社會福利及衛生環境委員會</w:t>
      </w:r>
    </w:p>
    <w:p w14:paraId="47BA8F0D" w14:textId="10E976D2" w:rsidR="002251C0" w:rsidRPr="006B05B0" w:rsidRDefault="006D7A64" w:rsidP="002251C0">
      <w:pPr>
        <w:tabs>
          <w:tab w:val="left" w:pos="567"/>
        </w:tabs>
        <w:spacing w:line="440" w:lineRule="exact"/>
        <w:jc w:val="center"/>
        <w:outlineLvl w:val="2"/>
        <w:rPr>
          <w:rFonts w:ascii="Times New Roman" w:eastAsia="標楷體" w:hAnsi="Times New Roman"/>
          <w:b/>
          <w:kern w:val="0"/>
          <w:sz w:val="36"/>
          <w:szCs w:val="36"/>
        </w:rPr>
      </w:pPr>
      <w:r w:rsidRPr="006B05B0">
        <w:rPr>
          <w:rFonts w:ascii="Times New Roman" w:eastAsia="標楷體" w:hAnsi="Times New Roman"/>
          <w:b/>
          <w:kern w:val="0"/>
          <w:sz w:val="36"/>
          <w:szCs w:val="36"/>
        </w:rPr>
        <w:t>第</w:t>
      </w:r>
      <w:r w:rsidR="00B70134">
        <w:rPr>
          <w:rFonts w:ascii="Times New Roman" w:eastAsia="標楷體" w:hAnsi="Times New Roman" w:hint="eastAsia"/>
          <w:b/>
          <w:kern w:val="0"/>
          <w:sz w:val="36"/>
          <w:szCs w:val="36"/>
        </w:rPr>
        <w:t>4</w:t>
      </w:r>
      <w:r w:rsidR="00121278" w:rsidRPr="006B05B0">
        <w:rPr>
          <w:rFonts w:ascii="Times New Roman" w:eastAsia="標楷體" w:hAnsi="Times New Roman"/>
          <w:b/>
          <w:kern w:val="0"/>
          <w:sz w:val="36"/>
          <w:szCs w:val="36"/>
        </w:rPr>
        <w:t>次全體委員</w:t>
      </w:r>
      <w:r w:rsidRPr="006B05B0">
        <w:rPr>
          <w:rFonts w:ascii="Times New Roman" w:eastAsia="標楷體" w:hAnsi="Times New Roman"/>
          <w:b/>
          <w:kern w:val="0"/>
          <w:sz w:val="36"/>
          <w:szCs w:val="36"/>
        </w:rPr>
        <w:t>會議議事錄</w:t>
      </w:r>
    </w:p>
    <w:p w14:paraId="5B0EB5F8" w14:textId="6B080672" w:rsidR="00D6292B" w:rsidRPr="006B05B0" w:rsidRDefault="002251C0" w:rsidP="00525A5E">
      <w:pPr>
        <w:spacing w:line="500" w:lineRule="exact"/>
        <w:rPr>
          <w:rFonts w:ascii="Times New Roman" w:eastAsia="標楷體" w:hAnsi="Times New Roman"/>
          <w:sz w:val="32"/>
          <w:szCs w:val="32"/>
        </w:rPr>
      </w:pPr>
      <w:r w:rsidRPr="006B05B0">
        <w:rPr>
          <w:rFonts w:ascii="Times New Roman" w:eastAsia="標楷體" w:hAnsi="Times New Roman"/>
          <w:sz w:val="32"/>
          <w:szCs w:val="32"/>
        </w:rPr>
        <w:t>時　　間：</w:t>
      </w:r>
      <w:r w:rsidR="0045795D" w:rsidRPr="006B05B0">
        <w:rPr>
          <w:rFonts w:ascii="Times New Roman" w:eastAsia="標楷體" w:hAnsi="Times New Roman"/>
          <w:sz w:val="32"/>
          <w:szCs w:val="32"/>
        </w:rPr>
        <w:t>11</w:t>
      </w:r>
      <w:r w:rsidR="00B70134">
        <w:rPr>
          <w:rFonts w:ascii="Times New Roman" w:eastAsia="標楷體" w:hAnsi="Times New Roman" w:hint="eastAsia"/>
          <w:sz w:val="32"/>
          <w:szCs w:val="32"/>
        </w:rPr>
        <w:t>5</w:t>
      </w:r>
      <w:r w:rsidR="0045795D" w:rsidRPr="006B05B0">
        <w:rPr>
          <w:rFonts w:ascii="Times New Roman" w:eastAsia="標楷體" w:hAnsi="Times New Roman"/>
          <w:sz w:val="32"/>
          <w:szCs w:val="32"/>
        </w:rPr>
        <w:t>年</w:t>
      </w:r>
      <w:r w:rsidR="00B70134">
        <w:rPr>
          <w:rFonts w:ascii="Times New Roman" w:eastAsia="標楷體" w:hAnsi="Times New Roman" w:hint="eastAsia"/>
          <w:sz w:val="32"/>
          <w:szCs w:val="32"/>
        </w:rPr>
        <w:t>4</w:t>
      </w:r>
      <w:r w:rsidR="0045795D" w:rsidRPr="006B05B0">
        <w:rPr>
          <w:rFonts w:ascii="Times New Roman" w:eastAsia="標楷體" w:hAnsi="Times New Roman"/>
          <w:sz w:val="32"/>
          <w:szCs w:val="32"/>
        </w:rPr>
        <w:t>月</w:t>
      </w:r>
      <w:r w:rsidR="00B70134">
        <w:rPr>
          <w:rFonts w:ascii="Times New Roman" w:eastAsia="標楷體" w:hAnsi="Times New Roman" w:hint="eastAsia"/>
          <w:sz w:val="32"/>
          <w:szCs w:val="32"/>
        </w:rPr>
        <w:t>1</w:t>
      </w:r>
      <w:r w:rsidR="00121278" w:rsidRPr="006B05B0">
        <w:rPr>
          <w:rFonts w:ascii="Times New Roman" w:eastAsia="標楷體" w:hAnsi="Times New Roman"/>
          <w:sz w:val="32"/>
          <w:szCs w:val="32"/>
        </w:rPr>
        <w:t>日（星期</w:t>
      </w:r>
      <w:r w:rsidR="008834DC" w:rsidRPr="006B05B0">
        <w:rPr>
          <w:rFonts w:ascii="Times New Roman" w:eastAsia="標楷體" w:hAnsi="Times New Roman"/>
          <w:sz w:val="32"/>
          <w:szCs w:val="32"/>
        </w:rPr>
        <w:t>三</w:t>
      </w:r>
      <w:r w:rsidR="0045795D" w:rsidRPr="006B05B0">
        <w:rPr>
          <w:rFonts w:ascii="Times New Roman" w:eastAsia="標楷體" w:hAnsi="Times New Roman"/>
          <w:sz w:val="32"/>
          <w:szCs w:val="32"/>
        </w:rPr>
        <w:t>）</w:t>
      </w:r>
      <w:r w:rsidR="0045795D" w:rsidRPr="00D714EB">
        <w:rPr>
          <w:rFonts w:ascii="Times New Roman" w:eastAsia="標楷體" w:hAnsi="Times New Roman"/>
          <w:sz w:val="32"/>
          <w:szCs w:val="32"/>
        </w:rPr>
        <w:t>9</w:t>
      </w:r>
      <w:r w:rsidR="0045795D" w:rsidRPr="00D714EB">
        <w:rPr>
          <w:rFonts w:ascii="Times New Roman" w:eastAsia="標楷體" w:hAnsi="Times New Roman"/>
          <w:sz w:val="32"/>
          <w:szCs w:val="32"/>
        </w:rPr>
        <w:t>時至</w:t>
      </w:r>
      <w:r w:rsidR="003A6AB6" w:rsidRPr="005507E3">
        <w:rPr>
          <w:rFonts w:ascii="Times New Roman" w:eastAsia="標楷體" w:hAnsi="Times New Roman"/>
          <w:sz w:val="32"/>
          <w:szCs w:val="32"/>
        </w:rPr>
        <w:t>1</w:t>
      </w:r>
      <w:r w:rsidR="00E0323E" w:rsidRPr="005507E3">
        <w:rPr>
          <w:rFonts w:ascii="Times New Roman" w:eastAsia="標楷體" w:hAnsi="Times New Roman" w:hint="eastAsia"/>
          <w:sz w:val="32"/>
          <w:szCs w:val="32"/>
        </w:rPr>
        <w:t>4</w:t>
      </w:r>
      <w:r w:rsidR="0045795D" w:rsidRPr="005507E3">
        <w:rPr>
          <w:rFonts w:ascii="Times New Roman" w:eastAsia="標楷體" w:hAnsi="Times New Roman"/>
          <w:sz w:val="32"/>
          <w:szCs w:val="32"/>
        </w:rPr>
        <w:t>時</w:t>
      </w:r>
      <w:r w:rsidR="005507E3" w:rsidRPr="005507E3">
        <w:rPr>
          <w:rFonts w:ascii="Times New Roman" w:eastAsia="標楷體" w:hAnsi="Times New Roman" w:hint="eastAsia"/>
          <w:sz w:val="32"/>
          <w:szCs w:val="32"/>
        </w:rPr>
        <w:t>5</w:t>
      </w:r>
      <w:r w:rsidR="005507E3" w:rsidRPr="005507E3">
        <w:rPr>
          <w:rFonts w:ascii="Times New Roman" w:eastAsia="標楷體" w:hAnsi="Times New Roman"/>
          <w:sz w:val="32"/>
          <w:szCs w:val="32"/>
        </w:rPr>
        <w:t>2</w:t>
      </w:r>
      <w:r w:rsidR="0045795D" w:rsidRPr="005507E3">
        <w:rPr>
          <w:rFonts w:ascii="Times New Roman" w:eastAsia="標楷體" w:hAnsi="Times New Roman"/>
          <w:sz w:val="32"/>
          <w:szCs w:val="32"/>
        </w:rPr>
        <w:t>分</w:t>
      </w:r>
    </w:p>
    <w:p w14:paraId="5E67D989" w14:textId="77777777" w:rsidR="002251C0" w:rsidRPr="006B05B0" w:rsidRDefault="002251C0" w:rsidP="002251C0">
      <w:pPr>
        <w:spacing w:line="440" w:lineRule="exact"/>
        <w:rPr>
          <w:rFonts w:ascii="Times New Roman" w:eastAsia="標楷體" w:hAnsi="Times New Roman"/>
          <w:sz w:val="32"/>
          <w:szCs w:val="32"/>
        </w:rPr>
      </w:pPr>
      <w:r w:rsidRPr="006B05B0">
        <w:rPr>
          <w:rFonts w:ascii="Times New Roman" w:eastAsia="標楷體" w:hAnsi="Times New Roman"/>
          <w:sz w:val="32"/>
          <w:szCs w:val="32"/>
        </w:rPr>
        <w:t>地　　點：群賢樓</w:t>
      </w:r>
      <w:r w:rsidRPr="006B05B0">
        <w:rPr>
          <w:rFonts w:ascii="Times New Roman" w:eastAsia="標楷體" w:hAnsi="Times New Roman"/>
          <w:sz w:val="32"/>
          <w:szCs w:val="32"/>
        </w:rPr>
        <w:t>801</w:t>
      </w:r>
      <w:r w:rsidRPr="006B05B0">
        <w:rPr>
          <w:rFonts w:ascii="Times New Roman" w:eastAsia="標楷體" w:hAnsi="Times New Roman"/>
          <w:sz w:val="32"/>
          <w:szCs w:val="32"/>
        </w:rPr>
        <w:t>會議室</w:t>
      </w:r>
    </w:p>
    <w:p w14:paraId="511152EE" w14:textId="3E42C35A" w:rsidR="00C93337" w:rsidRPr="006B05B0" w:rsidRDefault="002251C0" w:rsidP="003B3A87">
      <w:pPr>
        <w:tabs>
          <w:tab w:val="left" w:pos="5520"/>
        </w:tabs>
        <w:spacing w:line="440" w:lineRule="exact"/>
        <w:ind w:left="1600" w:rightChars="235" w:right="564" w:hangingChars="500" w:hanging="1600"/>
        <w:rPr>
          <w:rFonts w:ascii="Times New Roman" w:eastAsia="標楷體" w:hAnsi="Times New Roman"/>
          <w:sz w:val="32"/>
          <w:szCs w:val="32"/>
        </w:rPr>
      </w:pPr>
      <w:r w:rsidRPr="006B05B0">
        <w:rPr>
          <w:rFonts w:ascii="Times New Roman" w:eastAsia="標楷體" w:hAnsi="Times New Roman"/>
          <w:sz w:val="32"/>
          <w:szCs w:val="32"/>
        </w:rPr>
        <w:t>出席委員：</w:t>
      </w:r>
      <w:r w:rsidR="00D879D5" w:rsidRPr="006B05B0">
        <w:rPr>
          <w:rFonts w:ascii="Times New Roman" w:eastAsia="標楷體" w:hAnsi="Times New Roman"/>
          <w:sz w:val="32"/>
          <w:szCs w:val="32"/>
        </w:rPr>
        <w:t>林月琴</w:t>
      </w:r>
      <w:r w:rsidR="00D879D5" w:rsidRPr="006B05B0">
        <w:rPr>
          <w:rFonts w:ascii="Times New Roman" w:eastAsia="標楷體" w:hAnsi="Times New Roman"/>
          <w:sz w:val="32"/>
          <w:szCs w:val="32"/>
        </w:rPr>
        <w:t xml:space="preserve">  </w:t>
      </w:r>
      <w:r w:rsidR="00C40ADA" w:rsidRPr="00C40ADA">
        <w:rPr>
          <w:rFonts w:ascii="Times New Roman" w:eastAsia="標楷體" w:hAnsi="Times New Roman" w:hint="eastAsia"/>
          <w:sz w:val="32"/>
          <w:szCs w:val="32"/>
        </w:rPr>
        <w:t>陳菁徽</w:t>
      </w:r>
      <w:r w:rsidR="00C40ADA" w:rsidRPr="00C40ADA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C40ADA">
        <w:rPr>
          <w:rFonts w:ascii="Times New Roman" w:eastAsia="標楷體" w:hAnsi="Times New Roman" w:hint="eastAsia"/>
          <w:sz w:val="32"/>
          <w:szCs w:val="32"/>
        </w:rPr>
        <w:t>邱慧</w:t>
      </w:r>
      <w:proofErr w:type="gramStart"/>
      <w:r w:rsidR="00C40ADA">
        <w:rPr>
          <w:rFonts w:ascii="Times New Roman" w:eastAsia="標楷體" w:hAnsi="Times New Roman" w:hint="eastAsia"/>
          <w:sz w:val="32"/>
          <w:szCs w:val="32"/>
        </w:rPr>
        <w:t>洳</w:t>
      </w:r>
      <w:proofErr w:type="gramEnd"/>
      <w:r w:rsidR="00C40ADA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C40ADA" w:rsidRPr="00C40ADA">
        <w:rPr>
          <w:rFonts w:ascii="Times New Roman" w:eastAsia="標楷體" w:hAnsi="Times New Roman" w:hint="eastAsia"/>
          <w:sz w:val="32"/>
          <w:szCs w:val="32"/>
        </w:rPr>
        <w:t>邱鎮軍</w:t>
      </w:r>
      <w:r w:rsidR="00C40ADA" w:rsidRPr="00C40ADA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4D1D8B" w:rsidRPr="006B05B0">
        <w:rPr>
          <w:rFonts w:ascii="Times New Roman" w:eastAsia="標楷體" w:hAnsi="Times New Roman"/>
          <w:sz w:val="32"/>
          <w:szCs w:val="32"/>
        </w:rPr>
        <w:t>王育敏</w:t>
      </w:r>
      <w:r w:rsidR="004D1D8B" w:rsidRPr="006B05B0">
        <w:rPr>
          <w:rFonts w:ascii="Times New Roman" w:eastAsia="標楷體" w:hAnsi="Times New Roman"/>
          <w:sz w:val="32"/>
          <w:szCs w:val="32"/>
        </w:rPr>
        <w:t xml:space="preserve">  </w:t>
      </w:r>
      <w:r w:rsidR="00C40ADA" w:rsidRPr="00C40ADA">
        <w:rPr>
          <w:rFonts w:ascii="Times New Roman" w:eastAsia="標楷體" w:hAnsi="Times New Roman" w:hint="eastAsia"/>
          <w:sz w:val="32"/>
          <w:szCs w:val="32"/>
        </w:rPr>
        <w:t>劉建國</w:t>
      </w:r>
      <w:r w:rsidR="00C40ADA">
        <w:rPr>
          <w:rFonts w:ascii="Times New Roman" w:eastAsia="標楷體" w:hAnsi="Times New Roman"/>
          <w:sz w:val="32"/>
          <w:szCs w:val="32"/>
        </w:rPr>
        <w:br/>
      </w:r>
      <w:r w:rsidR="00C40ADA" w:rsidRPr="00C40ADA">
        <w:rPr>
          <w:rFonts w:ascii="Times New Roman" w:eastAsia="標楷體" w:hAnsi="Times New Roman" w:hint="eastAsia"/>
          <w:sz w:val="32"/>
          <w:szCs w:val="32"/>
        </w:rPr>
        <w:t>廖偉翔</w:t>
      </w:r>
      <w:r w:rsidR="00C40ADA" w:rsidRPr="00C40ADA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C40ADA" w:rsidRPr="00C40ADA">
        <w:rPr>
          <w:rFonts w:ascii="Times New Roman" w:eastAsia="標楷體" w:hAnsi="Times New Roman" w:hint="eastAsia"/>
          <w:sz w:val="32"/>
          <w:szCs w:val="32"/>
        </w:rPr>
        <w:t>蘇清泉</w:t>
      </w:r>
      <w:r w:rsidR="00C40ADA" w:rsidRPr="00C40ADA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C40ADA" w:rsidRPr="00C40ADA">
        <w:rPr>
          <w:rFonts w:ascii="Times New Roman" w:eastAsia="標楷體" w:hAnsi="Times New Roman" w:hint="eastAsia"/>
          <w:sz w:val="32"/>
          <w:szCs w:val="32"/>
        </w:rPr>
        <w:t>黃秀芳</w:t>
      </w:r>
      <w:r w:rsidR="00C40ADA" w:rsidRPr="00C40ADA">
        <w:rPr>
          <w:rFonts w:ascii="Times New Roman" w:eastAsia="標楷體" w:hAnsi="Times New Roman" w:hint="eastAsia"/>
          <w:sz w:val="32"/>
          <w:szCs w:val="32"/>
        </w:rPr>
        <w:t xml:space="preserve">  </w:t>
      </w:r>
      <w:proofErr w:type="gramStart"/>
      <w:r w:rsidR="00C40ADA" w:rsidRPr="00C40ADA">
        <w:rPr>
          <w:rFonts w:ascii="Times New Roman" w:eastAsia="標楷體" w:hAnsi="Times New Roman" w:hint="eastAsia"/>
          <w:sz w:val="32"/>
          <w:szCs w:val="32"/>
        </w:rPr>
        <w:t>盧</w:t>
      </w:r>
      <w:proofErr w:type="gramEnd"/>
      <w:r w:rsidR="00C40ADA" w:rsidRPr="00C40ADA">
        <w:rPr>
          <w:rFonts w:ascii="Times New Roman" w:eastAsia="標楷體" w:hAnsi="Times New Roman" w:hint="eastAsia"/>
          <w:sz w:val="32"/>
          <w:szCs w:val="32"/>
        </w:rPr>
        <w:t>縣</w:t>
      </w:r>
      <w:proofErr w:type="gramStart"/>
      <w:r w:rsidR="00C40ADA" w:rsidRPr="00C40ADA">
        <w:rPr>
          <w:rFonts w:ascii="Times New Roman" w:eastAsia="標楷體" w:hAnsi="Times New Roman" w:hint="eastAsia"/>
          <w:sz w:val="32"/>
          <w:szCs w:val="32"/>
        </w:rPr>
        <w:t>一</w:t>
      </w:r>
      <w:proofErr w:type="gramEnd"/>
      <w:r w:rsidR="00C40ADA" w:rsidRPr="00C40ADA">
        <w:rPr>
          <w:rFonts w:ascii="Times New Roman" w:eastAsia="標楷體" w:hAnsi="Times New Roman" w:hint="eastAsia"/>
          <w:sz w:val="32"/>
          <w:szCs w:val="32"/>
        </w:rPr>
        <w:t xml:space="preserve">  </w:t>
      </w:r>
      <w:proofErr w:type="gramStart"/>
      <w:r w:rsidR="00CB4FBE" w:rsidRPr="00CB4FBE">
        <w:rPr>
          <w:rFonts w:ascii="Times New Roman" w:eastAsia="標楷體" w:hAnsi="Times New Roman" w:hint="eastAsia"/>
          <w:sz w:val="32"/>
          <w:szCs w:val="32"/>
        </w:rPr>
        <w:t>涂權吉</w:t>
      </w:r>
      <w:proofErr w:type="gramEnd"/>
      <w:r w:rsidR="00CB4FBE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CB4FBE" w:rsidRPr="00CB4FBE">
        <w:rPr>
          <w:rFonts w:ascii="Times New Roman" w:eastAsia="標楷體" w:hAnsi="Times New Roman" w:hint="eastAsia"/>
          <w:sz w:val="32"/>
          <w:szCs w:val="32"/>
        </w:rPr>
        <w:t>林淑芬</w:t>
      </w:r>
      <w:r w:rsidR="00CB4FBE">
        <w:rPr>
          <w:rFonts w:ascii="Times New Roman" w:eastAsia="標楷體" w:hAnsi="Times New Roman"/>
          <w:sz w:val="32"/>
          <w:szCs w:val="32"/>
        </w:rPr>
        <w:br/>
      </w:r>
      <w:r w:rsidR="00CB4FBE" w:rsidRPr="00CB4FBE">
        <w:rPr>
          <w:rFonts w:ascii="Times New Roman" w:eastAsia="標楷體" w:hAnsi="Times New Roman" w:hint="eastAsia"/>
          <w:sz w:val="32"/>
          <w:szCs w:val="32"/>
        </w:rPr>
        <w:t>陳</w:t>
      </w:r>
      <w:r w:rsidR="00CB4FBE" w:rsidRPr="00CB4FBE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CB4FBE" w:rsidRPr="00CB4FBE">
        <w:rPr>
          <w:rFonts w:ascii="Times New Roman" w:eastAsia="標楷體" w:hAnsi="Times New Roman" w:hint="eastAsia"/>
          <w:sz w:val="32"/>
          <w:szCs w:val="32"/>
        </w:rPr>
        <w:t>瑩</w:t>
      </w:r>
      <w:r w:rsidR="00CB4FBE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CB4FBE" w:rsidRPr="00CB4FBE">
        <w:rPr>
          <w:rFonts w:ascii="Times New Roman" w:eastAsia="標楷體" w:hAnsi="Times New Roman" w:hint="eastAsia"/>
          <w:sz w:val="32"/>
          <w:szCs w:val="32"/>
        </w:rPr>
        <w:t>王正旭</w:t>
      </w:r>
      <w:r w:rsidR="00CB4FBE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4D1D8B" w:rsidRPr="00CB4FBE">
        <w:rPr>
          <w:rFonts w:ascii="Times New Roman" w:eastAsia="標楷體" w:hAnsi="Times New Roman"/>
          <w:sz w:val="32"/>
          <w:szCs w:val="32"/>
        </w:rPr>
        <w:t>楊</w:t>
      </w:r>
      <w:r w:rsidR="004D1D8B" w:rsidRPr="00CB4FBE">
        <w:rPr>
          <w:rFonts w:ascii="Times New Roman" w:eastAsia="標楷體" w:hAnsi="Times New Roman"/>
          <w:sz w:val="32"/>
          <w:szCs w:val="32"/>
        </w:rPr>
        <w:t xml:space="preserve">  </w:t>
      </w:r>
      <w:proofErr w:type="gramStart"/>
      <w:r w:rsidR="004D1D8B" w:rsidRPr="00CB4FBE">
        <w:rPr>
          <w:rFonts w:ascii="Times New Roman" w:eastAsia="標楷體" w:hAnsi="Times New Roman"/>
          <w:sz w:val="32"/>
          <w:szCs w:val="32"/>
        </w:rPr>
        <w:t>曜</w:t>
      </w:r>
      <w:proofErr w:type="gramEnd"/>
      <w:r w:rsidR="004D1D8B" w:rsidRPr="00CB4FBE">
        <w:rPr>
          <w:rFonts w:ascii="Times New Roman" w:eastAsia="標楷體" w:hAnsi="Times New Roman"/>
          <w:sz w:val="32"/>
          <w:szCs w:val="32"/>
        </w:rPr>
        <w:t xml:space="preserve">  </w:t>
      </w:r>
      <w:r w:rsidR="0042287A" w:rsidRPr="006B05B0">
        <w:rPr>
          <w:rFonts w:ascii="Times New Roman" w:eastAsia="標楷體" w:hAnsi="Times New Roman"/>
          <w:sz w:val="32"/>
          <w:szCs w:val="32"/>
        </w:rPr>
        <w:t>（委員出席</w:t>
      </w:r>
      <w:r w:rsidR="00121278" w:rsidRPr="006B05B0">
        <w:rPr>
          <w:rFonts w:ascii="Times New Roman" w:eastAsia="標楷體" w:hAnsi="Times New Roman"/>
          <w:sz w:val="32"/>
          <w:szCs w:val="32"/>
        </w:rPr>
        <w:t>1</w:t>
      </w:r>
      <w:r w:rsidR="00A95864" w:rsidRPr="006B05B0">
        <w:rPr>
          <w:rFonts w:ascii="Times New Roman" w:eastAsia="標楷體" w:hAnsi="Times New Roman"/>
          <w:sz w:val="32"/>
          <w:szCs w:val="32"/>
        </w:rPr>
        <w:t>5</w:t>
      </w:r>
      <w:r w:rsidR="0042287A" w:rsidRPr="006B05B0">
        <w:rPr>
          <w:rFonts w:ascii="Times New Roman" w:eastAsia="標楷體" w:hAnsi="Times New Roman"/>
          <w:sz w:val="32"/>
          <w:szCs w:val="32"/>
        </w:rPr>
        <w:t>人）</w:t>
      </w:r>
    </w:p>
    <w:p w14:paraId="5005F407" w14:textId="36C14F87" w:rsidR="00F429FC" w:rsidRPr="006B05B0" w:rsidRDefault="00BF3B06" w:rsidP="00A37511">
      <w:pPr>
        <w:tabs>
          <w:tab w:val="left" w:pos="5520"/>
        </w:tabs>
        <w:spacing w:line="440" w:lineRule="exact"/>
        <w:ind w:left="1600" w:rightChars="117" w:right="281" w:hangingChars="500" w:hanging="1600"/>
        <w:rPr>
          <w:rFonts w:ascii="Times New Roman" w:eastAsia="標楷體" w:hAnsi="Times New Roman"/>
          <w:sz w:val="32"/>
          <w:szCs w:val="32"/>
        </w:rPr>
      </w:pPr>
      <w:r w:rsidRPr="006B05B0">
        <w:rPr>
          <w:rFonts w:ascii="Times New Roman" w:eastAsia="標楷體" w:hAnsi="Times New Roman"/>
          <w:sz w:val="32"/>
          <w:szCs w:val="32"/>
        </w:rPr>
        <w:t>列席委員：</w:t>
      </w:r>
      <w:r w:rsidR="00C40ADA" w:rsidRPr="00C40ADA">
        <w:rPr>
          <w:rFonts w:ascii="Times New Roman" w:eastAsia="標楷體" w:hAnsi="Times New Roman" w:hint="eastAsia"/>
          <w:sz w:val="32"/>
          <w:szCs w:val="32"/>
        </w:rPr>
        <w:t>鄭天財</w:t>
      </w:r>
      <w:proofErr w:type="spellStart"/>
      <w:r w:rsidR="00C40ADA" w:rsidRPr="00C40ADA">
        <w:rPr>
          <w:rFonts w:ascii="Times New Roman" w:eastAsia="標楷體" w:hAnsi="Times New Roman" w:hint="eastAsia"/>
          <w:sz w:val="32"/>
          <w:szCs w:val="32"/>
        </w:rPr>
        <w:t>Sra</w:t>
      </w:r>
      <w:proofErr w:type="spellEnd"/>
      <w:r w:rsidR="00C40ADA" w:rsidRPr="00C40ADA">
        <w:rPr>
          <w:rFonts w:ascii="Times New Roman" w:eastAsia="標楷體" w:hAnsi="Times New Roman" w:hint="eastAsia"/>
          <w:sz w:val="32"/>
          <w:szCs w:val="32"/>
        </w:rPr>
        <w:t xml:space="preserve"> </w:t>
      </w:r>
      <w:proofErr w:type="spellStart"/>
      <w:r w:rsidR="00C40ADA" w:rsidRPr="00C40ADA">
        <w:rPr>
          <w:rFonts w:ascii="Times New Roman" w:eastAsia="標楷體" w:hAnsi="Times New Roman" w:hint="eastAsia"/>
          <w:sz w:val="32"/>
          <w:szCs w:val="32"/>
        </w:rPr>
        <w:t>Kacaw</w:t>
      </w:r>
      <w:proofErr w:type="spellEnd"/>
      <w:r w:rsidR="00C40ADA">
        <w:rPr>
          <w:rFonts w:ascii="Times New Roman" w:eastAsia="標楷體" w:hAnsi="Times New Roman" w:hint="eastAsia"/>
          <w:sz w:val="32"/>
          <w:szCs w:val="32"/>
        </w:rPr>
        <w:t xml:space="preserve"> </w:t>
      </w:r>
      <w:r w:rsidR="004D1D8B" w:rsidRPr="006B05B0">
        <w:rPr>
          <w:rFonts w:ascii="Times New Roman" w:eastAsia="標楷體" w:hAnsi="Times New Roman" w:hint="eastAsia"/>
          <w:sz w:val="32"/>
          <w:szCs w:val="32"/>
        </w:rPr>
        <w:t>鄭正鈐</w:t>
      </w:r>
      <w:r w:rsidR="004D1D8B" w:rsidRPr="006B05B0">
        <w:rPr>
          <w:rFonts w:ascii="Times New Roman" w:eastAsia="標楷體" w:hAnsi="Times New Roman" w:hint="eastAsia"/>
          <w:sz w:val="32"/>
          <w:szCs w:val="32"/>
        </w:rPr>
        <w:t xml:space="preserve">  </w:t>
      </w:r>
      <w:proofErr w:type="gramStart"/>
      <w:r w:rsidR="00C40ADA" w:rsidRPr="00C40ADA">
        <w:rPr>
          <w:rFonts w:ascii="Times New Roman" w:eastAsia="標楷體" w:hAnsi="Times New Roman" w:hint="eastAsia"/>
          <w:sz w:val="32"/>
          <w:szCs w:val="32"/>
        </w:rPr>
        <w:t>洪孟楷</w:t>
      </w:r>
      <w:proofErr w:type="gramEnd"/>
      <w:r w:rsidR="00C40ADA" w:rsidRPr="00C40ADA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C40ADA" w:rsidRPr="00C40ADA">
        <w:rPr>
          <w:rFonts w:ascii="Times New Roman" w:eastAsia="標楷體" w:hAnsi="Times New Roman" w:hint="eastAsia"/>
          <w:sz w:val="32"/>
          <w:szCs w:val="32"/>
        </w:rPr>
        <w:t>葉元之</w:t>
      </w:r>
      <w:r w:rsidR="00C40ADA" w:rsidRPr="00C40ADA">
        <w:rPr>
          <w:rFonts w:ascii="Times New Roman" w:eastAsia="標楷體" w:hAnsi="Times New Roman" w:hint="eastAsia"/>
          <w:sz w:val="32"/>
          <w:szCs w:val="32"/>
        </w:rPr>
        <w:t xml:space="preserve">  </w:t>
      </w:r>
      <w:proofErr w:type="gramStart"/>
      <w:r w:rsidR="00C40ADA" w:rsidRPr="00C40ADA">
        <w:rPr>
          <w:rFonts w:ascii="Times New Roman" w:eastAsia="標楷體" w:hAnsi="Times New Roman" w:hint="eastAsia"/>
          <w:sz w:val="32"/>
          <w:szCs w:val="32"/>
        </w:rPr>
        <w:t>林楚茵</w:t>
      </w:r>
      <w:proofErr w:type="gramEnd"/>
      <w:r w:rsidR="00C40ADA">
        <w:rPr>
          <w:rFonts w:ascii="Times New Roman" w:eastAsia="標楷體" w:hAnsi="Times New Roman"/>
          <w:sz w:val="32"/>
          <w:szCs w:val="32"/>
        </w:rPr>
        <w:br/>
      </w:r>
      <w:r w:rsidR="00C40ADA" w:rsidRPr="00C40ADA">
        <w:rPr>
          <w:rFonts w:ascii="Times New Roman" w:eastAsia="標楷體" w:hAnsi="Times New Roman" w:hint="eastAsia"/>
          <w:sz w:val="32"/>
          <w:szCs w:val="32"/>
        </w:rPr>
        <w:t>伍麗華</w:t>
      </w:r>
      <w:proofErr w:type="spellStart"/>
      <w:r w:rsidR="00C40ADA" w:rsidRPr="00C40ADA">
        <w:rPr>
          <w:rFonts w:ascii="Times New Roman" w:eastAsia="標楷體" w:hAnsi="Times New Roman" w:hint="eastAsia"/>
          <w:sz w:val="32"/>
          <w:szCs w:val="32"/>
        </w:rPr>
        <w:t>Saidhai</w:t>
      </w:r>
      <w:proofErr w:type="spellEnd"/>
      <w:r w:rsidR="00C40ADA">
        <w:rPr>
          <w:rFonts w:ascii="Times New Roman" w:eastAsia="標楷體" w:hAnsi="Times New Roman" w:hint="eastAsia"/>
          <w:sz w:val="32"/>
          <w:szCs w:val="32"/>
        </w:rPr>
        <w:t xml:space="preserve"> </w:t>
      </w:r>
      <w:proofErr w:type="spellStart"/>
      <w:r w:rsidR="00C40ADA" w:rsidRPr="00C40ADA">
        <w:rPr>
          <w:rFonts w:ascii="Times New Roman" w:eastAsia="標楷體" w:hAnsi="Times New Roman" w:hint="eastAsia"/>
          <w:sz w:val="32"/>
          <w:szCs w:val="32"/>
        </w:rPr>
        <w:t>Tahovecahe</w:t>
      </w:r>
      <w:proofErr w:type="spellEnd"/>
      <w:r w:rsidR="00C40ADA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8909D8" w:rsidRPr="008909D8">
        <w:rPr>
          <w:rFonts w:ascii="Times New Roman" w:eastAsia="標楷體" w:hAnsi="Times New Roman" w:hint="eastAsia"/>
          <w:sz w:val="32"/>
          <w:szCs w:val="32"/>
        </w:rPr>
        <w:t>林倩綺</w:t>
      </w:r>
      <w:r w:rsidR="008909D8" w:rsidRPr="008909D8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9967B1" w:rsidRPr="009967B1">
        <w:rPr>
          <w:rFonts w:ascii="Times New Roman" w:eastAsia="標楷體" w:hAnsi="Times New Roman" w:hint="eastAsia"/>
          <w:sz w:val="32"/>
          <w:szCs w:val="32"/>
        </w:rPr>
        <w:t>王鴻薇</w:t>
      </w:r>
      <w:r w:rsidR="009967B1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9967B1" w:rsidRPr="009967B1">
        <w:rPr>
          <w:rFonts w:ascii="Times New Roman" w:eastAsia="標楷體" w:hAnsi="Times New Roman" w:hint="eastAsia"/>
          <w:sz w:val="32"/>
          <w:szCs w:val="32"/>
        </w:rPr>
        <w:t>徐欣瑩</w:t>
      </w:r>
      <w:r w:rsidR="009967B1">
        <w:rPr>
          <w:rFonts w:ascii="Times New Roman" w:eastAsia="標楷體" w:hAnsi="Times New Roman"/>
          <w:sz w:val="32"/>
          <w:szCs w:val="32"/>
        </w:rPr>
        <w:br/>
      </w:r>
      <w:r w:rsidR="009967B1" w:rsidRPr="009967B1">
        <w:rPr>
          <w:rFonts w:ascii="Times New Roman" w:eastAsia="標楷體" w:hAnsi="Times New Roman" w:hint="eastAsia"/>
          <w:sz w:val="32"/>
          <w:szCs w:val="32"/>
        </w:rPr>
        <w:t>王美惠</w:t>
      </w:r>
      <w:r w:rsidR="009967B1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961C2F" w:rsidRPr="009967B1">
        <w:rPr>
          <w:rFonts w:ascii="Times New Roman" w:eastAsia="標楷體" w:hAnsi="Times New Roman"/>
          <w:sz w:val="32"/>
          <w:szCs w:val="32"/>
        </w:rPr>
        <w:t>（委員列席</w:t>
      </w:r>
      <w:r w:rsidR="00A95864" w:rsidRPr="006B05B0">
        <w:rPr>
          <w:rFonts w:ascii="Times New Roman" w:eastAsia="標楷體" w:hAnsi="Times New Roman"/>
          <w:sz w:val="32"/>
          <w:szCs w:val="32"/>
        </w:rPr>
        <w:t>1</w:t>
      </w:r>
      <w:r w:rsidR="009967B1">
        <w:rPr>
          <w:rFonts w:ascii="Times New Roman" w:eastAsia="標楷體" w:hAnsi="Times New Roman" w:hint="eastAsia"/>
          <w:sz w:val="32"/>
          <w:szCs w:val="32"/>
        </w:rPr>
        <w:t>0</w:t>
      </w:r>
      <w:r w:rsidR="00961C2F" w:rsidRPr="006B05B0">
        <w:rPr>
          <w:rFonts w:ascii="Times New Roman" w:eastAsia="標楷體" w:hAnsi="Times New Roman"/>
          <w:sz w:val="32"/>
          <w:szCs w:val="32"/>
        </w:rPr>
        <w:t>人）</w:t>
      </w:r>
    </w:p>
    <w:tbl>
      <w:tblPr>
        <w:tblW w:w="5074" w:type="pct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31"/>
        <w:gridCol w:w="4891"/>
        <w:gridCol w:w="1700"/>
        <w:gridCol w:w="1559"/>
      </w:tblGrid>
      <w:tr w:rsidR="003D4FAD" w:rsidRPr="006B05B0" w14:paraId="6FE4C7D0" w14:textId="77777777" w:rsidTr="003D4FAD">
        <w:trPr>
          <w:trHeight w:val="227"/>
          <w:jc w:val="center"/>
        </w:trPr>
        <w:tc>
          <w:tcPr>
            <w:tcW w:w="834" w:type="pct"/>
          </w:tcPr>
          <w:p w14:paraId="49590C43" w14:textId="7DD31292" w:rsidR="003D4FAD" w:rsidRPr="006B05B0" w:rsidRDefault="003D4FAD" w:rsidP="003D4FAD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  <w:r w:rsidRPr="006B05B0">
              <w:rPr>
                <w:rFonts w:ascii="Times New Roman" w:eastAsia="標楷體" w:hAnsi="Times New Roman"/>
                <w:color w:val="000000"/>
                <w:sz w:val="32"/>
                <w:szCs w:val="32"/>
              </w:rPr>
              <w:t>列席官員：</w:t>
            </w: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78384A5E" w14:textId="6384F50E" w:rsidR="003D4FAD" w:rsidRPr="003D4FAD" w:rsidRDefault="003D4FAD" w:rsidP="003D4FAD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勞動部</w:t>
            </w:r>
          </w:p>
        </w:tc>
        <w:tc>
          <w:tcPr>
            <w:tcW w:w="869" w:type="pct"/>
            <w:vAlign w:val="center"/>
          </w:tcPr>
          <w:p w14:paraId="2289E4CC" w14:textId="39249377" w:rsidR="003D4FAD" w:rsidRPr="003D4FAD" w:rsidRDefault="003D4FAD" w:rsidP="003D4FAD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部長</w:t>
            </w:r>
          </w:p>
        </w:tc>
        <w:tc>
          <w:tcPr>
            <w:tcW w:w="797" w:type="pct"/>
            <w:vAlign w:val="center"/>
          </w:tcPr>
          <w:p w14:paraId="1F1B2846" w14:textId="19FCD817" w:rsidR="003D4FAD" w:rsidRPr="003D4FAD" w:rsidRDefault="003D4FAD" w:rsidP="003D4FAD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洪申翰</w:t>
            </w:r>
          </w:p>
        </w:tc>
      </w:tr>
      <w:tr w:rsidR="004A1B57" w:rsidRPr="006B05B0" w14:paraId="433EF9C7" w14:textId="77777777" w:rsidTr="003D4FAD">
        <w:trPr>
          <w:trHeight w:val="227"/>
          <w:jc w:val="center"/>
        </w:trPr>
        <w:tc>
          <w:tcPr>
            <w:tcW w:w="834" w:type="pct"/>
          </w:tcPr>
          <w:p w14:paraId="29A92DA8" w14:textId="77777777" w:rsidR="004A1B57" w:rsidRPr="006B05B0" w:rsidRDefault="004A1B57" w:rsidP="003D4FAD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5A494ABD" w14:textId="77777777" w:rsidR="004A1B57" w:rsidRPr="003D4FAD" w:rsidRDefault="004A1B57" w:rsidP="003D4FAD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</w:p>
        </w:tc>
        <w:tc>
          <w:tcPr>
            <w:tcW w:w="869" w:type="pct"/>
            <w:vAlign w:val="center"/>
          </w:tcPr>
          <w:p w14:paraId="48C52427" w14:textId="14E60549" w:rsidR="004A1B57" w:rsidRPr="003D4FAD" w:rsidRDefault="004A1B57" w:rsidP="003D4FAD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常務次長</w:t>
            </w:r>
          </w:p>
        </w:tc>
        <w:tc>
          <w:tcPr>
            <w:tcW w:w="797" w:type="pct"/>
            <w:vAlign w:val="center"/>
          </w:tcPr>
          <w:p w14:paraId="4E08D0CC" w14:textId="1F453C70" w:rsidR="004A1B57" w:rsidRPr="003D4FAD" w:rsidRDefault="004A1B57" w:rsidP="003D4FAD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陳明仁</w:t>
            </w:r>
          </w:p>
        </w:tc>
      </w:tr>
      <w:tr w:rsidR="003D4FAD" w:rsidRPr="006B05B0" w14:paraId="1D04A954" w14:textId="77777777" w:rsidTr="003D4FAD">
        <w:trPr>
          <w:trHeight w:val="227"/>
          <w:jc w:val="center"/>
        </w:trPr>
        <w:tc>
          <w:tcPr>
            <w:tcW w:w="834" w:type="pct"/>
          </w:tcPr>
          <w:p w14:paraId="47D1CB79" w14:textId="1D20A1ED" w:rsidR="003D4FAD" w:rsidRPr="006B05B0" w:rsidRDefault="003D4FAD" w:rsidP="003D4FAD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5677C97B" w14:textId="400BCE8B" w:rsidR="003D4FAD" w:rsidRPr="006B05B0" w:rsidRDefault="003D4FAD" w:rsidP="003D4FAD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 xml:space="preserve">  </w:t>
            </w: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勞動力發展署</w:t>
            </w:r>
          </w:p>
        </w:tc>
        <w:tc>
          <w:tcPr>
            <w:tcW w:w="869" w:type="pct"/>
            <w:vAlign w:val="center"/>
          </w:tcPr>
          <w:p w14:paraId="4C795C6F" w14:textId="0F78D630" w:rsidR="003D4FAD" w:rsidRPr="006B05B0" w:rsidRDefault="003D4FAD" w:rsidP="003D4FAD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署長</w:t>
            </w:r>
          </w:p>
        </w:tc>
        <w:tc>
          <w:tcPr>
            <w:tcW w:w="797" w:type="pct"/>
            <w:vAlign w:val="center"/>
          </w:tcPr>
          <w:p w14:paraId="66DBE59D" w14:textId="0F8311B1" w:rsidR="003D4FAD" w:rsidRPr="006B05B0" w:rsidRDefault="003D4FAD" w:rsidP="003D4FAD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黃齡玉</w:t>
            </w:r>
          </w:p>
        </w:tc>
      </w:tr>
      <w:tr w:rsidR="004A1B57" w:rsidRPr="006B05B0" w14:paraId="51D3F265" w14:textId="77777777" w:rsidTr="003D4FAD">
        <w:trPr>
          <w:trHeight w:val="227"/>
          <w:jc w:val="center"/>
        </w:trPr>
        <w:tc>
          <w:tcPr>
            <w:tcW w:w="834" w:type="pct"/>
          </w:tcPr>
          <w:p w14:paraId="3087F4D5" w14:textId="77777777" w:rsidR="004A1B57" w:rsidRPr="006B05B0" w:rsidRDefault="004A1B57" w:rsidP="003D4FAD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6AC84EEA" w14:textId="77777777" w:rsidR="004A1B57" w:rsidRPr="003D4FAD" w:rsidRDefault="004A1B57" w:rsidP="003D4FAD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</w:p>
        </w:tc>
        <w:tc>
          <w:tcPr>
            <w:tcW w:w="869" w:type="pct"/>
            <w:vAlign w:val="center"/>
          </w:tcPr>
          <w:p w14:paraId="21886869" w14:textId="5CA3CE9B" w:rsidR="004A1B57" w:rsidRPr="003D4FAD" w:rsidRDefault="004A1B57" w:rsidP="003D4FAD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副署長</w:t>
            </w:r>
          </w:p>
        </w:tc>
        <w:tc>
          <w:tcPr>
            <w:tcW w:w="797" w:type="pct"/>
            <w:vAlign w:val="center"/>
          </w:tcPr>
          <w:p w14:paraId="091A524C" w14:textId="06A44736" w:rsidR="004A1B57" w:rsidRPr="003D4FAD" w:rsidRDefault="004A1B57" w:rsidP="003D4FAD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陳世昌</w:t>
            </w:r>
          </w:p>
        </w:tc>
      </w:tr>
      <w:tr w:rsidR="003D4FAD" w:rsidRPr="006B05B0" w14:paraId="27EF00C4" w14:textId="77777777" w:rsidTr="003D4FAD">
        <w:trPr>
          <w:trHeight w:val="227"/>
          <w:jc w:val="center"/>
        </w:trPr>
        <w:tc>
          <w:tcPr>
            <w:tcW w:w="834" w:type="pct"/>
          </w:tcPr>
          <w:p w14:paraId="166F6517" w14:textId="77777777" w:rsidR="003D4FAD" w:rsidRPr="006B05B0" w:rsidRDefault="003D4FAD" w:rsidP="003D4FAD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4A85ECA3" w14:textId="29819D89" w:rsidR="003D4FAD" w:rsidRPr="006B05B0" w:rsidRDefault="003D4FAD" w:rsidP="003D4FAD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 xml:space="preserve">  </w:t>
            </w: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勞動基金運用局</w:t>
            </w:r>
          </w:p>
        </w:tc>
        <w:tc>
          <w:tcPr>
            <w:tcW w:w="869" w:type="pct"/>
            <w:vAlign w:val="center"/>
          </w:tcPr>
          <w:p w14:paraId="0ED3F56C" w14:textId="6B1CDCCF" w:rsidR="003D4FAD" w:rsidRPr="006B05B0" w:rsidRDefault="003D4FAD" w:rsidP="003D4FAD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局長</w:t>
            </w:r>
          </w:p>
        </w:tc>
        <w:tc>
          <w:tcPr>
            <w:tcW w:w="797" w:type="pct"/>
            <w:vAlign w:val="center"/>
          </w:tcPr>
          <w:p w14:paraId="747AD94B" w14:textId="6F1B8682" w:rsidR="003D4FAD" w:rsidRPr="006B05B0" w:rsidRDefault="003D4FAD" w:rsidP="003D4FAD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蘇郁卿</w:t>
            </w:r>
          </w:p>
        </w:tc>
      </w:tr>
      <w:tr w:rsidR="003D4FAD" w:rsidRPr="006B05B0" w14:paraId="01D1CAFF" w14:textId="77777777" w:rsidTr="003D4FAD">
        <w:trPr>
          <w:trHeight w:val="227"/>
          <w:jc w:val="center"/>
        </w:trPr>
        <w:tc>
          <w:tcPr>
            <w:tcW w:w="834" w:type="pct"/>
          </w:tcPr>
          <w:p w14:paraId="5EE4B5F4" w14:textId="77777777" w:rsidR="003D4FAD" w:rsidRPr="006B05B0" w:rsidRDefault="003D4FAD" w:rsidP="003D4FAD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072530A7" w14:textId="52AB931F" w:rsidR="003D4FAD" w:rsidRPr="006B05B0" w:rsidRDefault="003D4FAD" w:rsidP="003D4FAD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 xml:space="preserve">  </w:t>
            </w: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職業</w:t>
            </w:r>
            <w:proofErr w:type="gramStart"/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安全衛生署</w:t>
            </w:r>
            <w:proofErr w:type="gramEnd"/>
          </w:p>
        </w:tc>
        <w:tc>
          <w:tcPr>
            <w:tcW w:w="869" w:type="pct"/>
            <w:vAlign w:val="center"/>
          </w:tcPr>
          <w:p w14:paraId="38C8366F" w14:textId="09B9E9F9" w:rsidR="003D4FAD" w:rsidRPr="006B05B0" w:rsidRDefault="003D4FAD" w:rsidP="003D4FAD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署長</w:t>
            </w:r>
          </w:p>
        </w:tc>
        <w:tc>
          <w:tcPr>
            <w:tcW w:w="797" w:type="pct"/>
            <w:vAlign w:val="center"/>
          </w:tcPr>
          <w:p w14:paraId="73DD09E7" w14:textId="501AF9B1" w:rsidR="003D4FAD" w:rsidRPr="006B05B0" w:rsidRDefault="003D4FAD" w:rsidP="003D4FAD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林毓堂</w:t>
            </w:r>
          </w:p>
        </w:tc>
      </w:tr>
      <w:tr w:rsidR="003D4FAD" w:rsidRPr="006B05B0" w14:paraId="6181BD66" w14:textId="77777777" w:rsidTr="003D4FAD">
        <w:trPr>
          <w:trHeight w:val="227"/>
          <w:jc w:val="center"/>
        </w:trPr>
        <w:tc>
          <w:tcPr>
            <w:tcW w:w="834" w:type="pct"/>
          </w:tcPr>
          <w:p w14:paraId="0C675234" w14:textId="50C26AFF" w:rsidR="003D4FAD" w:rsidRPr="006B05B0" w:rsidRDefault="003D4FAD" w:rsidP="003D4FAD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72C94571" w14:textId="4DB3A063" w:rsidR="003D4FAD" w:rsidRPr="003D4FAD" w:rsidRDefault="003D4FAD" w:rsidP="003D4FAD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 xml:space="preserve">  </w:t>
            </w: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勞動及職業安全衛生研究所</w:t>
            </w:r>
          </w:p>
        </w:tc>
        <w:tc>
          <w:tcPr>
            <w:tcW w:w="869" w:type="pct"/>
            <w:vAlign w:val="center"/>
          </w:tcPr>
          <w:p w14:paraId="2E79F4DE" w14:textId="22355CBC" w:rsidR="003D4FAD" w:rsidRPr="006B05B0" w:rsidRDefault="003D4FAD" w:rsidP="003D4FAD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所長</w:t>
            </w:r>
          </w:p>
        </w:tc>
        <w:tc>
          <w:tcPr>
            <w:tcW w:w="797" w:type="pct"/>
            <w:vAlign w:val="center"/>
          </w:tcPr>
          <w:p w14:paraId="17B3A305" w14:textId="667779B0" w:rsidR="003D4FAD" w:rsidRPr="006B05B0" w:rsidRDefault="003D4FAD" w:rsidP="003D4FAD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王厚誠</w:t>
            </w:r>
          </w:p>
        </w:tc>
      </w:tr>
      <w:tr w:rsidR="003D4FAD" w:rsidRPr="006B05B0" w14:paraId="64482E07" w14:textId="77777777" w:rsidTr="003D4FAD">
        <w:trPr>
          <w:trHeight w:val="227"/>
          <w:jc w:val="center"/>
        </w:trPr>
        <w:tc>
          <w:tcPr>
            <w:tcW w:w="834" w:type="pct"/>
          </w:tcPr>
          <w:p w14:paraId="2F1C077F" w14:textId="77777777" w:rsidR="003D4FAD" w:rsidRPr="006B05B0" w:rsidRDefault="003D4FAD" w:rsidP="003D4FAD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615855E5" w14:textId="122003B2" w:rsidR="003D4FAD" w:rsidRPr="006B05B0" w:rsidRDefault="003D4FAD" w:rsidP="003D4FAD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 xml:space="preserve">  </w:t>
            </w: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勞動關係司</w:t>
            </w:r>
          </w:p>
        </w:tc>
        <w:tc>
          <w:tcPr>
            <w:tcW w:w="869" w:type="pct"/>
            <w:vAlign w:val="center"/>
          </w:tcPr>
          <w:p w14:paraId="14E42C54" w14:textId="6FB513AD" w:rsidR="003D4FAD" w:rsidRPr="006B05B0" w:rsidRDefault="003D4FAD" w:rsidP="003D4FAD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司長</w:t>
            </w:r>
          </w:p>
        </w:tc>
        <w:tc>
          <w:tcPr>
            <w:tcW w:w="797" w:type="pct"/>
            <w:vAlign w:val="center"/>
          </w:tcPr>
          <w:p w14:paraId="108548D8" w14:textId="3D75D243" w:rsidR="003D4FAD" w:rsidRPr="006B05B0" w:rsidRDefault="003D4FAD" w:rsidP="003D4FAD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王厚偉</w:t>
            </w:r>
          </w:p>
        </w:tc>
      </w:tr>
      <w:tr w:rsidR="004A1B57" w:rsidRPr="006B05B0" w14:paraId="01E314B5" w14:textId="77777777" w:rsidTr="003D4FAD">
        <w:trPr>
          <w:trHeight w:val="227"/>
          <w:jc w:val="center"/>
        </w:trPr>
        <w:tc>
          <w:tcPr>
            <w:tcW w:w="834" w:type="pct"/>
          </w:tcPr>
          <w:p w14:paraId="0C2AF016" w14:textId="77777777" w:rsidR="004A1B57" w:rsidRPr="006B05B0" w:rsidRDefault="004A1B57" w:rsidP="003D4FAD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664933D0" w14:textId="77777777" w:rsidR="004A1B57" w:rsidRPr="003D4FAD" w:rsidRDefault="004A1B57" w:rsidP="003D4FAD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</w:p>
        </w:tc>
        <w:tc>
          <w:tcPr>
            <w:tcW w:w="869" w:type="pct"/>
            <w:vAlign w:val="center"/>
          </w:tcPr>
          <w:p w14:paraId="215598C4" w14:textId="21012B42" w:rsidR="004A1B57" w:rsidRPr="003D4FAD" w:rsidRDefault="004A1B57" w:rsidP="003D4FAD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副司長</w:t>
            </w:r>
          </w:p>
        </w:tc>
        <w:tc>
          <w:tcPr>
            <w:tcW w:w="797" w:type="pct"/>
            <w:vAlign w:val="center"/>
          </w:tcPr>
          <w:p w14:paraId="6BD267C0" w14:textId="3B4AA553" w:rsidR="004A1B57" w:rsidRPr="003D4FAD" w:rsidRDefault="004A1B57" w:rsidP="003D4FAD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謝青雲</w:t>
            </w:r>
          </w:p>
        </w:tc>
      </w:tr>
      <w:tr w:rsidR="003D4FAD" w:rsidRPr="006B05B0" w14:paraId="3E11AA3C" w14:textId="77777777" w:rsidTr="003D4FAD">
        <w:trPr>
          <w:trHeight w:val="227"/>
          <w:jc w:val="center"/>
        </w:trPr>
        <w:tc>
          <w:tcPr>
            <w:tcW w:w="834" w:type="pct"/>
          </w:tcPr>
          <w:p w14:paraId="512DEF19" w14:textId="77777777" w:rsidR="003D4FAD" w:rsidRPr="006B05B0" w:rsidRDefault="003D4FAD" w:rsidP="003D4FAD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6A3A6720" w14:textId="6E354C80" w:rsidR="003D4FAD" w:rsidRPr="006B05B0" w:rsidRDefault="003D4FAD" w:rsidP="003D4FAD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 xml:space="preserve">  </w:t>
            </w: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勞動保險司</w:t>
            </w:r>
          </w:p>
        </w:tc>
        <w:tc>
          <w:tcPr>
            <w:tcW w:w="869" w:type="pct"/>
            <w:vAlign w:val="center"/>
          </w:tcPr>
          <w:p w14:paraId="5D9316AE" w14:textId="4E26E467" w:rsidR="003D4FAD" w:rsidRPr="006B05B0" w:rsidRDefault="003D4FAD" w:rsidP="003D4FAD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司長</w:t>
            </w:r>
          </w:p>
        </w:tc>
        <w:tc>
          <w:tcPr>
            <w:tcW w:w="797" w:type="pct"/>
            <w:vAlign w:val="center"/>
          </w:tcPr>
          <w:p w14:paraId="6EDA0C2A" w14:textId="43D6CBBC" w:rsidR="003D4FAD" w:rsidRPr="006B05B0" w:rsidRDefault="003D4FAD" w:rsidP="003D4FAD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陳美女</w:t>
            </w:r>
          </w:p>
        </w:tc>
      </w:tr>
      <w:tr w:rsidR="003D4FAD" w:rsidRPr="006B05B0" w14:paraId="372EF835" w14:textId="77777777" w:rsidTr="003D4FAD">
        <w:trPr>
          <w:trHeight w:val="227"/>
          <w:jc w:val="center"/>
        </w:trPr>
        <w:tc>
          <w:tcPr>
            <w:tcW w:w="834" w:type="pct"/>
          </w:tcPr>
          <w:p w14:paraId="7B6A809E" w14:textId="77777777" w:rsidR="003D4FAD" w:rsidRPr="006B05B0" w:rsidRDefault="003D4FAD" w:rsidP="003D4FAD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3FD51579" w14:textId="51F1A984" w:rsidR="003D4FAD" w:rsidRPr="006B05B0" w:rsidRDefault="003D4FAD" w:rsidP="003D4FAD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 xml:space="preserve">  </w:t>
            </w: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勞動福祉退休司</w:t>
            </w:r>
          </w:p>
        </w:tc>
        <w:tc>
          <w:tcPr>
            <w:tcW w:w="869" w:type="pct"/>
            <w:vAlign w:val="center"/>
          </w:tcPr>
          <w:p w14:paraId="6CA5A855" w14:textId="583545F2" w:rsidR="003D4FAD" w:rsidRPr="006B05B0" w:rsidRDefault="003D4FAD" w:rsidP="003D4FAD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司長</w:t>
            </w:r>
          </w:p>
        </w:tc>
        <w:tc>
          <w:tcPr>
            <w:tcW w:w="797" w:type="pct"/>
            <w:vAlign w:val="center"/>
          </w:tcPr>
          <w:p w14:paraId="2A37BBDE" w14:textId="5EFC8362" w:rsidR="003D4FAD" w:rsidRPr="006B05B0" w:rsidRDefault="003D4FAD" w:rsidP="003D4FAD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黃維琛</w:t>
            </w:r>
          </w:p>
        </w:tc>
      </w:tr>
      <w:tr w:rsidR="003D4FAD" w:rsidRPr="006B05B0" w14:paraId="124CC270" w14:textId="77777777" w:rsidTr="003D4FAD">
        <w:trPr>
          <w:trHeight w:val="227"/>
          <w:jc w:val="center"/>
        </w:trPr>
        <w:tc>
          <w:tcPr>
            <w:tcW w:w="834" w:type="pct"/>
          </w:tcPr>
          <w:p w14:paraId="78401724" w14:textId="77777777" w:rsidR="003D4FAD" w:rsidRPr="006B05B0" w:rsidRDefault="003D4FAD" w:rsidP="003D4FAD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4DC4BEA2" w14:textId="265D00B0" w:rsidR="003D4FAD" w:rsidRPr="006B05B0" w:rsidRDefault="003D4FAD" w:rsidP="003D4FAD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 xml:space="preserve">  </w:t>
            </w: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勞動條件及就業</w:t>
            </w:r>
            <w:proofErr w:type="gramStart"/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平等司</w:t>
            </w:r>
            <w:proofErr w:type="gramEnd"/>
          </w:p>
        </w:tc>
        <w:tc>
          <w:tcPr>
            <w:tcW w:w="869" w:type="pct"/>
            <w:vAlign w:val="center"/>
          </w:tcPr>
          <w:p w14:paraId="0FD21EC0" w14:textId="59C8349E" w:rsidR="003D4FAD" w:rsidRPr="006B05B0" w:rsidRDefault="003D4FAD" w:rsidP="003D4FAD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司長</w:t>
            </w:r>
          </w:p>
        </w:tc>
        <w:tc>
          <w:tcPr>
            <w:tcW w:w="797" w:type="pct"/>
            <w:vAlign w:val="center"/>
          </w:tcPr>
          <w:p w14:paraId="0AF273AF" w14:textId="48D01C53" w:rsidR="003D4FAD" w:rsidRPr="006B05B0" w:rsidRDefault="003D4FAD" w:rsidP="003D4FAD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proofErr w:type="gramStart"/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黃琦雅</w:t>
            </w:r>
            <w:proofErr w:type="gramEnd"/>
          </w:p>
        </w:tc>
      </w:tr>
      <w:tr w:rsidR="004A1B57" w:rsidRPr="006B05B0" w14:paraId="79B630BA" w14:textId="77777777" w:rsidTr="003D4FAD">
        <w:trPr>
          <w:trHeight w:val="227"/>
          <w:jc w:val="center"/>
        </w:trPr>
        <w:tc>
          <w:tcPr>
            <w:tcW w:w="834" w:type="pct"/>
          </w:tcPr>
          <w:p w14:paraId="4E9DB74C" w14:textId="77777777" w:rsidR="004A1B57" w:rsidRPr="006B05B0" w:rsidRDefault="004A1B57" w:rsidP="003D4FAD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138DAF03" w14:textId="77777777" w:rsidR="004A1B57" w:rsidRPr="003D4FAD" w:rsidRDefault="004A1B57" w:rsidP="003D4FAD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</w:p>
        </w:tc>
        <w:tc>
          <w:tcPr>
            <w:tcW w:w="869" w:type="pct"/>
            <w:vAlign w:val="center"/>
          </w:tcPr>
          <w:p w14:paraId="3D7FCCBF" w14:textId="0800DB5E" w:rsidR="004A1B57" w:rsidRPr="003D4FAD" w:rsidRDefault="004A1B57" w:rsidP="003D4FAD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副司長</w:t>
            </w:r>
          </w:p>
        </w:tc>
        <w:tc>
          <w:tcPr>
            <w:tcW w:w="797" w:type="pct"/>
            <w:vAlign w:val="center"/>
          </w:tcPr>
          <w:p w14:paraId="6ADEA03D" w14:textId="595C9ED3" w:rsidR="004A1B57" w:rsidRPr="003D4FAD" w:rsidRDefault="004A1B57" w:rsidP="003D4FAD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王金蓉</w:t>
            </w:r>
          </w:p>
        </w:tc>
      </w:tr>
      <w:tr w:rsidR="003D4FAD" w:rsidRPr="006B05B0" w14:paraId="7F96125F" w14:textId="77777777" w:rsidTr="003D4FAD">
        <w:trPr>
          <w:trHeight w:val="227"/>
          <w:jc w:val="center"/>
        </w:trPr>
        <w:tc>
          <w:tcPr>
            <w:tcW w:w="834" w:type="pct"/>
          </w:tcPr>
          <w:p w14:paraId="371CBF75" w14:textId="77777777" w:rsidR="003D4FAD" w:rsidRPr="006B05B0" w:rsidRDefault="003D4FAD" w:rsidP="003D4FAD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64E9CFAE" w14:textId="0953E97C" w:rsidR="003D4FAD" w:rsidRPr="006B05B0" w:rsidRDefault="003D4FAD" w:rsidP="003D4FAD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衛生福利部</w:t>
            </w:r>
          </w:p>
        </w:tc>
        <w:tc>
          <w:tcPr>
            <w:tcW w:w="869" w:type="pct"/>
            <w:vAlign w:val="center"/>
          </w:tcPr>
          <w:p w14:paraId="78D140CA" w14:textId="527A908C" w:rsidR="003D4FAD" w:rsidRPr="006B05B0" w:rsidRDefault="003D4FAD" w:rsidP="003D4FAD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政務次長</w:t>
            </w:r>
          </w:p>
        </w:tc>
        <w:tc>
          <w:tcPr>
            <w:tcW w:w="797" w:type="pct"/>
            <w:vAlign w:val="center"/>
          </w:tcPr>
          <w:p w14:paraId="0EAF8BE2" w14:textId="6CD18AFC" w:rsidR="003D4FAD" w:rsidRPr="006B05B0" w:rsidRDefault="003D4FAD" w:rsidP="003D4FAD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呂建德</w:t>
            </w:r>
          </w:p>
        </w:tc>
      </w:tr>
      <w:tr w:rsidR="003D4FAD" w:rsidRPr="006B05B0" w14:paraId="6F4751D1" w14:textId="77777777" w:rsidTr="003D4FAD">
        <w:trPr>
          <w:trHeight w:val="227"/>
          <w:jc w:val="center"/>
        </w:trPr>
        <w:tc>
          <w:tcPr>
            <w:tcW w:w="834" w:type="pct"/>
          </w:tcPr>
          <w:p w14:paraId="7AFF1F87" w14:textId="77777777" w:rsidR="003D4FAD" w:rsidRPr="006B05B0" w:rsidRDefault="003D4FAD" w:rsidP="003D4FAD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28696F09" w14:textId="37A1E484" w:rsidR="003D4FAD" w:rsidRPr="006B05B0" w:rsidRDefault="003D4FAD" w:rsidP="003D4FAD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 xml:space="preserve">  </w:t>
            </w: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護理及健康照護司</w:t>
            </w:r>
          </w:p>
        </w:tc>
        <w:tc>
          <w:tcPr>
            <w:tcW w:w="869" w:type="pct"/>
            <w:vAlign w:val="center"/>
          </w:tcPr>
          <w:p w14:paraId="6FD582CF" w14:textId="2BB98A16" w:rsidR="003D4FAD" w:rsidRPr="006B05B0" w:rsidRDefault="003D4FAD" w:rsidP="003D4FAD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副司長</w:t>
            </w:r>
          </w:p>
        </w:tc>
        <w:tc>
          <w:tcPr>
            <w:tcW w:w="797" w:type="pct"/>
            <w:vAlign w:val="center"/>
          </w:tcPr>
          <w:p w14:paraId="6D083788" w14:textId="1D477BD8" w:rsidR="003D4FAD" w:rsidRPr="006B05B0" w:rsidRDefault="003D4FAD" w:rsidP="003D4FAD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陳青梅</w:t>
            </w:r>
          </w:p>
        </w:tc>
      </w:tr>
      <w:tr w:rsidR="003D4FAD" w:rsidRPr="006B05B0" w14:paraId="7150A610" w14:textId="77777777" w:rsidTr="003D4FAD">
        <w:trPr>
          <w:trHeight w:val="227"/>
          <w:jc w:val="center"/>
        </w:trPr>
        <w:tc>
          <w:tcPr>
            <w:tcW w:w="834" w:type="pct"/>
          </w:tcPr>
          <w:p w14:paraId="31BD9B31" w14:textId="77777777" w:rsidR="003D4FAD" w:rsidRPr="006B05B0" w:rsidRDefault="003D4FAD" w:rsidP="003D4FAD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  <w:bookmarkStart w:id="0" w:name="_Hlk215047973"/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51F7777F" w14:textId="1DFCB72E" w:rsidR="003D4FAD" w:rsidRPr="006B05B0" w:rsidRDefault="003D4FAD" w:rsidP="003D4FAD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 xml:space="preserve">  </w:t>
            </w: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心理</w:t>
            </w:r>
            <w:proofErr w:type="gramStart"/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健康司</w:t>
            </w:r>
            <w:proofErr w:type="gramEnd"/>
          </w:p>
        </w:tc>
        <w:tc>
          <w:tcPr>
            <w:tcW w:w="869" w:type="pct"/>
            <w:vAlign w:val="center"/>
          </w:tcPr>
          <w:p w14:paraId="1DB03508" w14:textId="1A3A3203" w:rsidR="003D4FAD" w:rsidRPr="006B05B0" w:rsidRDefault="003D4FAD" w:rsidP="003D4FAD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副司長</w:t>
            </w:r>
          </w:p>
        </w:tc>
        <w:tc>
          <w:tcPr>
            <w:tcW w:w="797" w:type="pct"/>
            <w:vAlign w:val="center"/>
          </w:tcPr>
          <w:p w14:paraId="0BEF2AFB" w14:textId="3512DDEC" w:rsidR="003D4FAD" w:rsidRPr="006B05B0" w:rsidRDefault="003D4FAD" w:rsidP="003D4FAD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鄭淑心</w:t>
            </w:r>
          </w:p>
        </w:tc>
      </w:tr>
      <w:bookmarkEnd w:id="0"/>
      <w:tr w:rsidR="003D4FAD" w:rsidRPr="006B05B0" w14:paraId="4160E64D" w14:textId="77777777" w:rsidTr="003D4FAD">
        <w:trPr>
          <w:trHeight w:val="227"/>
          <w:jc w:val="center"/>
        </w:trPr>
        <w:tc>
          <w:tcPr>
            <w:tcW w:w="834" w:type="pct"/>
          </w:tcPr>
          <w:p w14:paraId="3E3A0696" w14:textId="77777777" w:rsidR="003D4FAD" w:rsidRPr="006B05B0" w:rsidRDefault="003D4FAD" w:rsidP="003D4FAD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531B7332" w14:textId="030C1224" w:rsidR="003D4FAD" w:rsidRPr="006B05B0" w:rsidRDefault="003D4FAD" w:rsidP="003D4FAD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 xml:space="preserve">  </w:t>
            </w: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長期照顧司</w:t>
            </w:r>
          </w:p>
        </w:tc>
        <w:tc>
          <w:tcPr>
            <w:tcW w:w="869" w:type="pct"/>
            <w:vAlign w:val="center"/>
          </w:tcPr>
          <w:p w14:paraId="5F1F22AC" w14:textId="40A6EB26" w:rsidR="003D4FAD" w:rsidRPr="006B05B0" w:rsidRDefault="003D4FAD" w:rsidP="003D4FAD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簡任技正</w:t>
            </w:r>
          </w:p>
        </w:tc>
        <w:tc>
          <w:tcPr>
            <w:tcW w:w="797" w:type="pct"/>
            <w:vAlign w:val="center"/>
          </w:tcPr>
          <w:p w14:paraId="488214B3" w14:textId="1BEF656F" w:rsidR="003D4FAD" w:rsidRPr="006B05B0" w:rsidRDefault="003D4FAD" w:rsidP="003D4FAD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白姍綺</w:t>
            </w:r>
          </w:p>
        </w:tc>
      </w:tr>
      <w:tr w:rsidR="003D4FAD" w:rsidRPr="006B05B0" w14:paraId="4E3B0C76" w14:textId="77777777" w:rsidTr="003D4FAD">
        <w:trPr>
          <w:trHeight w:val="227"/>
          <w:jc w:val="center"/>
        </w:trPr>
        <w:tc>
          <w:tcPr>
            <w:tcW w:w="834" w:type="pct"/>
          </w:tcPr>
          <w:p w14:paraId="6E96E64E" w14:textId="77777777" w:rsidR="003D4FAD" w:rsidRPr="006B05B0" w:rsidRDefault="003D4FAD" w:rsidP="003D4FAD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2E0E23F1" w14:textId="5D704318" w:rsidR="003D4FAD" w:rsidRPr="006B05B0" w:rsidRDefault="003D4FAD" w:rsidP="003D4FAD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 xml:space="preserve">  </w:t>
            </w: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社會及家庭署</w:t>
            </w:r>
          </w:p>
        </w:tc>
        <w:tc>
          <w:tcPr>
            <w:tcW w:w="869" w:type="pct"/>
            <w:vAlign w:val="center"/>
          </w:tcPr>
          <w:p w14:paraId="6F8593B6" w14:textId="0359C167" w:rsidR="003D4FAD" w:rsidRPr="006B05B0" w:rsidRDefault="003D4FAD" w:rsidP="003D4FAD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副署長</w:t>
            </w:r>
          </w:p>
        </w:tc>
        <w:tc>
          <w:tcPr>
            <w:tcW w:w="797" w:type="pct"/>
            <w:vAlign w:val="center"/>
          </w:tcPr>
          <w:p w14:paraId="7280B20A" w14:textId="5BC420EC" w:rsidR="003D4FAD" w:rsidRPr="006B05B0" w:rsidRDefault="003D4FAD" w:rsidP="003D4FAD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張美美</w:t>
            </w:r>
          </w:p>
        </w:tc>
      </w:tr>
      <w:tr w:rsidR="003D4FAD" w:rsidRPr="006B05B0" w14:paraId="5603726B" w14:textId="77777777" w:rsidTr="003D4FAD">
        <w:trPr>
          <w:trHeight w:val="227"/>
          <w:jc w:val="center"/>
        </w:trPr>
        <w:tc>
          <w:tcPr>
            <w:tcW w:w="834" w:type="pct"/>
          </w:tcPr>
          <w:p w14:paraId="6001695C" w14:textId="77777777" w:rsidR="003D4FAD" w:rsidRPr="006B05B0" w:rsidRDefault="003D4FAD" w:rsidP="003D4FAD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3133D620" w14:textId="36CACFB2" w:rsidR="003D4FAD" w:rsidRPr="006B05B0" w:rsidRDefault="003D4FAD" w:rsidP="003D4FAD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 xml:space="preserve">  </w:t>
            </w: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國民</w:t>
            </w:r>
            <w:proofErr w:type="gramStart"/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健康署</w:t>
            </w:r>
            <w:proofErr w:type="gramEnd"/>
          </w:p>
        </w:tc>
        <w:tc>
          <w:tcPr>
            <w:tcW w:w="869" w:type="pct"/>
            <w:vAlign w:val="center"/>
          </w:tcPr>
          <w:p w14:paraId="2CAA4C17" w14:textId="07D8C9CE" w:rsidR="003D4FAD" w:rsidRPr="006B05B0" w:rsidRDefault="003D4FAD" w:rsidP="003D4FAD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簡任技正</w:t>
            </w:r>
          </w:p>
        </w:tc>
        <w:tc>
          <w:tcPr>
            <w:tcW w:w="797" w:type="pct"/>
            <w:vAlign w:val="center"/>
          </w:tcPr>
          <w:p w14:paraId="1C35C641" w14:textId="5D1D4C2F" w:rsidR="003D4FAD" w:rsidRPr="006B05B0" w:rsidRDefault="003D4FAD" w:rsidP="003D4FAD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劉巧菁</w:t>
            </w:r>
          </w:p>
        </w:tc>
      </w:tr>
      <w:tr w:rsidR="003D4FAD" w:rsidRPr="006B05B0" w14:paraId="370F6C76" w14:textId="77777777" w:rsidTr="003D4FAD">
        <w:trPr>
          <w:trHeight w:val="227"/>
          <w:jc w:val="center"/>
        </w:trPr>
        <w:tc>
          <w:tcPr>
            <w:tcW w:w="834" w:type="pct"/>
          </w:tcPr>
          <w:p w14:paraId="5E57D35E" w14:textId="77777777" w:rsidR="003D4FAD" w:rsidRPr="006B05B0" w:rsidRDefault="003D4FAD" w:rsidP="003D4FAD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6A54A4FF" w14:textId="1D8EC08C" w:rsidR="003D4FAD" w:rsidRPr="006B05B0" w:rsidRDefault="003D4FAD" w:rsidP="003D4FAD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</w:p>
        </w:tc>
        <w:tc>
          <w:tcPr>
            <w:tcW w:w="869" w:type="pct"/>
            <w:vAlign w:val="center"/>
          </w:tcPr>
          <w:p w14:paraId="4C4AC166" w14:textId="1C595F13" w:rsidR="003D4FAD" w:rsidRPr="006B05B0" w:rsidRDefault="003D4FAD" w:rsidP="003D4FAD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研究員</w:t>
            </w:r>
          </w:p>
        </w:tc>
        <w:tc>
          <w:tcPr>
            <w:tcW w:w="797" w:type="pct"/>
            <w:vAlign w:val="center"/>
          </w:tcPr>
          <w:p w14:paraId="6AEA3C12" w14:textId="58DF65D7" w:rsidR="003D4FAD" w:rsidRPr="006B05B0" w:rsidRDefault="003D4FAD" w:rsidP="003D4FAD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proofErr w:type="gramStart"/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麥揚竣</w:t>
            </w:r>
            <w:proofErr w:type="gramEnd"/>
          </w:p>
        </w:tc>
      </w:tr>
      <w:tr w:rsidR="003D4FAD" w:rsidRPr="006B05B0" w14:paraId="7831D482" w14:textId="77777777" w:rsidTr="003D4FAD">
        <w:trPr>
          <w:trHeight w:val="227"/>
          <w:jc w:val="center"/>
        </w:trPr>
        <w:tc>
          <w:tcPr>
            <w:tcW w:w="834" w:type="pct"/>
          </w:tcPr>
          <w:p w14:paraId="74B5DACC" w14:textId="77777777" w:rsidR="003D4FAD" w:rsidRPr="006B05B0" w:rsidRDefault="003D4FAD" w:rsidP="003D4FAD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7F97C1E9" w14:textId="44E40E39" w:rsidR="003D4FAD" w:rsidRPr="006B05B0" w:rsidRDefault="003D4FAD" w:rsidP="003D4FAD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原住民族委員會社會福利處</w:t>
            </w:r>
          </w:p>
        </w:tc>
        <w:tc>
          <w:tcPr>
            <w:tcW w:w="869" w:type="pct"/>
            <w:vAlign w:val="center"/>
          </w:tcPr>
          <w:p w14:paraId="7BF706F2" w14:textId="47651AF2" w:rsidR="003D4FAD" w:rsidRPr="006B05B0" w:rsidRDefault="003D4FAD" w:rsidP="003D4FAD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處長</w:t>
            </w:r>
          </w:p>
        </w:tc>
        <w:tc>
          <w:tcPr>
            <w:tcW w:w="797" w:type="pct"/>
            <w:vAlign w:val="center"/>
          </w:tcPr>
          <w:p w14:paraId="4ED26321" w14:textId="235A4730" w:rsidR="003D4FAD" w:rsidRPr="006B05B0" w:rsidRDefault="003D4FAD" w:rsidP="003D4FAD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羅赫</w:t>
            </w:r>
            <w:proofErr w:type="gramStart"/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踛</w:t>
            </w:r>
            <w:proofErr w:type="gramEnd"/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 xml:space="preserve"> </w:t>
            </w:r>
            <w:proofErr w:type="spellStart"/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Helu</w:t>
            </w:r>
            <w:proofErr w:type="spellEnd"/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 xml:space="preserve"> Chiu</w:t>
            </w:r>
          </w:p>
        </w:tc>
      </w:tr>
      <w:tr w:rsidR="003D4FAD" w:rsidRPr="006B05B0" w14:paraId="02B81584" w14:textId="77777777" w:rsidTr="003D4FAD">
        <w:trPr>
          <w:trHeight w:val="227"/>
          <w:jc w:val="center"/>
        </w:trPr>
        <w:tc>
          <w:tcPr>
            <w:tcW w:w="834" w:type="pct"/>
          </w:tcPr>
          <w:p w14:paraId="4E04C21E" w14:textId="77777777" w:rsidR="003D4FAD" w:rsidRPr="006B05B0" w:rsidRDefault="003D4FAD" w:rsidP="003D4FAD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2797C879" w14:textId="06663B90" w:rsidR="003D4FAD" w:rsidRPr="006B05B0" w:rsidRDefault="003D4FAD" w:rsidP="003D4FAD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行政院</w:t>
            </w:r>
          </w:p>
        </w:tc>
        <w:tc>
          <w:tcPr>
            <w:tcW w:w="869" w:type="pct"/>
            <w:vAlign w:val="center"/>
          </w:tcPr>
          <w:p w14:paraId="04F2A00E" w14:textId="5F0DCED8" w:rsidR="003D4FAD" w:rsidRPr="006B05B0" w:rsidRDefault="003D4FAD" w:rsidP="003D4FAD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副秘書長</w:t>
            </w:r>
          </w:p>
        </w:tc>
        <w:tc>
          <w:tcPr>
            <w:tcW w:w="797" w:type="pct"/>
            <w:vAlign w:val="center"/>
          </w:tcPr>
          <w:p w14:paraId="6AF2E13F" w14:textId="480FA45A" w:rsidR="003D4FAD" w:rsidRPr="006B05B0" w:rsidRDefault="003D4FAD" w:rsidP="003D4FAD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李國興</w:t>
            </w:r>
          </w:p>
        </w:tc>
      </w:tr>
      <w:tr w:rsidR="003D4FAD" w:rsidRPr="006B05B0" w14:paraId="05040316" w14:textId="77777777" w:rsidTr="003D4FAD">
        <w:trPr>
          <w:trHeight w:val="227"/>
          <w:jc w:val="center"/>
        </w:trPr>
        <w:tc>
          <w:tcPr>
            <w:tcW w:w="834" w:type="pct"/>
          </w:tcPr>
          <w:p w14:paraId="6097F510" w14:textId="77777777" w:rsidR="003D4FAD" w:rsidRPr="006B05B0" w:rsidRDefault="003D4FAD" w:rsidP="003D4FAD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40A156E8" w14:textId="1B07A45C" w:rsidR="003D4FAD" w:rsidRPr="006B05B0" w:rsidRDefault="003D4FAD" w:rsidP="003D4FAD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 xml:space="preserve">  </w:t>
            </w: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人事處</w:t>
            </w:r>
          </w:p>
        </w:tc>
        <w:tc>
          <w:tcPr>
            <w:tcW w:w="869" w:type="pct"/>
            <w:vAlign w:val="center"/>
          </w:tcPr>
          <w:p w14:paraId="088FD1EF" w14:textId="37ED8569" w:rsidR="003D4FAD" w:rsidRPr="006B05B0" w:rsidRDefault="003D4FAD" w:rsidP="003D4FAD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處長</w:t>
            </w:r>
          </w:p>
        </w:tc>
        <w:tc>
          <w:tcPr>
            <w:tcW w:w="797" w:type="pct"/>
            <w:vAlign w:val="center"/>
          </w:tcPr>
          <w:p w14:paraId="10757486" w14:textId="567C7657" w:rsidR="003D4FAD" w:rsidRPr="006B05B0" w:rsidRDefault="003D4FAD" w:rsidP="003D4FAD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陳焜元</w:t>
            </w:r>
          </w:p>
        </w:tc>
      </w:tr>
      <w:tr w:rsidR="003D4FAD" w:rsidRPr="006B05B0" w14:paraId="63CFD872" w14:textId="77777777" w:rsidTr="003D4FAD">
        <w:trPr>
          <w:trHeight w:val="227"/>
          <w:jc w:val="center"/>
        </w:trPr>
        <w:tc>
          <w:tcPr>
            <w:tcW w:w="834" w:type="pct"/>
          </w:tcPr>
          <w:p w14:paraId="27386670" w14:textId="77777777" w:rsidR="003D4FAD" w:rsidRPr="006B05B0" w:rsidRDefault="003D4FAD" w:rsidP="003D4FAD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39BEAB6F" w14:textId="1BE27260" w:rsidR="003D4FAD" w:rsidRPr="006B05B0" w:rsidRDefault="003D4FAD" w:rsidP="003D4FAD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行政院人事行政總處綜合規劃處</w:t>
            </w:r>
          </w:p>
        </w:tc>
        <w:tc>
          <w:tcPr>
            <w:tcW w:w="869" w:type="pct"/>
            <w:vAlign w:val="center"/>
          </w:tcPr>
          <w:p w14:paraId="62C38582" w14:textId="33D9B247" w:rsidR="003D4FAD" w:rsidRPr="006B05B0" w:rsidRDefault="003D4FAD" w:rsidP="003D4FAD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處長</w:t>
            </w:r>
          </w:p>
        </w:tc>
        <w:tc>
          <w:tcPr>
            <w:tcW w:w="797" w:type="pct"/>
            <w:vAlign w:val="center"/>
          </w:tcPr>
          <w:p w14:paraId="01E5B14F" w14:textId="21F6AE1A" w:rsidR="003D4FAD" w:rsidRPr="006B05B0" w:rsidRDefault="003D4FAD" w:rsidP="003D4FAD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李美惠</w:t>
            </w:r>
          </w:p>
        </w:tc>
      </w:tr>
      <w:tr w:rsidR="003D4FAD" w:rsidRPr="006B05B0" w14:paraId="62B4368E" w14:textId="77777777" w:rsidTr="003D4FAD">
        <w:trPr>
          <w:trHeight w:val="227"/>
          <w:jc w:val="center"/>
        </w:trPr>
        <w:tc>
          <w:tcPr>
            <w:tcW w:w="834" w:type="pct"/>
          </w:tcPr>
          <w:p w14:paraId="553BA46A" w14:textId="77777777" w:rsidR="003D4FAD" w:rsidRPr="006B05B0" w:rsidRDefault="003D4FAD" w:rsidP="003D4FAD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6C1F50CB" w14:textId="594A8BAA" w:rsidR="003D4FAD" w:rsidRPr="006B05B0" w:rsidRDefault="003D4FAD" w:rsidP="003D4FAD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銓敘部法規司</w:t>
            </w:r>
          </w:p>
        </w:tc>
        <w:tc>
          <w:tcPr>
            <w:tcW w:w="869" w:type="pct"/>
            <w:vAlign w:val="center"/>
          </w:tcPr>
          <w:p w14:paraId="086B773B" w14:textId="41992469" w:rsidR="003D4FAD" w:rsidRPr="006B05B0" w:rsidRDefault="003D4FAD" w:rsidP="003D4FAD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專門委員</w:t>
            </w:r>
          </w:p>
        </w:tc>
        <w:tc>
          <w:tcPr>
            <w:tcW w:w="797" w:type="pct"/>
            <w:vAlign w:val="center"/>
          </w:tcPr>
          <w:p w14:paraId="1DC9D319" w14:textId="0F81EACC" w:rsidR="003D4FAD" w:rsidRPr="006B05B0" w:rsidRDefault="003D4FAD" w:rsidP="003D4FAD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蕭麗蓉</w:t>
            </w:r>
          </w:p>
        </w:tc>
      </w:tr>
      <w:tr w:rsidR="003D4FAD" w:rsidRPr="006B05B0" w14:paraId="42C1966C" w14:textId="77777777" w:rsidTr="003D4FAD">
        <w:trPr>
          <w:trHeight w:val="227"/>
          <w:jc w:val="center"/>
        </w:trPr>
        <w:tc>
          <w:tcPr>
            <w:tcW w:w="834" w:type="pct"/>
          </w:tcPr>
          <w:p w14:paraId="72F165CC" w14:textId="77777777" w:rsidR="003D4FAD" w:rsidRPr="006B05B0" w:rsidRDefault="003D4FAD" w:rsidP="003D4FAD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31DB37A0" w14:textId="1BDCDAD7" w:rsidR="003D4FAD" w:rsidRPr="006B05B0" w:rsidRDefault="003D4FAD" w:rsidP="003D4FAD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公務人員保障暨培訓委員會安衛防護處</w:t>
            </w:r>
          </w:p>
        </w:tc>
        <w:tc>
          <w:tcPr>
            <w:tcW w:w="869" w:type="pct"/>
            <w:vAlign w:val="center"/>
          </w:tcPr>
          <w:p w14:paraId="41F1B9FC" w14:textId="2B16A916" w:rsidR="003D4FAD" w:rsidRPr="006B05B0" w:rsidRDefault="003D4FAD" w:rsidP="003D4FAD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處長</w:t>
            </w:r>
          </w:p>
        </w:tc>
        <w:tc>
          <w:tcPr>
            <w:tcW w:w="797" w:type="pct"/>
            <w:vAlign w:val="center"/>
          </w:tcPr>
          <w:p w14:paraId="7178CF9C" w14:textId="0619554D" w:rsidR="003D4FAD" w:rsidRPr="006B05B0" w:rsidRDefault="003D4FAD" w:rsidP="003D4FAD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蔡獻緯</w:t>
            </w:r>
          </w:p>
        </w:tc>
      </w:tr>
      <w:tr w:rsidR="003D4FAD" w:rsidRPr="006B05B0" w14:paraId="23A9DDF1" w14:textId="77777777" w:rsidTr="003D4FAD">
        <w:trPr>
          <w:trHeight w:val="227"/>
          <w:jc w:val="center"/>
        </w:trPr>
        <w:tc>
          <w:tcPr>
            <w:tcW w:w="834" w:type="pct"/>
          </w:tcPr>
          <w:p w14:paraId="25F88B65" w14:textId="77777777" w:rsidR="003D4FAD" w:rsidRPr="006B05B0" w:rsidRDefault="003D4FAD" w:rsidP="003D4FAD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4B0872EA" w14:textId="77777777" w:rsidR="003D4FAD" w:rsidRPr="006B05B0" w:rsidRDefault="003D4FAD" w:rsidP="003D4FAD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</w:p>
        </w:tc>
        <w:tc>
          <w:tcPr>
            <w:tcW w:w="869" w:type="pct"/>
            <w:vAlign w:val="center"/>
          </w:tcPr>
          <w:p w14:paraId="1E2D50F4" w14:textId="1F617BC6" w:rsidR="003D4FAD" w:rsidRPr="006B05B0" w:rsidRDefault="003D4FAD" w:rsidP="003D4FAD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科長</w:t>
            </w:r>
          </w:p>
        </w:tc>
        <w:tc>
          <w:tcPr>
            <w:tcW w:w="797" w:type="pct"/>
            <w:vAlign w:val="center"/>
          </w:tcPr>
          <w:p w14:paraId="4B87613A" w14:textId="14EA1F80" w:rsidR="003D4FAD" w:rsidRPr="006B05B0" w:rsidRDefault="003D4FAD" w:rsidP="003D4FAD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洪沂珊</w:t>
            </w:r>
          </w:p>
        </w:tc>
      </w:tr>
      <w:tr w:rsidR="003D4FAD" w:rsidRPr="006B05B0" w14:paraId="742890F1" w14:textId="77777777" w:rsidTr="003D4FAD">
        <w:trPr>
          <w:trHeight w:val="227"/>
          <w:jc w:val="center"/>
        </w:trPr>
        <w:tc>
          <w:tcPr>
            <w:tcW w:w="834" w:type="pct"/>
          </w:tcPr>
          <w:p w14:paraId="56D13862" w14:textId="77777777" w:rsidR="003D4FAD" w:rsidRPr="006B05B0" w:rsidRDefault="003D4FAD" w:rsidP="003D4FAD">
            <w:pPr>
              <w:widowControl/>
              <w:spacing w:line="50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500" w:type="pct"/>
            <w:tcBorders>
              <w:right w:val="nil"/>
            </w:tcBorders>
            <w:vAlign w:val="center"/>
          </w:tcPr>
          <w:p w14:paraId="336CF573" w14:textId="02C43B08" w:rsidR="003D4FAD" w:rsidRPr="006B05B0" w:rsidRDefault="003D4FAD" w:rsidP="003D4FAD">
            <w:pPr>
              <w:spacing w:line="400" w:lineRule="exact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法務部法制司</w:t>
            </w:r>
          </w:p>
        </w:tc>
        <w:tc>
          <w:tcPr>
            <w:tcW w:w="869" w:type="pct"/>
            <w:vAlign w:val="center"/>
          </w:tcPr>
          <w:p w14:paraId="7610FB31" w14:textId="79D6190B" w:rsidR="003D4FAD" w:rsidRPr="006B05B0" w:rsidRDefault="003D4FAD" w:rsidP="003D4FAD">
            <w:pPr>
              <w:spacing w:line="400" w:lineRule="exact"/>
              <w:ind w:leftChars="-13" w:left="-30" w:hanging="1"/>
              <w:jc w:val="distribute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檢察官</w:t>
            </w:r>
          </w:p>
        </w:tc>
        <w:tc>
          <w:tcPr>
            <w:tcW w:w="797" w:type="pct"/>
            <w:vAlign w:val="center"/>
          </w:tcPr>
          <w:p w14:paraId="04816C68" w14:textId="74C731A3" w:rsidR="003D4FAD" w:rsidRPr="006B05B0" w:rsidRDefault="003D4FAD" w:rsidP="003D4FAD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sz w:val="32"/>
                <w:szCs w:val="32"/>
              </w:rPr>
            </w:pPr>
            <w:r w:rsidRPr="003D4FAD">
              <w:rPr>
                <w:rFonts w:ascii="Times New Roman" w:eastAsia="標楷體" w:hAnsi="Times New Roman" w:hint="eastAsia"/>
                <w:bCs/>
                <w:sz w:val="32"/>
                <w:szCs w:val="32"/>
              </w:rPr>
              <w:t>楊石宇</w:t>
            </w:r>
          </w:p>
        </w:tc>
      </w:tr>
    </w:tbl>
    <w:p w14:paraId="401ABF26" w14:textId="0CB73B54" w:rsidR="002251C0" w:rsidRPr="006B05B0" w:rsidRDefault="002251C0" w:rsidP="002251C0">
      <w:pPr>
        <w:spacing w:line="440" w:lineRule="exact"/>
        <w:rPr>
          <w:rFonts w:ascii="Times New Roman" w:eastAsia="標楷體" w:hAnsi="Times New Roman"/>
          <w:sz w:val="32"/>
          <w:szCs w:val="32"/>
        </w:rPr>
      </w:pPr>
      <w:r w:rsidRPr="006B05B0">
        <w:rPr>
          <w:rFonts w:ascii="Times New Roman" w:eastAsia="標楷體" w:hAnsi="Times New Roman"/>
          <w:sz w:val="32"/>
          <w:szCs w:val="32"/>
        </w:rPr>
        <w:t>主　　席：</w:t>
      </w:r>
      <w:proofErr w:type="gramStart"/>
      <w:r w:rsidR="00B70134">
        <w:rPr>
          <w:rFonts w:ascii="Times New Roman" w:eastAsia="標楷體" w:hAnsi="Times New Roman" w:hint="eastAsia"/>
          <w:sz w:val="32"/>
          <w:szCs w:val="32"/>
        </w:rPr>
        <w:t>盧</w:t>
      </w:r>
      <w:proofErr w:type="gramEnd"/>
      <w:r w:rsidR="00E61BBD" w:rsidRPr="006B05B0">
        <w:rPr>
          <w:rFonts w:ascii="Times New Roman" w:eastAsia="標楷體" w:hAnsi="Times New Roman"/>
          <w:sz w:val="32"/>
          <w:szCs w:val="32"/>
        </w:rPr>
        <w:t>召集</w:t>
      </w:r>
      <w:r w:rsidRPr="006B05B0">
        <w:rPr>
          <w:rFonts w:ascii="Times New Roman" w:eastAsia="標楷體" w:hAnsi="Times New Roman"/>
          <w:sz w:val="32"/>
          <w:szCs w:val="32"/>
        </w:rPr>
        <w:t>委員</w:t>
      </w:r>
      <w:r w:rsidR="00B70134">
        <w:rPr>
          <w:rFonts w:ascii="Times New Roman" w:eastAsia="標楷體" w:hAnsi="Times New Roman" w:hint="eastAsia"/>
          <w:sz w:val="32"/>
          <w:szCs w:val="32"/>
        </w:rPr>
        <w:t>縣</w:t>
      </w:r>
      <w:proofErr w:type="gramStart"/>
      <w:r w:rsidR="00B70134">
        <w:rPr>
          <w:rFonts w:ascii="Times New Roman" w:eastAsia="標楷體" w:hAnsi="Times New Roman" w:hint="eastAsia"/>
          <w:sz w:val="32"/>
          <w:szCs w:val="32"/>
        </w:rPr>
        <w:t>一</w:t>
      </w:r>
      <w:proofErr w:type="gramEnd"/>
    </w:p>
    <w:p w14:paraId="5D23F144" w14:textId="77777777" w:rsidR="006D0D1E" w:rsidRPr="006B05B0" w:rsidRDefault="006D0D1E" w:rsidP="006D0D1E">
      <w:pPr>
        <w:spacing w:line="440" w:lineRule="exact"/>
        <w:ind w:left="1600" w:rightChars="-177" w:right="-425" w:hangingChars="500" w:hanging="1600"/>
        <w:rPr>
          <w:rFonts w:ascii="Times New Roman" w:eastAsia="標楷體" w:hAnsi="Times New Roman"/>
          <w:sz w:val="32"/>
          <w:szCs w:val="32"/>
        </w:rPr>
      </w:pPr>
      <w:r w:rsidRPr="006B05B0">
        <w:rPr>
          <w:rFonts w:ascii="Times New Roman" w:eastAsia="標楷體" w:hAnsi="Times New Roman"/>
          <w:sz w:val="32"/>
          <w:szCs w:val="32"/>
        </w:rPr>
        <w:t>主任秘書：</w:t>
      </w:r>
      <w:r w:rsidR="00626769" w:rsidRPr="006B05B0">
        <w:rPr>
          <w:rFonts w:ascii="Times New Roman" w:eastAsia="標楷體" w:hAnsi="Times New Roman"/>
          <w:sz w:val="32"/>
          <w:szCs w:val="32"/>
        </w:rPr>
        <w:t>劉厚連</w:t>
      </w:r>
    </w:p>
    <w:p w14:paraId="46EB9D16" w14:textId="77777777" w:rsidR="006D0D1E" w:rsidRPr="006B05B0" w:rsidRDefault="006D0D1E" w:rsidP="006D0D1E">
      <w:pPr>
        <w:spacing w:line="440" w:lineRule="exact"/>
        <w:ind w:left="1600" w:rightChars="-177" w:right="-425" w:hangingChars="500" w:hanging="1600"/>
        <w:rPr>
          <w:rFonts w:ascii="Times New Roman" w:eastAsia="標楷體" w:hAnsi="Times New Roman"/>
          <w:sz w:val="32"/>
          <w:szCs w:val="32"/>
        </w:rPr>
      </w:pPr>
      <w:r w:rsidRPr="006B05B0">
        <w:rPr>
          <w:rFonts w:ascii="Times New Roman" w:eastAsia="標楷體" w:hAnsi="Times New Roman"/>
          <w:sz w:val="32"/>
          <w:szCs w:val="32"/>
        </w:rPr>
        <w:t>專門委員：</w:t>
      </w:r>
      <w:r w:rsidR="00626769" w:rsidRPr="006B05B0">
        <w:rPr>
          <w:rFonts w:ascii="Times New Roman" w:eastAsia="標楷體" w:hAnsi="Times New Roman"/>
          <w:sz w:val="32"/>
          <w:szCs w:val="32"/>
        </w:rPr>
        <w:t>游亦安</w:t>
      </w:r>
    </w:p>
    <w:p w14:paraId="57F63799" w14:textId="2F1DB7C8" w:rsidR="002251C0" w:rsidRPr="006B05B0" w:rsidRDefault="002251C0" w:rsidP="006D0D1E">
      <w:pPr>
        <w:spacing w:line="440" w:lineRule="exact"/>
        <w:ind w:left="1600" w:rightChars="-177" w:right="-425" w:hangingChars="500" w:hanging="1600"/>
        <w:rPr>
          <w:rFonts w:ascii="Times New Roman" w:eastAsia="標楷體" w:hAnsi="Times New Roman"/>
          <w:b/>
          <w:color w:val="0070C0"/>
          <w:sz w:val="32"/>
          <w:szCs w:val="32"/>
        </w:rPr>
      </w:pPr>
      <w:r w:rsidRPr="006B05B0">
        <w:rPr>
          <w:rFonts w:ascii="Times New Roman" w:eastAsia="標楷體" w:hAnsi="Times New Roman"/>
          <w:sz w:val="32"/>
          <w:szCs w:val="32"/>
        </w:rPr>
        <w:t xml:space="preserve">紀　　錄：簡任秘書　</w:t>
      </w:r>
      <w:r w:rsidR="00B70134" w:rsidRPr="00B70134">
        <w:rPr>
          <w:rFonts w:ascii="Times New Roman" w:eastAsia="標楷體" w:hAnsi="Times New Roman" w:hint="eastAsia"/>
          <w:sz w:val="32"/>
          <w:szCs w:val="32"/>
        </w:rPr>
        <w:t>江建逸</w:t>
      </w:r>
      <w:r w:rsidRPr="006B05B0">
        <w:rPr>
          <w:rFonts w:ascii="Times New Roman" w:eastAsia="標楷體" w:hAnsi="Times New Roman"/>
          <w:sz w:val="32"/>
          <w:szCs w:val="32"/>
        </w:rPr>
        <w:t xml:space="preserve">　簡任編審</w:t>
      </w:r>
      <w:r w:rsidR="00B70134" w:rsidRPr="00B70134">
        <w:rPr>
          <w:rFonts w:ascii="Times New Roman" w:eastAsia="標楷體" w:hAnsi="Times New Roman" w:hint="eastAsia"/>
          <w:sz w:val="32"/>
          <w:szCs w:val="32"/>
        </w:rPr>
        <w:t xml:space="preserve">　</w:t>
      </w:r>
      <w:r w:rsidR="00B70134">
        <w:rPr>
          <w:rFonts w:ascii="Times New Roman" w:eastAsia="標楷體" w:hAnsi="Times New Roman" w:hint="eastAsia"/>
          <w:sz w:val="32"/>
          <w:szCs w:val="32"/>
        </w:rPr>
        <w:t>王鴻儀</w:t>
      </w:r>
      <w:r w:rsidR="00B70134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Pr="006B05B0">
        <w:rPr>
          <w:rFonts w:ascii="Times New Roman" w:eastAsia="標楷體" w:hAnsi="Times New Roman"/>
          <w:sz w:val="32"/>
          <w:szCs w:val="32"/>
        </w:rPr>
        <w:t xml:space="preserve">科　　長　</w:t>
      </w:r>
      <w:proofErr w:type="gramStart"/>
      <w:r w:rsidR="0014354C" w:rsidRPr="006B05B0">
        <w:rPr>
          <w:rFonts w:ascii="Times New Roman" w:eastAsia="標楷體" w:hAnsi="Times New Roman"/>
          <w:sz w:val="32"/>
          <w:szCs w:val="32"/>
        </w:rPr>
        <w:t>賴映潔</w:t>
      </w:r>
      <w:r w:rsidR="00B70134">
        <w:rPr>
          <w:rFonts w:ascii="Times New Roman" w:eastAsia="標楷體" w:hAnsi="Times New Roman" w:hint="eastAsia"/>
          <w:sz w:val="32"/>
          <w:szCs w:val="32"/>
        </w:rPr>
        <w:t>專</w:t>
      </w:r>
      <w:proofErr w:type="gramEnd"/>
      <w:r w:rsidR="00B70134" w:rsidRPr="00B70134">
        <w:rPr>
          <w:rFonts w:ascii="Times New Roman" w:eastAsia="標楷體" w:hAnsi="Times New Roman" w:hint="eastAsia"/>
          <w:sz w:val="32"/>
          <w:szCs w:val="32"/>
        </w:rPr>
        <w:t xml:space="preserve">　　</w:t>
      </w:r>
      <w:r w:rsidR="001836E8" w:rsidRPr="006B05B0">
        <w:rPr>
          <w:rFonts w:ascii="Times New Roman" w:eastAsia="標楷體" w:hAnsi="Times New Roman"/>
          <w:sz w:val="32"/>
          <w:szCs w:val="32"/>
        </w:rPr>
        <w:t xml:space="preserve">員　</w:t>
      </w:r>
      <w:r w:rsidR="00B70134">
        <w:rPr>
          <w:rFonts w:ascii="Times New Roman" w:eastAsia="標楷體" w:hAnsi="Times New Roman" w:hint="eastAsia"/>
          <w:sz w:val="32"/>
          <w:szCs w:val="32"/>
        </w:rPr>
        <w:t>許淑真</w:t>
      </w:r>
    </w:p>
    <w:p w14:paraId="1BBFC3EC" w14:textId="6DCB0A6B" w:rsidR="00641490" w:rsidRPr="006B05B0" w:rsidRDefault="00641490" w:rsidP="0093641B">
      <w:pPr>
        <w:spacing w:line="440" w:lineRule="exact"/>
        <w:rPr>
          <w:rFonts w:ascii="Times New Roman" w:eastAsia="標楷體" w:hAnsi="Times New Roman"/>
          <w:b/>
          <w:sz w:val="32"/>
          <w:szCs w:val="32"/>
        </w:rPr>
      </w:pPr>
      <w:r w:rsidRPr="006B05B0">
        <w:rPr>
          <w:rFonts w:ascii="Times New Roman" w:eastAsia="標楷體" w:hAnsi="Times New Roman"/>
          <w:b/>
          <w:sz w:val="32"/>
          <w:szCs w:val="32"/>
        </w:rPr>
        <w:t>報告事項</w:t>
      </w:r>
    </w:p>
    <w:p w14:paraId="26CBF852" w14:textId="77777777" w:rsidR="00C41A70" w:rsidRPr="006B05B0" w:rsidRDefault="00C41A70" w:rsidP="00D77B33">
      <w:pPr>
        <w:spacing w:line="440" w:lineRule="exact"/>
        <w:jc w:val="both"/>
        <w:rPr>
          <w:rFonts w:ascii="Times New Roman" w:eastAsia="標楷體" w:hAnsi="Times New Roman"/>
          <w:bCs/>
          <w:kern w:val="0"/>
          <w:sz w:val="32"/>
          <w:szCs w:val="32"/>
        </w:rPr>
      </w:pPr>
      <w:r w:rsidRPr="006B05B0">
        <w:rPr>
          <w:rFonts w:ascii="Times New Roman" w:eastAsia="標楷體" w:hAnsi="Times New Roman"/>
          <w:bCs/>
          <w:kern w:val="0"/>
          <w:sz w:val="32"/>
          <w:szCs w:val="32"/>
        </w:rPr>
        <w:t>宣讀上次會議議事錄。</w:t>
      </w:r>
    </w:p>
    <w:p w14:paraId="7A02357B" w14:textId="7B84E5EE" w:rsidR="00C41A70" w:rsidRDefault="00C41A70" w:rsidP="003B3A87">
      <w:pPr>
        <w:spacing w:line="440" w:lineRule="exact"/>
        <w:jc w:val="both"/>
        <w:rPr>
          <w:rFonts w:ascii="Times New Roman" w:eastAsia="標楷體" w:hAnsi="Times New Roman"/>
          <w:bCs/>
          <w:kern w:val="0"/>
          <w:sz w:val="32"/>
          <w:szCs w:val="32"/>
        </w:rPr>
      </w:pPr>
      <w:r w:rsidRPr="006B05B0">
        <w:rPr>
          <w:rFonts w:ascii="Times New Roman" w:eastAsia="標楷體" w:hAnsi="Times New Roman"/>
          <w:b/>
          <w:bCs/>
          <w:kern w:val="0"/>
          <w:sz w:val="32"/>
          <w:szCs w:val="32"/>
        </w:rPr>
        <w:t>決定：</w:t>
      </w:r>
      <w:r w:rsidRPr="006B05B0">
        <w:rPr>
          <w:rFonts w:ascii="Times New Roman" w:eastAsia="標楷體" w:hAnsi="Times New Roman"/>
          <w:bCs/>
          <w:kern w:val="0"/>
          <w:sz w:val="32"/>
          <w:szCs w:val="32"/>
        </w:rPr>
        <w:t>確定。</w:t>
      </w:r>
    </w:p>
    <w:p w14:paraId="3475E554" w14:textId="77777777" w:rsidR="00810946" w:rsidRPr="006B05B0" w:rsidRDefault="00810946" w:rsidP="003B3A87">
      <w:pPr>
        <w:spacing w:line="440" w:lineRule="exact"/>
        <w:jc w:val="both"/>
        <w:rPr>
          <w:rFonts w:ascii="Times New Roman" w:eastAsia="標楷體" w:hAnsi="Times New Roman"/>
          <w:bCs/>
          <w:kern w:val="0"/>
          <w:sz w:val="32"/>
          <w:szCs w:val="32"/>
        </w:rPr>
      </w:pPr>
    </w:p>
    <w:p w14:paraId="59A5061E" w14:textId="77777777" w:rsidR="00B70134" w:rsidRPr="00B70134" w:rsidRDefault="00B70134" w:rsidP="00B70134">
      <w:pPr>
        <w:snapToGrid w:val="0"/>
        <w:spacing w:line="400" w:lineRule="exact"/>
        <w:jc w:val="both"/>
        <w:rPr>
          <w:rFonts w:ascii="標楷體" w:eastAsia="標楷體" w:hAnsi="標楷體"/>
          <w:b/>
          <w:sz w:val="32"/>
          <w:szCs w:val="30"/>
        </w:rPr>
      </w:pPr>
      <w:r w:rsidRPr="00B70134">
        <w:rPr>
          <w:rFonts w:ascii="標楷體" w:eastAsia="標楷體" w:hAnsi="標楷體" w:hint="eastAsia"/>
          <w:b/>
          <w:sz w:val="32"/>
          <w:szCs w:val="30"/>
        </w:rPr>
        <w:t>邀請勞動部部長、衛生福利部、原住民族委員會就「穩定原住民族就業、改善低薪與勞動權益保障，並縮小職業災害發生率及死亡率差距之執行現況與精進作為」進行專題報告，並備質詢。</w:t>
      </w:r>
    </w:p>
    <w:p w14:paraId="2AE88E3B" w14:textId="77777777" w:rsidR="00B70134" w:rsidRPr="00B70134" w:rsidRDefault="00B70134" w:rsidP="00B70134">
      <w:pPr>
        <w:snapToGrid w:val="0"/>
        <w:spacing w:line="400" w:lineRule="exact"/>
        <w:jc w:val="both"/>
        <w:rPr>
          <w:rFonts w:ascii="標楷體" w:eastAsia="標楷體" w:hAnsi="標楷體"/>
          <w:b/>
          <w:sz w:val="32"/>
          <w:szCs w:val="30"/>
        </w:rPr>
      </w:pPr>
    </w:p>
    <w:p w14:paraId="36A54566" w14:textId="77777777" w:rsidR="00B70134" w:rsidRPr="00B70134" w:rsidRDefault="00B70134" w:rsidP="00B70134">
      <w:pPr>
        <w:snapToGrid w:val="0"/>
        <w:spacing w:line="400" w:lineRule="exact"/>
        <w:jc w:val="both"/>
        <w:rPr>
          <w:rFonts w:ascii="標楷體" w:eastAsia="標楷體" w:hAnsi="標楷體"/>
          <w:b/>
          <w:sz w:val="32"/>
          <w:szCs w:val="30"/>
        </w:rPr>
      </w:pPr>
      <w:r w:rsidRPr="00B70134">
        <w:rPr>
          <w:rFonts w:ascii="標楷體" w:eastAsia="標楷體" w:hAnsi="標楷體" w:hint="eastAsia"/>
          <w:b/>
          <w:sz w:val="32"/>
          <w:szCs w:val="30"/>
        </w:rPr>
        <w:t>邀請勞動部、衛生</w:t>
      </w:r>
      <w:proofErr w:type="gramStart"/>
      <w:r w:rsidRPr="00B70134">
        <w:rPr>
          <w:rFonts w:ascii="標楷體" w:eastAsia="標楷體" w:hAnsi="標楷體" w:hint="eastAsia"/>
          <w:b/>
          <w:sz w:val="32"/>
          <w:szCs w:val="30"/>
        </w:rPr>
        <w:t>福利部就</w:t>
      </w:r>
      <w:proofErr w:type="gramEnd"/>
      <w:r w:rsidRPr="00B70134">
        <w:rPr>
          <w:rFonts w:ascii="標楷體" w:eastAsia="標楷體" w:hAnsi="標楷體" w:hint="eastAsia"/>
          <w:b/>
          <w:sz w:val="32"/>
          <w:szCs w:val="30"/>
        </w:rPr>
        <w:t>「開放家有十二歲以下子女家庭逕行申請外籍</w:t>
      </w:r>
      <w:proofErr w:type="gramStart"/>
      <w:r w:rsidRPr="00B70134">
        <w:rPr>
          <w:rFonts w:ascii="標楷體" w:eastAsia="標楷體" w:hAnsi="標楷體" w:hint="eastAsia"/>
          <w:b/>
          <w:sz w:val="32"/>
          <w:szCs w:val="30"/>
        </w:rPr>
        <w:t>家事移工政策</w:t>
      </w:r>
      <w:proofErr w:type="gramEnd"/>
      <w:r w:rsidRPr="00B70134">
        <w:rPr>
          <w:rFonts w:ascii="標楷體" w:eastAsia="標楷體" w:hAnsi="標楷體" w:hint="eastAsia"/>
          <w:b/>
          <w:sz w:val="32"/>
          <w:szCs w:val="30"/>
        </w:rPr>
        <w:t>，對本國勞工就業、照顧體系負擔、兒童最佳利益及相關權益保障之衝擊評估與制度配套」進行專題報告，並備質詢。</w:t>
      </w:r>
    </w:p>
    <w:p w14:paraId="7D643D55" w14:textId="77777777" w:rsidR="00B70134" w:rsidRPr="00B70134" w:rsidRDefault="00B70134" w:rsidP="00B70134">
      <w:pPr>
        <w:snapToGrid w:val="0"/>
        <w:spacing w:line="400" w:lineRule="exact"/>
        <w:jc w:val="both"/>
        <w:rPr>
          <w:rFonts w:ascii="標楷體" w:eastAsia="標楷體" w:hAnsi="標楷體"/>
          <w:b/>
          <w:sz w:val="32"/>
          <w:szCs w:val="30"/>
        </w:rPr>
      </w:pPr>
    </w:p>
    <w:p w14:paraId="0991D992" w14:textId="77777777" w:rsidR="00B70134" w:rsidRPr="00B70134" w:rsidRDefault="00B70134" w:rsidP="00B70134">
      <w:pPr>
        <w:snapToGrid w:val="0"/>
        <w:spacing w:line="400" w:lineRule="exact"/>
        <w:jc w:val="both"/>
        <w:rPr>
          <w:rFonts w:ascii="標楷體" w:eastAsia="標楷體" w:hAnsi="標楷體"/>
          <w:b/>
          <w:sz w:val="32"/>
          <w:szCs w:val="30"/>
        </w:rPr>
      </w:pPr>
      <w:r w:rsidRPr="00B70134">
        <w:rPr>
          <w:rFonts w:ascii="標楷體" w:eastAsia="標楷體" w:hAnsi="標楷體" w:hint="eastAsia"/>
          <w:b/>
          <w:sz w:val="32"/>
          <w:szCs w:val="30"/>
        </w:rPr>
        <w:t>邀請勞動部、衛生福利部、行政院、行政院人事行政總處、銓敘部、公務人員保障暨培訓委員會、法務部，就「職</w:t>
      </w:r>
      <w:proofErr w:type="gramStart"/>
      <w:r w:rsidRPr="00B70134">
        <w:rPr>
          <w:rFonts w:ascii="標楷體" w:eastAsia="標楷體" w:hAnsi="標楷體" w:hint="eastAsia"/>
          <w:b/>
          <w:sz w:val="32"/>
          <w:szCs w:val="30"/>
        </w:rPr>
        <w:t>場霸凌</w:t>
      </w:r>
      <w:proofErr w:type="gramEnd"/>
      <w:r w:rsidRPr="00B70134">
        <w:rPr>
          <w:rFonts w:ascii="標楷體" w:eastAsia="標楷體" w:hAnsi="標楷體" w:hint="eastAsia"/>
          <w:b/>
          <w:sz w:val="32"/>
          <w:szCs w:val="30"/>
        </w:rPr>
        <w:t>申訴機制之檢討：以顏慧欣案為例，如何建構員工心理健康與職場保障機制」進行專題報告，並備質詢。</w:t>
      </w:r>
    </w:p>
    <w:p w14:paraId="172C5041" w14:textId="2EC9D22F" w:rsidR="003A0270" w:rsidRPr="006B05B0" w:rsidRDefault="003A0270" w:rsidP="0000779A">
      <w:pPr>
        <w:pStyle w:val="af"/>
        <w:spacing w:beforeLines="50" w:before="180" w:line="276" w:lineRule="auto"/>
        <w:ind w:left="0" w:firstLine="0"/>
        <w:jc w:val="both"/>
        <w:rPr>
          <w:rFonts w:ascii="Times New Roman"/>
        </w:rPr>
      </w:pPr>
      <w:proofErr w:type="gramStart"/>
      <w:r w:rsidRPr="006B05B0">
        <w:rPr>
          <w:rFonts w:ascii="Times New Roman"/>
        </w:rPr>
        <w:t>（</w:t>
      </w:r>
      <w:proofErr w:type="gramEnd"/>
      <w:r w:rsidR="000231AB" w:rsidRPr="006B05B0">
        <w:rPr>
          <w:rFonts w:ascii="Times New Roman"/>
        </w:rPr>
        <w:t>本</w:t>
      </w:r>
      <w:r w:rsidR="00B70134">
        <w:rPr>
          <w:rFonts w:ascii="Times New Roman" w:hint="eastAsia"/>
        </w:rPr>
        <w:t>次</w:t>
      </w:r>
      <w:r w:rsidR="000231AB" w:rsidRPr="006B05B0">
        <w:rPr>
          <w:rFonts w:ascii="Times New Roman"/>
        </w:rPr>
        <w:t>會議專題報告</w:t>
      </w:r>
      <w:proofErr w:type="gramStart"/>
      <w:r w:rsidR="000231AB" w:rsidRPr="006B05B0">
        <w:rPr>
          <w:rFonts w:ascii="Times New Roman"/>
        </w:rPr>
        <w:t>採</w:t>
      </w:r>
      <w:proofErr w:type="gramEnd"/>
      <w:r w:rsidR="000231AB" w:rsidRPr="006B05B0">
        <w:rPr>
          <w:rFonts w:ascii="Times New Roman"/>
        </w:rPr>
        <w:t>綜合</w:t>
      </w:r>
      <w:proofErr w:type="gramStart"/>
      <w:r w:rsidR="000231AB" w:rsidRPr="006B05B0">
        <w:rPr>
          <w:rFonts w:ascii="Times New Roman"/>
        </w:rPr>
        <w:t>詢</w:t>
      </w:r>
      <w:proofErr w:type="gramEnd"/>
      <w:r w:rsidR="000231AB" w:rsidRPr="006B05B0">
        <w:rPr>
          <w:rFonts w:ascii="Times New Roman"/>
        </w:rPr>
        <w:t>答</w:t>
      </w:r>
      <w:r w:rsidR="000231AB" w:rsidRPr="006B05B0">
        <w:rPr>
          <w:rFonts w:ascii="Times New Roman" w:hint="eastAsia"/>
        </w:rPr>
        <w:t>，</w:t>
      </w:r>
      <w:r w:rsidR="00350043" w:rsidRPr="006B05B0">
        <w:rPr>
          <w:rFonts w:ascii="Times New Roman"/>
        </w:rPr>
        <w:t>由</w:t>
      </w:r>
      <w:r w:rsidR="003C51A2" w:rsidRPr="003C51A2">
        <w:rPr>
          <w:rFonts w:ascii="Times New Roman" w:hint="eastAsia"/>
        </w:rPr>
        <w:t>勞動部部長洪申翰</w:t>
      </w:r>
      <w:r w:rsidR="00E80F4F" w:rsidRPr="00E80F4F">
        <w:rPr>
          <w:rFonts w:ascii="Times New Roman" w:hint="eastAsia"/>
        </w:rPr>
        <w:t>、</w:t>
      </w:r>
      <w:r w:rsidR="005204D0" w:rsidRPr="005204D0">
        <w:rPr>
          <w:rFonts w:ascii="Times New Roman" w:hint="eastAsia"/>
        </w:rPr>
        <w:t>衛生福利部政務次長呂建德</w:t>
      </w:r>
      <w:r w:rsidR="00E80F4F" w:rsidRPr="00E80F4F">
        <w:rPr>
          <w:rFonts w:ascii="Times New Roman" w:hint="eastAsia"/>
        </w:rPr>
        <w:t>及行政院副秘書長李國興</w:t>
      </w:r>
      <w:r w:rsidR="00350043" w:rsidRPr="006B05B0">
        <w:rPr>
          <w:rFonts w:ascii="Times New Roman"/>
        </w:rPr>
        <w:t>報告後，</w:t>
      </w:r>
      <w:r w:rsidR="00957A33" w:rsidRPr="006B05B0">
        <w:rPr>
          <w:rFonts w:ascii="Times New Roman"/>
        </w:rPr>
        <w:t>委員</w:t>
      </w:r>
      <w:r w:rsidR="009A6E11" w:rsidRPr="009A6E11">
        <w:rPr>
          <w:rFonts w:ascii="Times New Roman" w:hint="eastAsia"/>
        </w:rPr>
        <w:t>林月琴、</w:t>
      </w:r>
      <w:r w:rsidR="00A37511" w:rsidRPr="00A37511">
        <w:rPr>
          <w:rFonts w:ascii="Times New Roman" w:hint="eastAsia"/>
        </w:rPr>
        <w:t>陳菁</w:t>
      </w:r>
      <w:r w:rsidR="00A37511" w:rsidRPr="00A37511">
        <w:rPr>
          <w:rFonts w:ascii="Times New Roman" w:hint="eastAsia"/>
        </w:rPr>
        <w:lastRenderedPageBreak/>
        <w:t>徽、</w:t>
      </w:r>
      <w:r w:rsidR="00381F61" w:rsidRPr="00381F61">
        <w:rPr>
          <w:rFonts w:ascii="Times New Roman" w:hint="eastAsia"/>
        </w:rPr>
        <w:t>邱慧</w:t>
      </w:r>
      <w:proofErr w:type="gramStart"/>
      <w:r w:rsidR="00381F61" w:rsidRPr="00381F61">
        <w:rPr>
          <w:rFonts w:ascii="Times New Roman" w:hint="eastAsia"/>
        </w:rPr>
        <w:t>洳</w:t>
      </w:r>
      <w:proofErr w:type="gramEnd"/>
      <w:r w:rsidR="00381F61" w:rsidRPr="00381F61">
        <w:rPr>
          <w:rFonts w:ascii="Times New Roman" w:hint="eastAsia"/>
        </w:rPr>
        <w:t>、</w:t>
      </w:r>
      <w:r w:rsidR="003E1F88" w:rsidRPr="003E1F88">
        <w:rPr>
          <w:rFonts w:ascii="Times New Roman" w:hint="eastAsia"/>
        </w:rPr>
        <w:t>邱鎮軍、</w:t>
      </w:r>
      <w:r w:rsidR="003505C6" w:rsidRPr="003505C6">
        <w:rPr>
          <w:rFonts w:ascii="Times New Roman" w:hint="eastAsia"/>
        </w:rPr>
        <w:t>蘇清泉、</w:t>
      </w:r>
      <w:r w:rsidR="004F147E" w:rsidRPr="004F147E">
        <w:rPr>
          <w:rFonts w:ascii="Times New Roman" w:hint="eastAsia"/>
        </w:rPr>
        <w:t>劉建國、</w:t>
      </w:r>
      <w:r w:rsidR="00D87716" w:rsidRPr="00D87716">
        <w:rPr>
          <w:rFonts w:ascii="Times New Roman" w:hint="eastAsia"/>
        </w:rPr>
        <w:t>王育敏、</w:t>
      </w:r>
      <w:r w:rsidR="00C33E4B" w:rsidRPr="00C33E4B">
        <w:rPr>
          <w:rFonts w:ascii="Times New Roman" w:hint="eastAsia"/>
        </w:rPr>
        <w:t>廖偉翔、</w:t>
      </w:r>
      <w:r w:rsidR="00773944" w:rsidRPr="00773944">
        <w:rPr>
          <w:rFonts w:ascii="Times New Roman" w:hint="eastAsia"/>
        </w:rPr>
        <w:t>黃秀芳、</w:t>
      </w:r>
      <w:proofErr w:type="gramStart"/>
      <w:r w:rsidR="00DA3CA3" w:rsidRPr="00DA3CA3">
        <w:rPr>
          <w:rFonts w:ascii="Times New Roman" w:hint="eastAsia"/>
        </w:rPr>
        <w:t>涂權吉</w:t>
      </w:r>
      <w:proofErr w:type="gramEnd"/>
      <w:r w:rsidR="00DA3CA3" w:rsidRPr="00DA3CA3">
        <w:rPr>
          <w:rFonts w:ascii="Times New Roman" w:hint="eastAsia"/>
        </w:rPr>
        <w:t>、</w:t>
      </w:r>
      <w:r w:rsidR="005A5EE1" w:rsidRPr="005A5EE1">
        <w:rPr>
          <w:rFonts w:ascii="Times New Roman" w:hint="eastAsia"/>
        </w:rPr>
        <w:t>林淑芬、</w:t>
      </w:r>
      <w:r w:rsidR="009D40F2" w:rsidRPr="009D40F2">
        <w:rPr>
          <w:rFonts w:ascii="Times New Roman" w:hint="eastAsia"/>
        </w:rPr>
        <w:t>陳瑩、</w:t>
      </w:r>
      <w:r w:rsidR="0084099E" w:rsidRPr="0084099E">
        <w:rPr>
          <w:rFonts w:ascii="Times New Roman" w:hint="eastAsia"/>
        </w:rPr>
        <w:t>王正旭、</w:t>
      </w:r>
      <w:proofErr w:type="gramStart"/>
      <w:r w:rsidR="00772448" w:rsidRPr="00772448">
        <w:rPr>
          <w:rFonts w:ascii="Times New Roman" w:hint="eastAsia"/>
        </w:rPr>
        <w:t>盧</w:t>
      </w:r>
      <w:proofErr w:type="gramEnd"/>
      <w:r w:rsidR="00772448" w:rsidRPr="00772448">
        <w:rPr>
          <w:rFonts w:ascii="Times New Roman" w:hint="eastAsia"/>
        </w:rPr>
        <w:t>縣一、</w:t>
      </w:r>
      <w:r w:rsidR="007E243B" w:rsidRPr="007E243B">
        <w:rPr>
          <w:rFonts w:ascii="Times New Roman" w:hint="eastAsia"/>
        </w:rPr>
        <w:t>鄭天財</w:t>
      </w:r>
      <w:proofErr w:type="spellStart"/>
      <w:r w:rsidR="007E243B" w:rsidRPr="007E243B">
        <w:rPr>
          <w:rFonts w:ascii="Times New Roman" w:hint="eastAsia"/>
        </w:rPr>
        <w:t>Sra</w:t>
      </w:r>
      <w:proofErr w:type="spellEnd"/>
      <w:r w:rsidR="007E243B" w:rsidRPr="007E243B">
        <w:rPr>
          <w:rFonts w:ascii="Times New Roman" w:hint="eastAsia"/>
        </w:rPr>
        <w:t xml:space="preserve"> </w:t>
      </w:r>
      <w:proofErr w:type="spellStart"/>
      <w:r w:rsidR="007E243B" w:rsidRPr="007E243B">
        <w:rPr>
          <w:rFonts w:ascii="Times New Roman" w:hint="eastAsia"/>
        </w:rPr>
        <w:t>Kacaw</w:t>
      </w:r>
      <w:proofErr w:type="spellEnd"/>
      <w:r w:rsidR="007E243B" w:rsidRPr="007E243B">
        <w:rPr>
          <w:rFonts w:ascii="Times New Roman" w:hint="eastAsia"/>
        </w:rPr>
        <w:t>、</w:t>
      </w:r>
      <w:r w:rsidR="007A5A4F" w:rsidRPr="007A5A4F">
        <w:rPr>
          <w:rFonts w:ascii="Times New Roman" w:hint="eastAsia"/>
        </w:rPr>
        <w:t>伍麗華</w:t>
      </w:r>
      <w:proofErr w:type="spellStart"/>
      <w:r w:rsidR="007A5A4F" w:rsidRPr="007A5A4F">
        <w:rPr>
          <w:rFonts w:ascii="Times New Roman" w:hint="eastAsia"/>
        </w:rPr>
        <w:t>Saidhai</w:t>
      </w:r>
      <w:proofErr w:type="spellEnd"/>
      <w:r w:rsidR="007A5A4F" w:rsidRPr="007A5A4F">
        <w:rPr>
          <w:rFonts w:ascii="Times New Roman" w:hint="eastAsia"/>
        </w:rPr>
        <w:t xml:space="preserve"> </w:t>
      </w:r>
      <w:proofErr w:type="spellStart"/>
      <w:r w:rsidR="007A5A4F" w:rsidRPr="007A5A4F">
        <w:rPr>
          <w:rFonts w:ascii="Times New Roman" w:hint="eastAsia"/>
        </w:rPr>
        <w:t>Tahovecahe</w:t>
      </w:r>
      <w:proofErr w:type="spellEnd"/>
      <w:r w:rsidR="00210891" w:rsidRPr="00210891">
        <w:rPr>
          <w:rFonts w:ascii="Times New Roman" w:hint="eastAsia"/>
        </w:rPr>
        <w:t>、</w:t>
      </w:r>
      <w:r w:rsidR="004E1774" w:rsidRPr="004E1774">
        <w:rPr>
          <w:rFonts w:ascii="Times New Roman" w:hint="eastAsia"/>
        </w:rPr>
        <w:t>林倩綺</w:t>
      </w:r>
      <w:r w:rsidR="00210891" w:rsidRPr="00210891">
        <w:rPr>
          <w:rFonts w:ascii="Times New Roman" w:hint="eastAsia"/>
        </w:rPr>
        <w:t>及楊曜</w:t>
      </w:r>
      <w:r w:rsidR="00BC7CF1" w:rsidRPr="006B05B0">
        <w:rPr>
          <w:rFonts w:ascii="Times New Roman"/>
        </w:rPr>
        <w:t>等</w:t>
      </w:r>
      <w:r w:rsidR="00210891">
        <w:rPr>
          <w:rFonts w:ascii="Times New Roman" w:hint="eastAsia"/>
        </w:rPr>
        <w:t>1</w:t>
      </w:r>
      <w:r w:rsidR="00210891">
        <w:rPr>
          <w:rFonts w:ascii="Times New Roman"/>
        </w:rPr>
        <w:t>8</w:t>
      </w:r>
      <w:r w:rsidR="00BC7CF1" w:rsidRPr="006B05B0">
        <w:rPr>
          <w:rFonts w:ascii="Times New Roman"/>
        </w:rPr>
        <w:t>人</w:t>
      </w:r>
      <w:r w:rsidRPr="006B05B0">
        <w:rPr>
          <w:rFonts w:ascii="Times New Roman"/>
        </w:rPr>
        <w:t>提出質詢，均經</w:t>
      </w:r>
      <w:r w:rsidR="00A37511" w:rsidRPr="00A37511">
        <w:rPr>
          <w:rFonts w:ascii="Times New Roman" w:hint="eastAsia"/>
        </w:rPr>
        <w:t>勞動部部長洪申翰</w:t>
      </w:r>
      <w:r w:rsidR="00A305BA">
        <w:rPr>
          <w:rFonts w:ascii="Times New Roman" w:hint="eastAsia"/>
        </w:rPr>
        <w:t>與常務次長陳明仁</w:t>
      </w:r>
      <w:r w:rsidR="00A37511" w:rsidRPr="00A37511">
        <w:rPr>
          <w:rFonts w:ascii="Times New Roman" w:hint="eastAsia"/>
        </w:rPr>
        <w:t>、衛生福利部政務次長呂建德</w:t>
      </w:r>
      <w:r w:rsidR="00A36FFF" w:rsidRPr="006B05B0">
        <w:rPr>
          <w:rFonts w:ascii="Times New Roman" w:hint="eastAsia"/>
        </w:rPr>
        <w:t>、</w:t>
      </w:r>
      <w:r w:rsidR="003436D6" w:rsidRPr="003436D6">
        <w:rPr>
          <w:rFonts w:ascii="Times New Roman" w:hint="eastAsia"/>
        </w:rPr>
        <w:t>公務人員保障暨培訓委員會安衛防護處處長蔡獻緯、</w:t>
      </w:r>
      <w:r w:rsidR="005220C8" w:rsidRPr="005220C8">
        <w:rPr>
          <w:rFonts w:ascii="Times New Roman" w:hint="eastAsia"/>
        </w:rPr>
        <w:t>行政院副秘書長李國興</w:t>
      </w:r>
      <w:r w:rsidR="00210891" w:rsidRPr="00210891">
        <w:rPr>
          <w:rFonts w:ascii="Times New Roman" w:hint="eastAsia"/>
        </w:rPr>
        <w:t>及</w:t>
      </w:r>
      <w:r w:rsidR="003D57D9" w:rsidRPr="003D57D9">
        <w:rPr>
          <w:rFonts w:ascii="Times New Roman" w:hint="eastAsia"/>
        </w:rPr>
        <w:t>原住民族委員會社會福利處處長羅赫</w:t>
      </w:r>
      <w:proofErr w:type="gramStart"/>
      <w:r w:rsidR="003D57D9" w:rsidRPr="003D57D9">
        <w:rPr>
          <w:rFonts w:ascii="Times New Roman" w:hint="eastAsia"/>
        </w:rPr>
        <w:t>踛</w:t>
      </w:r>
      <w:proofErr w:type="gramEnd"/>
      <w:r w:rsidR="003D57D9" w:rsidRPr="003D57D9">
        <w:rPr>
          <w:rFonts w:ascii="Times New Roman" w:hint="eastAsia"/>
        </w:rPr>
        <w:t xml:space="preserve"> </w:t>
      </w:r>
      <w:proofErr w:type="spellStart"/>
      <w:r w:rsidR="003D57D9" w:rsidRPr="003D57D9">
        <w:rPr>
          <w:rFonts w:ascii="Times New Roman" w:hint="eastAsia"/>
        </w:rPr>
        <w:t>Helu</w:t>
      </w:r>
      <w:proofErr w:type="spellEnd"/>
      <w:r w:rsidR="003D57D9" w:rsidRPr="003D57D9">
        <w:rPr>
          <w:rFonts w:ascii="Times New Roman" w:hint="eastAsia"/>
        </w:rPr>
        <w:t xml:space="preserve"> Chiu</w:t>
      </w:r>
      <w:r w:rsidRPr="006B05B0">
        <w:rPr>
          <w:rFonts w:ascii="Times New Roman"/>
        </w:rPr>
        <w:t>暨各相關主管等即席答復。</w:t>
      </w:r>
      <w:r w:rsidR="00B1657B" w:rsidRPr="006B05B0">
        <w:rPr>
          <w:rFonts w:ascii="Times New Roman"/>
        </w:rPr>
        <w:t>委員</w:t>
      </w:r>
      <w:r w:rsidR="001A4E30">
        <w:rPr>
          <w:rFonts w:ascii="Times New Roman" w:hint="eastAsia"/>
        </w:rPr>
        <w:t>高金素梅</w:t>
      </w:r>
      <w:r w:rsidR="001A4E30" w:rsidRPr="001A4E30">
        <w:rPr>
          <w:rFonts w:ascii="Times New Roman" w:hint="eastAsia"/>
        </w:rPr>
        <w:t>、</w:t>
      </w:r>
      <w:r w:rsidR="00A125D6" w:rsidRPr="00A125D6">
        <w:rPr>
          <w:rFonts w:ascii="Times New Roman" w:hint="eastAsia"/>
        </w:rPr>
        <w:t>徐欣瑩</w:t>
      </w:r>
      <w:r w:rsidR="001A4E30" w:rsidRPr="001A4E30">
        <w:rPr>
          <w:rFonts w:ascii="Times New Roman" w:hint="eastAsia"/>
        </w:rPr>
        <w:t>及</w:t>
      </w:r>
      <w:r w:rsidR="005A5EE1" w:rsidRPr="005A5EE1">
        <w:rPr>
          <w:rFonts w:ascii="Times New Roman" w:hint="eastAsia"/>
        </w:rPr>
        <w:t>林楚茵</w:t>
      </w:r>
      <w:r w:rsidR="00B1657B" w:rsidRPr="006B05B0">
        <w:rPr>
          <w:rFonts w:ascii="Times New Roman"/>
        </w:rPr>
        <w:t>所提書面質詢，列入紀錄刊登公報。</w:t>
      </w:r>
      <w:r w:rsidRPr="006B05B0">
        <w:rPr>
          <w:rFonts w:ascii="Times New Roman"/>
        </w:rPr>
        <w:t>）</w:t>
      </w:r>
    </w:p>
    <w:p w14:paraId="1A0F7D1F" w14:textId="77777777" w:rsidR="00784CEE" w:rsidRPr="006B05B0" w:rsidRDefault="00784CEE" w:rsidP="0000779A">
      <w:pPr>
        <w:pStyle w:val="af"/>
        <w:spacing w:beforeLines="50" w:before="180"/>
        <w:ind w:left="2165" w:hangingChars="676" w:hanging="2165"/>
        <w:rPr>
          <w:rFonts w:ascii="Times New Roman"/>
          <w:b/>
        </w:rPr>
      </w:pPr>
      <w:r w:rsidRPr="006B05B0">
        <w:rPr>
          <w:rFonts w:ascii="Times New Roman"/>
          <w:b/>
        </w:rPr>
        <w:t>決</w:t>
      </w:r>
      <w:r w:rsidR="00F70FA4" w:rsidRPr="006B05B0">
        <w:rPr>
          <w:rFonts w:ascii="Times New Roman"/>
          <w:b/>
        </w:rPr>
        <w:t>定</w:t>
      </w:r>
      <w:r w:rsidRPr="006B05B0">
        <w:rPr>
          <w:rFonts w:ascii="Times New Roman"/>
          <w:b/>
        </w:rPr>
        <w:t>：</w:t>
      </w:r>
    </w:p>
    <w:p w14:paraId="5F3FC7E1" w14:textId="77777777" w:rsidR="00784CEE" w:rsidRPr="006B05B0" w:rsidRDefault="00006651" w:rsidP="00D1690D">
      <w:pPr>
        <w:pStyle w:val="af"/>
        <w:numPr>
          <w:ilvl w:val="0"/>
          <w:numId w:val="21"/>
        </w:numPr>
        <w:spacing w:line="420" w:lineRule="exact"/>
        <w:ind w:left="993"/>
        <w:jc w:val="both"/>
        <w:rPr>
          <w:rFonts w:ascii="Times New Roman"/>
        </w:rPr>
      </w:pPr>
      <w:r w:rsidRPr="006B05B0">
        <w:rPr>
          <w:rFonts w:ascii="Times New Roman"/>
        </w:rPr>
        <w:t>報告</w:t>
      </w:r>
      <w:r w:rsidR="00784CEE" w:rsidRPr="006B05B0">
        <w:rPr>
          <w:rFonts w:ascii="Times New Roman"/>
        </w:rPr>
        <w:t>及</w:t>
      </w:r>
      <w:proofErr w:type="gramStart"/>
      <w:r w:rsidR="00784CEE" w:rsidRPr="006B05B0">
        <w:rPr>
          <w:rFonts w:ascii="Times New Roman"/>
        </w:rPr>
        <w:t>詢</w:t>
      </w:r>
      <w:proofErr w:type="gramEnd"/>
      <w:r w:rsidR="00784CEE" w:rsidRPr="006B05B0">
        <w:rPr>
          <w:rFonts w:ascii="Times New Roman"/>
        </w:rPr>
        <w:t>答完畢。</w:t>
      </w:r>
    </w:p>
    <w:p w14:paraId="100C1C88" w14:textId="1D731D47" w:rsidR="002F0EDD" w:rsidRDefault="00784CEE" w:rsidP="00D1690D">
      <w:pPr>
        <w:pStyle w:val="af"/>
        <w:numPr>
          <w:ilvl w:val="0"/>
          <w:numId w:val="21"/>
        </w:numPr>
        <w:spacing w:line="420" w:lineRule="exact"/>
        <w:ind w:left="993"/>
        <w:jc w:val="both"/>
        <w:rPr>
          <w:rFonts w:ascii="Times New Roman"/>
        </w:rPr>
      </w:pPr>
      <w:r w:rsidRPr="006B05B0">
        <w:rPr>
          <w:rFonts w:ascii="Times New Roman"/>
        </w:rPr>
        <w:t>委員質詢未及答復或請補充資料者，請相關機關於</w:t>
      </w:r>
      <w:r w:rsidRPr="006B05B0">
        <w:rPr>
          <w:rFonts w:ascii="Times New Roman"/>
        </w:rPr>
        <w:t>2</w:t>
      </w:r>
      <w:proofErr w:type="gramStart"/>
      <w:r w:rsidRPr="006B05B0">
        <w:rPr>
          <w:rFonts w:ascii="Times New Roman"/>
        </w:rPr>
        <w:t>週</w:t>
      </w:r>
      <w:proofErr w:type="gramEnd"/>
      <w:r w:rsidRPr="006B05B0">
        <w:rPr>
          <w:rFonts w:ascii="Times New Roman"/>
        </w:rPr>
        <w:t>內以書面答復，委員另要求期限者，從其所定。</w:t>
      </w:r>
    </w:p>
    <w:p w14:paraId="1453BE0A" w14:textId="5E1DC1C0" w:rsidR="007A068C" w:rsidRPr="007A068C" w:rsidRDefault="007A068C" w:rsidP="006B602B">
      <w:pPr>
        <w:spacing w:beforeLines="50" w:before="180" w:line="440" w:lineRule="exact"/>
        <w:jc w:val="both"/>
        <w:rPr>
          <w:rFonts w:ascii="Times New Roman" w:eastAsia="標楷體" w:hAnsi="Times New Roman"/>
          <w:b/>
          <w:sz w:val="32"/>
          <w:szCs w:val="32"/>
        </w:rPr>
      </w:pPr>
      <w:r w:rsidRPr="007A068C">
        <w:rPr>
          <w:rFonts w:ascii="Times New Roman" w:eastAsia="標楷體" w:hAnsi="Times New Roman"/>
          <w:b/>
          <w:sz w:val="32"/>
          <w:szCs w:val="32"/>
        </w:rPr>
        <w:t>通過臨時提案</w:t>
      </w:r>
      <w:r w:rsidRPr="007A068C">
        <w:rPr>
          <w:rFonts w:ascii="Times New Roman" w:eastAsia="標楷體" w:hAnsi="Times New Roman" w:hint="eastAsia"/>
          <w:b/>
          <w:sz w:val="32"/>
          <w:szCs w:val="32"/>
        </w:rPr>
        <w:t>1</w:t>
      </w:r>
      <w:r w:rsidRPr="007A068C">
        <w:rPr>
          <w:rFonts w:ascii="Times New Roman" w:eastAsia="標楷體" w:hAnsi="Times New Roman"/>
          <w:b/>
          <w:sz w:val="32"/>
          <w:szCs w:val="32"/>
        </w:rPr>
        <w:t>項：</w:t>
      </w:r>
    </w:p>
    <w:p w14:paraId="554270CA" w14:textId="34A8E3A0" w:rsidR="007A068C" w:rsidRPr="007A068C" w:rsidRDefault="007A068C" w:rsidP="007A068C">
      <w:pPr>
        <w:numPr>
          <w:ilvl w:val="0"/>
          <w:numId w:val="26"/>
        </w:numPr>
        <w:overflowPunct w:val="0"/>
        <w:spacing w:line="440" w:lineRule="exact"/>
        <w:jc w:val="both"/>
        <w:rPr>
          <w:rFonts w:ascii="Times New Roman" w:eastAsia="標楷體" w:hAnsi="Times New Roman"/>
          <w:bCs/>
          <w:kern w:val="0"/>
          <w:sz w:val="32"/>
          <w:szCs w:val="32"/>
        </w:rPr>
      </w:pPr>
      <w:r w:rsidRPr="007A068C">
        <w:rPr>
          <w:rFonts w:ascii="Times New Roman" w:eastAsia="標楷體" w:hAnsi="Times New Roman" w:hint="eastAsia"/>
          <w:bCs/>
          <w:kern w:val="0"/>
          <w:sz w:val="32"/>
          <w:szCs w:val="32"/>
        </w:rPr>
        <w:t>衛生</w:t>
      </w:r>
      <w:proofErr w:type="gramStart"/>
      <w:r w:rsidRPr="007A068C">
        <w:rPr>
          <w:rFonts w:ascii="Times New Roman" w:eastAsia="標楷體" w:hAnsi="Times New Roman" w:hint="eastAsia"/>
          <w:bCs/>
          <w:kern w:val="0"/>
          <w:sz w:val="32"/>
          <w:szCs w:val="32"/>
        </w:rPr>
        <w:t>福利部於</w:t>
      </w:r>
      <w:r w:rsidRPr="007A068C">
        <w:rPr>
          <w:rFonts w:ascii="Times New Roman" w:eastAsia="標楷體" w:hAnsi="Times New Roman" w:hint="eastAsia"/>
          <w:bCs/>
          <w:kern w:val="0"/>
          <w:sz w:val="32"/>
          <w:szCs w:val="32"/>
        </w:rPr>
        <w:t>2026</w:t>
      </w:r>
      <w:r w:rsidRPr="007A068C">
        <w:rPr>
          <w:rFonts w:ascii="Times New Roman" w:eastAsia="標楷體" w:hAnsi="Times New Roman" w:hint="eastAsia"/>
          <w:bCs/>
          <w:kern w:val="0"/>
          <w:sz w:val="32"/>
          <w:szCs w:val="32"/>
        </w:rPr>
        <w:t>年</w:t>
      </w:r>
      <w:r w:rsidRPr="007A068C">
        <w:rPr>
          <w:rFonts w:ascii="Times New Roman" w:eastAsia="標楷體" w:hAnsi="Times New Roman" w:hint="eastAsia"/>
          <w:bCs/>
          <w:kern w:val="0"/>
          <w:sz w:val="32"/>
          <w:szCs w:val="32"/>
        </w:rPr>
        <w:t>2</w:t>
      </w:r>
      <w:r w:rsidRPr="007A068C">
        <w:rPr>
          <w:rFonts w:ascii="Times New Roman" w:eastAsia="標楷體" w:hAnsi="Times New Roman" w:hint="eastAsia"/>
          <w:bCs/>
          <w:kern w:val="0"/>
          <w:sz w:val="32"/>
          <w:szCs w:val="32"/>
        </w:rPr>
        <w:t>月</w:t>
      </w:r>
      <w:r w:rsidRPr="007A068C">
        <w:rPr>
          <w:rFonts w:ascii="Times New Roman" w:eastAsia="標楷體" w:hAnsi="Times New Roman" w:hint="eastAsia"/>
          <w:bCs/>
          <w:kern w:val="0"/>
          <w:sz w:val="32"/>
          <w:szCs w:val="32"/>
        </w:rPr>
        <w:t>9</w:t>
      </w:r>
      <w:r w:rsidRPr="007A068C">
        <w:rPr>
          <w:rFonts w:ascii="Times New Roman" w:eastAsia="標楷體" w:hAnsi="Times New Roman" w:hint="eastAsia"/>
          <w:bCs/>
          <w:kern w:val="0"/>
          <w:sz w:val="32"/>
          <w:szCs w:val="32"/>
        </w:rPr>
        <w:t>日</w:t>
      </w:r>
      <w:proofErr w:type="gramEnd"/>
      <w:r w:rsidRPr="007A068C">
        <w:rPr>
          <w:rFonts w:ascii="Times New Roman" w:eastAsia="標楷體" w:hAnsi="Times New Roman" w:hint="eastAsia"/>
          <w:bCs/>
          <w:kern w:val="0"/>
          <w:sz w:val="32"/>
          <w:szCs w:val="32"/>
        </w:rPr>
        <w:t>發函通知各地方衛生局及</w:t>
      </w:r>
      <w:proofErr w:type="gramStart"/>
      <w:r w:rsidRPr="007A068C">
        <w:rPr>
          <w:rFonts w:ascii="Times New Roman" w:eastAsia="標楷體" w:hAnsi="Times New Roman" w:hint="eastAsia"/>
          <w:bCs/>
          <w:kern w:val="0"/>
          <w:sz w:val="32"/>
          <w:szCs w:val="32"/>
        </w:rPr>
        <w:t>醫</w:t>
      </w:r>
      <w:proofErr w:type="gramEnd"/>
      <w:r w:rsidRPr="007A068C">
        <w:rPr>
          <w:rFonts w:ascii="Times New Roman" w:eastAsia="標楷體" w:hAnsi="Times New Roman" w:hint="eastAsia"/>
          <w:bCs/>
          <w:kern w:val="0"/>
          <w:sz w:val="32"/>
          <w:szCs w:val="32"/>
        </w:rPr>
        <w:t>事機構，說明依據勞動部</w:t>
      </w:r>
      <w:r w:rsidRPr="007A068C">
        <w:rPr>
          <w:rFonts w:ascii="Times New Roman" w:eastAsia="標楷體" w:hAnsi="Times New Roman" w:hint="eastAsia"/>
          <w:bCs/>
          <w:kern w:val="0"/>
          <w:sz w:val="32"/>
          <w:szCs w:val="32"/>
        </w:rPr>
        <w:t>114</w:t>
      </w:r>
      <w:r w:rsidRPr="007A068C">
        <w:rPr>
          <w:rFonts w:ascii="Times New Roman" w:eastAsia="標楷體" w:hAnsi="Times New Roman" w:hint="eastAsia"/>
          <w:bCs/>
          <w:kern w:val="0"/>
          <w:sz w:val="32"/>
          <w:szCs w:val="32"/>
        </w:rPr>
        <w:t>年</w:t>
      </w:r>
      <w:r w:rsidRPr="007A068C">
        <w:rPr>
          <w:rFonts w:ascii="Times New Roman" w:eastAsia="標楷體" w:hAnsi="Times New Roman" w:hint="eastAsia"/>
          <w:bCs/>
          <w:kern w:val="0"/>
          <w:sz w:val="32"/>
          <w:szCs w:val="32"/>
        </w:rPr>
        <w:t>10</w:t>
      </w:r>
      <w:r w:rsidRPr="007A068C">
        <w:rPr>
          <w:rFonts w:ascii="Times New Roman" w:eastAsia="標楷體" w:hAnsi="Times New Roman" w:hint="eastAsia"/>
          <w:bCs/>
          <w:kern w:val="0"/>
          <w:sz w:val="32"/>
          <w:szCs w:val="32"/>
        </w:rPr>
        <w:t>月</w:t>
      </w:r>
      <w:r w:rsidRPr="007A068C">
        <w:rPr>
          <w:rFonts w:ascii="Times New Roman" w:eastAsia="標楷體" w:hAnsi="Times New Roman" w:hint="eastAsia"/>
          <w:bCs/>
          <w:kern w:val="0"/>
          <w:sz w:val="32"/>
          <w:szCs w:val="32"/>
        </w:rPr>
        <w:t>22</w:t>
      </w:r>
      <w:r w:rsidRPr="007A068C">
        <w:rPr>
          <w:rFonts w:ascii="Times New Roman" w:eastAsia="標楷體" w:hAnsi="Times New Roman" w:hint="eastAsia"/>
          <w:bCs/>
          <w:kern w:val="0"/>
          <w:sz w:val="32"/>
          <w:szCs w:val="32"/>
        </w:rPr>
        <w:t>日勞動條</w:t>
      </w:r>
      <w:r w:rsidRPr="007A068C">
        <w:rPr>
          <w:rFonts w:ascii="Times New Roman" w:eastAsia="標楷體" w:hAnsi="Times New Roman" w:hint="eastAsia"/>
          <w:bCs/>
          <w:kern w:val="0"/>
          <w:sz w:val="32"/>
          <w:szCs w:val="32"/>
        </w:rPr>
        <w:t>3</w:t>
      </w:r>
      <w:r w:rsidRPr="007A068C">
        <w:rPr>
          <w:rFonts w:ascii="Times New Roman" w:eastAsia="標楷體" w:hAnsi="Times New Roman" w:hint="eastAsia"/>
          <w:bCs/>
          <w:kern w:val="0"/>
          <w:sz w:val="32"/>
          <w:szCs w:val="32"/>
        </w:rPr>
        <w:t>字第</w:t>
      </w:r>
      <w:r w:rsidRPr="007A068C">
        <w:rPr>
          <w:rFonts w:ascii="Times New Roman" w:eastAsia="標楷體" w:hAnsi="Times New Roman" w:hint="eastAsia"/>
          <w:bCs/>
          <w:kern w:val="0"/>
          <w:sz w:val="32"/>
          <w:szCs w:val="32"/>
        </w:rPr>
        <w:t>1140085979</w:t>
      </w:r>
      <w:r w:rsidRPr="007A068C">
        <w:rPr>
          <w:rFonts w:ascii="Times New Roman" w:eastAsia="標楷體" w:hAnsi="Times New Roman" w:hint="eastAsia"/>
          <w:bCs/>
          <w:kern w:val="0"/>
          <w:sz w:val="32"/>
          <w:szCs w:val="32"/>
        </w:rPr>
        <w:t>號函，勞動基準法所稱工作時間，指勞工於雇主指揮監督下，於雇主之設施內或指定場所，提供勞務</w:t>
      </w:r>
      <w:proofErr w:type="gramStart"/>
      <w:r w:rsidRPr="007A068C">
        <w:rPr>
          <w:rFonts w:ascii="Times New Roman" w:eastAsia="標楷體" w:hAnsi="Times New Roman" w:hint="eastAsia"/>
          <w:bCs/>
          <w:kern w:val="0"/>
          <w:sz w:val="32"/>
          <w:szCs w:val="32"/>
        </w:rPr>
        <w:t>及受令等待</w:t>
      </w:r>
      <w:proofErr w:type="gramEnd"/>
      <w:r w:rsidRPr="007A068C">
        <w:rPr>
          <w:rFonts w:ascii="Times New Roman" w:eastAsia="標楷體" w:hAnsi="Times New Roman" w:hint="eastAsia"/>
          <w:bCs/>
          <w:kern w:val="0"/>
          <w:sz w:val="32"/>
          <w:szCs w:val="32"/>
        </w:rPr>
        <w:t>提供勞務之時間；</w:t>
      </w:r>
      <w:proofErr w:type="gramStart"/>
      <w:r w:rsidRPr="007A068C">
        <w:rPr>
          <w:rFonts w:ascii="Times New Roman" w:eastAsia="標楷體" w:hAnsi="Times New Roman" w:hint="eastAsia"/>
          <w:bCs/>
          <w:kern w:val="0"/>
          <w:sz w:val="32"/>
          <w:szCs w:val="32"/>
        </w:rPr>
        <w:t>爰</w:t>
      </w:r>
      <w:proofErr w:type="gramEnd"/>
      <w:r w:rsidRPr="007A068C">
        <w:rPr>
          <w:rFonts w:ascii="Times New Roman" w:eastAsia="標楷體" w:hAnsi="Times New Roman" w:hint="eastAsia"/>
          <w:bCs/>
          <w:kern w:val="0"/>
          <w:sz w:val="32"/>
          <w:szCs w:val="32"/>
        </w:rPr>
        <w:t>事業單位要求勞工參加與業務有關之在職訓練，其訓練時間應計入工作時間。衛生</w:t>
      </w:r>
      <w:proofErr w:type="gramStart"/>
      <w:r w:rsidRPr="007A068C">
        <w:rPr>
          <w:rFonts w:ascii="Times New Roman" w:eastAsia="標楷體" w:hAnsi="Times New Roman" w:hint="eastAsia"/>
          <w:bCs/>
          <w:kern w:val="0"/>
          <w:sz w:val="32"/>
          <w:szCs w:val="32"/>
        </w:rPr>
        <w:t>福利部並通知</w:t>
      </w:r>
      <w:proofErr w:type="gramEnd"/>
      <w:r w:rsidRPr="007A068C">
        <w:rPr>
          <w:rFonts w:ascii="Times New Roman" w:eastAsia="標楷體" w:hAnsi="Times New Roman" w:hint="eastAsia"/>
          <w:bCs/>
          <w:kern w:val="0"/>
          <w:sz w:val="32"/>
          <w:szCs w:val="32"/>
        </w:rPr>
        <w:t>各單位，</w:t>
      </w:r>
      <w:proofErr w:type="gramStart"/>
      <w:r w:rsidRPr="007A068C">
        <w:rPr>
          <w:rFonts w:ascii="Times New Roman" w:eastAsia="標楷體" w:hAnsi="Times New Roman" w:hint="eastAsia"/>
          <w:bCs/>
          <w:kern w:val="0"/>
          <w:sz w:val="32"/>
          <w:szCs w:val="32"/>
        </w:rPr>
        <w:t>醫</w:t>
      </w:r>
      <w:proofErr w:type="gramEnd"/>
      <w:r w:rsidRPr="007A068C">
        <w:rPr>
          <w:rFonts w:ascii="Times New Roman" w:eastAsia="標楷體" w:hAnsi="Times New Roman" w:hint="eastAsia"/>
          <w:bCs/>
          <w:kern w:val="0"/>
          <w:sz w:val="32"/>
          <w:szCs w:val="32"/>
        </w:rPr>
        <w:t>事人員依法應完成繼續教育積分所需受訓時間，屬工作時間，並依勞工請假規則、公務人員請假規則</w:t>
      </w:r>
      <w:r w:rsidRPr="007A068C">
        <w:rPr>
          <w:rFonts w:ascii="Times New Roman" w:eastAsia="標楷體" w:hAnsi="Times New Roman" w:hint="eastAsia"/>
          <w:bCs/>
          <w:kern w:val="0"/>
          <w:sz w:val="32"/>
          <w:szCs w:val="32"/>
        </w:rPr>
        <w:t>......</w:t>
      </w:r>
      <w:r w:rsidRPr="007A068C">
        <w:rPr>
          <w:rFonts w:ascii="Times New Roman" w:eastAsia="標楷體" w:hAnsi="Times New Roman" w:hint="eastAsia"/>
          <w:bCs/>
          <w:kern w:val="0"/>
          <w:sz w:val="32"/>
          <w:szCs w:val="32"/>
        </w:rPr>
        <w:t>等規定給予公假。個別</w:t>
      </w:r>
      <w:proofErr w:type="gramStart"/>
      <w:r w:rsidRPr="007A068C">
        <w:rPr>
          <w:rFonts w:ascii="Times New Roman" w:eastAsia="標楷體" w:hAnsi="Times New Roman" w:hint="eastAsia"/>
          <w:bCs/>
          <w:kern w:val="0"/>
          <w:sz w:val="32"/>
          <w:szCs w:val="32"/>
        </w:rPr>
        <w:t>醫</w:t>
      </w:r>
      <w:proofErr w:type="gramEnd"/>
      <w:r w:rsidRPr="007A068C">
        <w:rPr>
          <w:rFonts w:ascii="Times New Roman" w:eastAsia="標楷體" w:hAnsi="Times New Roman" w:hint="eastAsia"/>
          <w:bCs/>
          <w:kern w:val="0"/>
          <w:sz w:val="32"/>
          <w:szCs w:val="32"/>
        </w:rPr>
        <w:t>事人員接受逾法定積分數之繼續教育受訓時間，如符合上開勞動</w:t>
      </w:r>
      <w:proofErr w:type="gramStart"/>
      <w:r w:rsidRPr="007A068C">
        <w:rPr>
          <w:rFonts w:ascii="Times New Roman" w:eastAsia="標楷體" w:hAnsi="Times New Roman" w:hint="eastAsia"/>
          <w:bCs/>
          <w:kern w:val="0"/>
          <w:sz w:val="32"/>
          <w:szCs w:val="32"/>
        </w:rPr>
        <w:t>部函示所</w:t>
      </w:r>
      <w:proofErr w:type="gramEnd"/>
      <w:r w:rsidRPr="007A068C">
        <w:rPr>
          <w:rFonts w:ascii="Times New Roman" w:eastAsia="標楷體" w:hAnsi="Times New Roman" w:hint="eastAsia"/>
          <w:bCs/>
          <w:kern w:val="0"/>
          <w:sz w:val="32"/>
          <w:szCs w:val="32"/>
        </w:rPr>
        <w:t>稱「業務相關在職訓練」，亦請納入工作時間或給予公假。衛生福利</w:t>
      </w:r>
      <w:proofErr w:type="gramStart"/>
      <w:r w:rsidRPr="007A068C">
        <w:rPr>
          <w:rFonts w:ascii="Times New Roman" w:eastAsia="標楷體" w:hAnsi="Times New Roman" w:hint="eastAsia"/>
          <w:bCs/>
          <w:kern w:val="0"/>
          <w:sz w:val="32"/>
          <w:szCs w:val="32"/>
        </w:rPr>
        <w:t>部已明確佈</w:t>
      </w:r>
      <w:proofErr w:type="gramEnd"/>
      <w:r w:rsidRPr="007A068C">
        <w:rPr>
          <w:rFonts w:ascii="Times New Roman" w:eastAsia="標楷體" w:hAnsi="Times New Roman" w:hint="eastAsia"/>
          <w:bCs/>
          <w:kern w:val="0"/>
          <w:sz w:val="32"/>
          <w:szCs w:val="32"/>
        </w:rPr>
        <w:t>達，</w:t>
      </w:r>
      <w:proofErr w:type="gramStart"/>
      <w:r w:rsidRPr="007A068C">
        <w:rPr>
          <w:rFonts w:ascii="Times New Roman" w:eastAsia="標楷體" w:hAnsi="Times New Roman" w:hint="eastAsia"/>
          <w:bCs/>
          <w:kern w:val="0"/>
          <w:sz w:val="32"/>
          <w:szCs w:val="32"/>
        </w:rPr>
        <w:t>醫</w:t>
      </w:r>
      <w:proofErr w:type="gramEnd"/>
      <w:r w:rsidRPr="007A068C">
        <w:rPr>
          <w:rFonts w:ascii="Times New Roman" w:eastAsia="標楷體" w:hAnsi="Times New Roman" w:hint="eastAsia"/>
          <w:bCs/>
          <w:kern w:val="0"/>
          <w:sz w:val="32"/>
          <w:szCs w:val="32"/>
        </w:rPr>
        <w:t>事人員完成繼續教育積分受訓時間屬工作時間，雇主應給予公假，惟近日仍有</w:t>
      </w:r>
      <w:proofErr w:type="gramStart"/>
      <w:r w:rsidRPr="007A068C">
        <w:rPr>
          <w:rFonts w:ascii="Times New Roman" w:eastAsia="標楷體" w:hAnsi="Times New Roman" w:hint="eastAsia"/>
          <w:bCs/>
          <w:kern w:val="0"/>
          <w:sz w:val="32"/>
          <w:szCs w:val="32"/>
        </w:rPr>
        <w:t>醫</w:t>
      </w:r>
      <w:proofErr w:type="gramEnd"/>
      <w:r w:rsidRPr="007A068C">
        <w:rPr>
          <w:rFonts w:ascii="Times New Roman" w:eastAsia="標楷體" w:hAnsi="Times New Roman" w:hint="eastAsia"/>
          <w:bCs/>
          <w:kern w:val="0"/>
          <w:sz w:val="32"/>
          <w:szCs w:val="32"/>
        </w:rPr>
        <w:t>事人員反映醫院沒有給予公假。為維護</w:t>
      </w:r>
      <w:proofErr w:type="gramStart"/>
      <w:r w:rsidRPr="007A068C">
        <w:rPr>
          <w:rFonts w:ascii="Times New Roman" w:eastAsia="標楷體" w:hAnsi="Times New Roman" w:hint="eastAsia"/>
          <w:bCs/>
          <w:kern w:val="0"/>
          <w:sz w:val="32"/>
          <w:szCs w:val="32"/>
        </w:rPr>
        <w:t>醫</w:t>
      </w:r>
      <w:proofErr w:type="gramEnd"/>
      <w:r w:rsidRPr="007A068C">
        <w:rPr>
          <w:rFonts w:ascii="Times New Roman" w:eastAsia="標楷體" w:hAnsi="Times New Roman" w:hint="eastAsia"/>
          <w:bCs/>
          <w:kern w:val="0"/>
          <w:sz w:val="32"/>
          <w:szCs w:val="32"/>
        </w:rPr>
        <w:t>事人員勞動權益，請勞動部將「</w:t>
      </w:r>
      <w:proofErr w:type="gramStart"/>
      <w:r w:rsidRPr="007A068C">
        <w:rPr>
          <w:rFonts w:ascii="Times New Roman" w:eastAsia="標楷體" w:hAnsi="Times New Roman" w:hint="eastAsia"/>
          <w:bCs/>
          <w:kern w:val="0"/>
          <w:sz w:val="32"/>
          <w:szCs w:val="32"/>
        </w:rPr>
        <w:t>醫</w:t>
      </w:r>
      <w:proofErr w:type="gramEnd"/>
      <w:r w:rsidRPr="007A068C">
        <w:rPr>
          <w:rFonts w:ascii="Times New Roman" w:eastAsia="標楷體" w:hAnsi="Times New Roman" w:hint="eastAsia"/>
          <w:bCs/>
          <w:kern w:val="0"/>
          <w:sz w:val="32"/>
          <w:szCs w:val="32"/>
        </w:rPr>
        <w:t>事人員</w:t>
      </w:r>
      <w:r>
        <w:rPr>
          <w:rFonts w:ascii="Times New Roman" w:eastAsia="標楷體" w:hAnsi="Times New Roman" w:hint="eastAsia"/>
          <w:bCs/>
          <w:kern w:val="0"/>
          <w:sz w:val="32"/>
          <w:szCs w:val="32"/>
        </w:rPr>
        <w:t>依法應</w:t>
      </w:r>
      <w:r w:rsidRPr="007A068C">
        <w:rPr>
          <w:rFonts w:ascii="Times New Roman" w:eastAsia="標楷體" w:hAnsi="Times New Roman" w:hint="eastAsia"/>
          <w:bCs/>
          <w:kern w:val="0"/>
          <w:sz w:val="32"/>
          <w:szCs w:val="32"/>
        </w:rPr>
        <w:t>完成繼續教育積分受訓時間屬工作時間，雇主應給予公假」納入醫療專案</w:t>
      </w:r>
      <w:proofErr w:type="gramStart"/>
      <w:r w:rsidRPr="007A068C">
        <w:rPr>
          <w:rFonts w:ascii="Times New Roman" w:eastAsia="標楷體" w:hAnsi="Times New Roman" w:hint="eastAsia"/>
          <w:bCs/>
          <w:kern w:val="0"/>
          <w:sz w:val="32"/>
          <w:szCs w:val="32"/>
        </w:rPr>
        <w:t>勞</w:t>
      </w:r>
      <w:proofErr w:type="gramEnd"/>
      <w:r w:rsidRPr="007A068C">
        <w:rPr>
          <w:rFonts w:ascii="Times New Roman" w:eastAsia="標楷體" w:hAnsi="Times New Roman" w:hint="eastAsia"/>
          <w:bCs/>
          <w:kern w:val="0"/>
          <w:sz w:val="32"/>
          <w:szCs w:val="32"/>
        </w:rPr>
        <w:t>檢項目，並請於一個月內提出書面報告予</w:t>
      </w:r>
      <w:r>
        <w:rPr>
          <w:rFonts w:ascii="Times New Roman" w:eastAsia="標楷體" w:hAnsi="Times New Roman" w:hint="eastAsia"/>
          <w:bCs/>
          <w:kern w:val="0"/>
          <w:sz w:val="32"/>
          <w:szCs w:val="32"/>
        </w:rPr>
        <w:t>立法院社會福利及</w:t>
      </w:r>
      <w:r w:rsidRPr="007A068C">
        <w:rPr>
          <w:rFonts w:ascii="Times New Roman" w:eastAsia="標楷體" w:hAnsi="Times New Roman" w:hint="eastAsia"/>
          <w:bCs/>
          <w:kern w:val="0"/>
          <w:sz w:val="32"/>
          <w:szCs w:val="32"/>
        </w:rPr>
        <w:t>衛</w:t>
      </w:r>
      <w:r>
        <w:rPr>
          <w:rFonts w:ascii="Times New Roman" w:eastAsia="標楷體" w:hAnsi="Times New Roman" w:hint="eastAsia"/>
          <w:bCs/>
          <w:kern w:val="0"/>
          <w:sz w:val="32"/>
          <w:szCs w:val="32"/>
        </w:rPr>
        <w:t>生</w:t>
      </w:r>
      <w:r w:rsidRPr="007A068C">
        <w:rPr>
          <w:rFonts w:ascii="Times New Roman" w:eastAsia="標楷體" w:hAnsi="Times New Roman" w:hint="eastAsia"/>
          <w:bCs/>
          <w:kern w:val="0"/>
          <w:sz w:val="32"/>
          <w:szCs w:val="32"/>
        </w:rPr>
        <w:t>環</w:t>
      </w:r>
      <w:r>
        <w:rPr>
          <w:rFonts w:ascii="Times New Roman" w:eastAsia="標楷體" w:hAnsi="Times New Roman" w:hint="eastAsia"/>
          <w:bCs/>
          <w:kern w:val="0"/>
          <w:sz w:val="32"/>
          <w:szCs w:val="32"/>
        </w:rPr>
        <w:t>境</w:t>
      </w:r>
      <w:r w:rsidRPr="007A068C">
        <w:rPr>
          <w:rFonts w:ascii="Times New Roman" w:eastAsia="標楷體" w:hAnsi="Times New Roman" w:hint="eastAsia"/>
          <w:bCs/>
          <w:kern w:val="0"/>
          <w:sz w:val="32"/>
          <w:szCs w:val="32"/>
        </w:rPr>
        <w:t>委員會。</w:t>
      </w:r>
    </w:p>
    <w:p w14:paraId="16F9CB87" w14:textId="3836398E" w:rsidR="007A068C" w:rsidRPr="007A068C" w:rsidRDefault="007A068C" w:rsidP="007A068C">
      <w:pPr>
        <w:spacing w:line="440" w:lineRule="exact"/>
        <w:ind w:leftChars="1450" w:left="4760" w:hangingChars="400" w:hanging="1280"/>
        <w:jc w:val="both"/>
        <w:rPr>
          <w:rFonts w:ascii="Times New Roman" w:eastAsia="標楷體" w:hAnsi="Times New Roman"/>
          <w:sz w:val="32"/>
          <w:szCs w:val="32"/>
        </w:rPr>
      </w:pPr>
      <w:r w:rsidRPr="007A068C">
        <w:rPr>
          <w:rFonts w:ascii="Times New Roman" w:eastAsia="標楷體" w:hAnsi="Times New Roman"/>
          <w:sz w:val="32"/>
          <w:szCs w:val="32"/>
        </w:rPr>
        <w:t>提案人：</w:t>
      </w:r>
      <w:r>
        <w:rPr>
          <w:rFonts w:ascii="Times New Roman" w:eastAsia="標楷體" w:hAnsi="Times New Roman" w:hint="eastAsia"/>
          <w:sz w:val="32"/>
          <w:szCs w:val="32"/>
        </w:rPr>
        <w:t>邱慧</w:t>
      </w:r>
      <w:proofErr w:type="gramStart"/>
      <w:r>
        <w:rPr>
          <w:rFonts w:ascii="Times New Roman" w:eastAsia="標楷體" w:hAnsi="Times New Roman" w:hint="eastAsia"/>
          <w:sz w:val="32"/>
          <w:szCs w:val="32"/>
        </w:rPr>
        <w:t>洳</w:t>
      </w:r>
      <w:proofErr w:type="gramEnd"/>
      <w:r w:rsidRPr="007A068C">
        <w:rPr>
          <w:rFonts w:ascii="Times New Roman" w:eastAsia="標楷體" w:hAnsi="Times New Roman" w:hint="eastAsia"/>
          <w:sz w:val="32"/>
          <w:szCs w:val="32"/>
        </w:rPr>
        <w:t xml:space="preserve">  </w:t>
      </w:r>
      <w:r>
        <w:rPr>
          <w:rFonts w:ascii="Times New Roman" w:eastAsia="標楷體" w:hAnsi="Times New Roman" w:hint="eastAsia"/>
          <w:sz w:val="32"/>
          <w:szCs w:val="32"/>
        </w:rPr>
        <w:t>邱鎮軍</w:t>
      </w:r>
      <w:r w:rsidRPr="007A068C">
        <w:rPr>
          <w:rFonts w:ascii="Times New Roman" w:eastAsia="標楷體" w:hAnsi="Times New Roman"/>
          <w:sz w:val="32"/>
          <w:szCs w:val="32"/>
        </w:rPr>
        <w:t xml:space="preserve">  </w:t>
      </w:r>
      <w:r w:rsidRPr="007A068C">
        <w:rPr>
          <w:rFonts w:ascii="Times New Roman" w:eastAsia="標楷體" w:hAnsi="Times New Roman" w:hint="eastAsia"/>
          <w:sz w:val="32"/>
          <w:szCs w:val="32"/>
        </w:rPr>
        <w:t>陳菁徽</w:t>
      </w:r>
    </w:p>
    <w:p w14:paraId="7D7C378A" w14:textId="126140C3" w:rsidR="00F10AA1" w:rsidRPr="00125A05" w:rsidRDefault="00F10AA1" w:rsidP="00F10AA1">
      <w:pPr>
        <w:spacing w:beforeLines="50" w:before="180" w:line="440" w:lineRule="exact"/>
        <w:rPr>
          <w:rFonts w:ascii="Times New Roman" w:eastAsia="標楷體" w:hAnsi="Times New Roman"/>
          <w:b/>
          <w:bCs/>
          <w:kern w:val="0"/>
          <w:sz w:val="32"/>
          <w:szCs w:val="32"/>
        </w:rPr>
      </w:pPr>
      <w:r w:rsidRPr="006B05B0">
        <w:rPr>
          <w:rFonts w:ascii="Times New Roman" w:eastAsia="標楷體" w:hAnsi="Times New Roman"/>
          <w:b/>
          <w:bCs/>
          <w:sz w:val="32"/>
          <w:szCs w:val="32"/>
        </w:rPr>
        <w:t>散會</w:t>
      </w:r>
    </w:p>
    <w:sectPr w:rsidR="00F10AA1" w:rsidRPr="00125A05" w:rsidSect="006B05B0">
      <w:footerReference w:type="default" r:id="rId8"/>
      <w:pgSz w:w="11906" w:h="16838"/>
      <w:pgMar w:top="993" w:right="1134" w:bottom="851" w:left="1134" w:header="851" w:footer="73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B33FB4" w14:textId="77777777" w:rsidR="00FF114B" w:rsidRDefault="00FF114B" w:rsidP="00A706FE">
      <w:r>
        <w:separator/>
      </w:r>
    </w:p>
  </w:endnote>
  <w:endnote w:type="continuationSeparator" w:id="0">
    <w:p w14:paraId="028C0232" w14:textId="77777777" w:rsidR="00FF114B" w:rsidRDefault="00FF114B" w:rsidP="00A70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17CB8" w14:textId="0AA154CD" w:rsidR="00125A05" w:rsidRDefault="00125A05" w:rsidP="00A706FE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5507E3" w:rsidRPr="005507E3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61640E" w14:textId="77777777" w:rsidR="00FF114B" w:rsidRDefault="00FF114B" w:rsidP="00A706FE">
      <w:r>
        <w:separator/>
      </w:r>
    </w:p>
  </w:footnote>
  <w:footnote w:type="continuationSeparator" w:id="0">
    <w:p w14:paraId="15B39C58" w14:textId="77777777" w:rsidR="00FF114B" w:rsidRDefault="00FF114B" w:rsidP="00A706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7276B"/>
    <w:multiLevelType w:val="hybridMultilevel"/>
    <w:tmpl w:val="3D58C31C"/>
    <w:lvl w:ilvl="0" w:tplc="7ADCC678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ascii="標楷體" w:eastAsia="標楷體" w:hAnsi="標楷體" w:hint="default"/>
        <w:b w:val="0"/>
        <w:sz w:val="32"/>
        <w:szCs w:val="32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0E43F2F"/>
    <w:multiLevelType w:val="hybridMultilevel"/>
    <w:tmpl w:val="7534B8A2"/>
    <w:lvl w:ilvl="0" w:tplc="0FD6C464">
      <w:start w:val="1"/>
      <w:numFmt w:val="taiwaneseCountingThousand"/>
      <w:lvlText w:val="(%1)"/>
      <w:lvlJc w:val="left"/>
      <w:pPr>
        <w:ind w:left="1200" w:hanging="480"/>
      </w:pPr>
      <w:rPr>
        <w:rFonts w:ascii="標楷體" w:eastAsia="標楷體" w:hAnsi="標楷體" w:hint="default"/>
        <w:b w:val="0"/>
        <w:sz w:val="32"/>
        <w:szCs w:val="32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 w15:restartNumberingAfterBreak="0">
    <w:nsid w:val="1B2F14B6"/>
    <w:multiLevelType w:val="hybridMultilevel"/>
    <w:tmpl w:val="84F2C5F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1FF83265"/>
    <w:multiLevelType w:val="hybridMultilevel"/>
    <w:tmpl w:val="52F61C5C"/>
    <w:lvl w:ilvl="0" w:tplc="F184F59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AFC4358"/>
    <w:multiLevelType w:val="hybridMultilevel"/>
    <w:tmpl w:val="1A62AACC"/>
    <w:lvl w:ilvl="0" w:tplc="D91A5B0E">
      <w:start w:val="1"/>
      <w:numFmt w:val="taiwaneseCountingThousand"/>
      <w:lvlText w:val="(%1)"/>
      <w:lvlJc w:val="left"/>
      <w:pPr>
        <w:ind w:left="1044" w:hanging="720"/>
      </w:pPr>
      <w:rPr>
        <w:rFonts w:ascii="標楷體" w:eastAsia="標楷體" w:hAnsi="標楷體" w:hint="default"/>
        <w:b w:val="0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ind w:left="4644" w:hanging="480"/>
      </w:pPr>
    </w:lvl>
  </w:abstractNum>
  <w:abstractNum w:abstractNumId="5" w15:restartNumberingAfterBreak="0">
    <w:nsid w:val="30F97D36"/>
    <w:multiLevelType w:val="hybridMultilevel"/>
    <w:tmpl w:val="01C43F72"/>
    <w:lvl w:ilvl="0" w:tplc="A6FCA6D0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default"/>
        <w:b w:val="0"/>
        <w:sz w:val="32"/>
        <w:szCs w:val="32"/>
        <w:lang w:val="en-US"/>
      </w:rPr>
    </w:lvl>
    <w:lvl w:ilvl="1" w:tplc="5F70D126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5BB055D"/>
    <w:multiLevelType w:val="hybridMultilevel"/>
    <w:tmpl w:val="8654C332"/>
    <w:lvl w:ilvl="0" w:tplc="41585BB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2EC0EFE"/>
    <w:multiLevelType w:val="hybridMultilevel"/>
    <w:tmpl w:val="CC24F8FE"/>
    <w:lvl w:ilvl="0" w:tplc="3DFC50A2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480361B7"/>
    <w:multiLevelType w:val="hybridMultilevel"/>
    <w:tmpl w:val="7C5EA182"/>
    <w:lvl w:ilvl="0" w:tplc="A6FCA6D0">
      <w:start w:val="1"/>
      <w:numFmt w:val="taiwaneseCountingThousand"/>
      <w:suff w:val="space"/>
      <w:lvlText w:val="(%1)"/>
      <w:lvlJc w:val="left"/>
      <w:pPr>
        <w:ind w:left="480" w:hanging="480"/>
      </w:pPr>
      <w:rPr>
        <w:rFonts w:ascii="標楷體" w:eastAsia="標楷體" w:hAnsi="標楷體" w:hint="default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53DC6175"/>
    <w:multiLevelType w:val="hybridMultilevel"/>
    <w:tmpl w:val="1A62AACC"/>
    <w:lvl w:ilvl="0" w:tplc="D91A5B0E">
      <w:start w:val="1"/>
      <w:numFmt w:val="taiwaneseCountingThousand"/>
      <w:lvlText w:val="(%1)"/>
      <w:lvlJc w:val="left"/>
      <w:pPr>
        <w:ind w:left="1044" w:hanging="720"/>
      </w:pPr>
      <w:rPr>
        <w:rFonts w:ascii="標楷體" w:eastAsia="標楷體" w:hAnsi="標楷體" w:hint="default"/>
        <w:b w:val="0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ind w:left="4644" w:hanging="480"/>
      </w:pPr>
    </w:lvl>
  </w:abstractNum>
  <w:abstractNum w:abstractNumId="10" w15:restartNumberingAfterBreak="0">
    <w:nsid w:val="5656715B"/>
    <w:multiLevelType w:val="hybridMultilevel"/>
    <w:tmpl w:val="B1E41114"/>
    <w:lvl w:ilvl="0" w:tplc="0409000F">
      <w:start w:val="1"/>
      <w:numFmt w:val="decimal"/>
      <w:lvlText w:val="%1."/>
      <w:lvlJc w:val="left"/>
      <w:pPr>
        <w:ind w:left="1049" w:hanging="480"/>
      </w:pPr>
    </w:lvl>
    <w:lvl w:ilvl="1" w:tplc="CFA69F7A">
      <w:start w:val="1"/>
      <w:numFmt w:val="decimal"/>
      <w:lvlText w:val="%2."/>
      <w:lvlJc w:val="left"/>
      <w:pPr>
        <w:ind w:left="1191" w:hanging="142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1" w15:restartNumberingAfterBreak="0">
    <w:nsid w:val="57EB12FB"/>
    <w:multiLevelType w:val="hybridMultilevel"/>
    <w:tmpl w:val="B8C6FACA"/>
    <w:lvl w:ilvl="0" w:tplc="0FD6C464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ascii="標楷體" w:eastAsia="標楷體" w:hAnsi="標楷體" w:hint="default"/>
        <w:b w:val="0"/>
        <w:sz w:val="32"/>
        <w:szCs w:val="32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87" w:hanging="480"/>
      </w:pPr>
    </w:lvl>
    <w:lvl w:ilvl="2" w:tplc="0409001B" w:tentative="1">
      <w:start w:val="1"/>
      <w:numFmt w:val="lowerRoman"/>
      <w:lvlText w:val="%3."/>
      <w:lvlJc w:val="right"/>
      <w:pPr>
        <w:ind w:left="1667" w:hanging="480"/>
      </w:pPr>
    </w:lvl>
    <w:lvl w:ilvl="3" w:tplc="0409000F" w:tentative="1">
      <w:start w:val="1"/>
      <w:numFmt w:val="decimal"/>
      <w:lvlText w:val="%4."/>
      <w:lvlJc w:val="left"/>
      <w:pPr>
        <w:ind w:left="21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7" w:hanging="480"/>
      </w:pPr>
    </w:lvl>
    <w:lvl w:ilvl="5" w:tplc="0409001B" w:tentative="1">
      <w:start w:val="1"/>
      <w:numFmt w:val="lowerRoman"/>
      <w:lvlText w:val="%6."/>
      <w:lvlJc w:val="right"/>
      <w:pPr>
        <w:ind w:left="3107" w:hanging="480"/>
      </w:pPr>
    </w:lvl>
    <w:lvl w:ilvl="6" w:tplc="0409000F" w:tentative="1">
      <w:start w:val="1"/>
      <w:numFmt w:val="decimal"/>
      <w:lvlText w:val="%7."/>
      <w:lvlJc w:val="left"/>
      <w:pPr>
        <w:ind w:left="35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7" w:hanging="480"/>
      </w:pPr>
    </w:lvl>
    <w:lvl w:ilvl="8" w:tplc="0409001B" w:tentative="1">
      <w:start w:val="1"/>
      <w:numFmt w:val="lowerRoman"/>
      <w:lvlText w:val="%9."/>
      <w:lvlJc w:val="right"/>
      <w:pPr>
        <w:ind w:left="4547" w:hanging="480"/>
      </w:pPr>
    </w:lvl>
  </w:abstractNum>
  <w:abstractNum w:abstractNumId="12" w15:restartNumberingAfterBreak="0">
    <w:nsid w:val="5855758E"/>
    <w:multiLevelType w:val="hybridMultilevel"/>
    <w:tmpl w:val="4432BFC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160786A"/>
    <w:multiLevelType w:val="hybridMultilevel"/>
    <w:tmpl w:val="B8C6FACA"/>
    <w:lvl w:ilvl="0" w:tplc="0FD6C464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ascii="標楷體" w:eastAsia="標楷體" w:hAnsi="標楷體" w:hint="default"/>
        <w:b w:val="0"/>
        <w:sz w:val="32"/>
        <w:szCs w:val="32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87" w:hanging="480"/>
      </w:pPr>
    </w:lvl>
    <w:lvl w:ilvl="2" w:tplc="0409001B" w:tentative="1">
      <w:start w:val="1"/>
      <w:numFmt w:val="lowerRoman"/>
      <w:lvlText w:val="%3."/>
      <w:lvlJc w:val="right"/>
      <w:pPr>
        <w:ind w:left="1667" w:hanging="480"/>
      </w:pPr>
    </w:lvl>
    <w:lvl w:ilvl="3" w:tplc="0409000F" w:tentative="1">
      <w:start w:val="1"/>
      <w:numFmt w:val="decimal"/>
      <w:lvlText w:val="%4."/>
      <w:lvlJc w:val="left"/>
      <w:pPr>
        <w:ind w:left="21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7" w:hanging="480"/>
      </w:pPr>
    </w:lvl>
    <w:lvl w:ilvl="5" w:tplc="0409001B" w:tentative="1">
      <w:start w:val="1"/>
      <w:numFmt w:val="lowerRoman"/>
      <w:lvlText w:val="%6."/>
      <w:lvlJc w:val="right"/>
      <w:pPr>
        <w:ind w:left="3107" w:hanging="480"/>
      </w:pPr>
    </w:lvl>
    <w:lvl w:ilvl="6" w:tplc="0409000F" w:tentative="1">
      <w:start w:val="1"/>
      <w:numFmt w:val="decimal"/>
      <w:lvlText w:val="%7."/>
      <w:lvlJc w:val="left"/>
      <w:pPr>
        <w:ind w:left="35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7" w:hanging="480"/>
      </w:pPr>
    </w:lvl>
    <w:lvl w:ilvl="8" w:tplc="0409001B" w:tentative="1">
      <w:start w:val="1"/>
      <w:numFmt w:val="lowerRoman"/>
      <w:lvlText w:val="%9."/>
      <w:lvlJc w:val="right"/>
      <w:pPr>
        <w:ind w:left="4547" w:hanging="480"/>
      </w:pPr>
    </w:lvl>
  </w:abstractNum>
  <w:abstractNum w:abstractNumId="14" w15:restartNumberingAfterBreak="0">
    <w:nsid w:val="62076E3F"/>
    <w:multiLevelType w:val="hybridMultilevel"/>
    <w:tmpl w:val="52F61C5C"/>
    <w:lvl w:ilvl="0" w:tplc="F184F59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36A36A0"/>
    <w:multiLevelType w:val="hybridMultilevel"/>
    <w:tmpl w:val="8B606650"/>
    <w:lvl w:ilvl="0" w:tplc="0409000F">
      <w:start w:val="1"/>
      <w:numFmt w:val="decimal"/>
      <w:lvlText w:val="%1."/>
      <w:lvlJc w:val="left"/>
      <w:pPr>
        <w:ind w:left="152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09" w:hanging="480"/>
      </w:pPr>
    </w:lvl>
    <w:lvl w:ilvl="2" w:tplc="0409001B" w:tentative="1">
      <w:start w:val="1"/>
      <w:numFmt w:val="lowerRoman"/>
      <w:lvlText w:val="%3."/>
      <w:lvlJc w:val="right"/>
      <w:pPr>
        <w:ind w:left="2489" w:hanging="480"/>
      </w:pPr>
    </w:lvl>
    <w:lvl w:ilvl="3" w:tplc="0409000F" w:tentative="1">
      <w:start w:val="1"/>
      <w:numFmt w:val="decimal"/>
      <w:lvlText w:val="%4."/>
      <w:lvlJc w:val="left"/>
      <w:pPr>
        <w:ind w:left="29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9" w:hanging="480"/>
      </w:pPr>
    </w:lvl>
    <w:lvl w:ilvl="5" w:tplc="0409001B" w:tentative="1">
      <w:start w:val="1"/>
      <w:numFmt w:val="lowerRoman"/>
      <w:lvlText w:val="%6."/>
      <w:lvlJc w:val="right"/>
      <w:pPr>
        <w:ind w:left="3929" w:hanging="480"/>
      </w:pPr>
    </w:lvl>
    <w:lvl w:ilvl="6" w:tplc="0409000F" w:tentative="1">
      <w:start w:val="1"/>
      <w:numFmt w:val="decimal"/>
      <w:lvlText w:val="%7."/>
      <w:lvlJc w:val="left"/>
      <w:pPr>
        <w:ind w:left="44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9" w:hanging="480"/>
      </w:pPr>
    </w:lvl>
    <w:lvl w:ilvl="8" w:tplc="0409001B" w:tentative="1">
      <w:start w:val="1"/>
      <w:numFmt w:val="lowerRoman"/>
      <w:lvlText w:val="%9."/>
      <w:lvlJc w:val="right"/>
      <w:pPr>
        <w:ind w:left="5369" w:hanging="480"/>
      </w:pPr>
    </w:lvl>
  </w:abstractNum>
  <w:abstractNum w:abstractNumId="16" w15:restartNumberingAfterBreak="0">
    <w:nsid w:val="65843A1E"/>
    <w:multiLevelType w:val="hybridMultilevel"/>
    <w:tmpl w:val="69CC4962"/>
    <w:lvl w:ilvl="0" w:tplc="B448B408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14118D8"/>
    <w:multiLevelType w:val="hybridMultilevel"/>
    <w:tmpl w:val="52F61C5C"/>
    <w:lvl w:ilvl="0" w:tplc="F184F59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26A1BE3"/>
    <w:multiLevelType w:val="hybridMultilevel"/>
    <w:tmpl w:val="CC24F8FE"/>
    <w:lvl w:ilvl="0" w:tplc="3DFC50A2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73474309"/>
    <w:multiLevelType w:val="hybridMultilevel"/>
    <w:tmpl w:val="CC24F8FE"/>
    <w:lvl w:ilvl="0" w:tplc="FFFFFFFF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7DC65D83"/>
    <w:multiLevelType w:val="hybridMultilevel"/>
    <w:tmpl w:val="5F2A35CC"/>
    <w:lvl w:ilvl="0" w:tplc="1CB0149C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b w:val="0"/>
        <w:color w:val="000000"/>
        <w:sz w:val="32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DCF3008"/>
    <w:multiLevelType w:val="hybridMultilevel"/>
    <w:tmpl w:val="52F61C5C"/>
    <w:lvl w:ilvl="0" w:tplc="F184F59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0"/>
  </w:num>
  <w:num w:numId="3">
    <w:abstractNumId w:val="11"/>
  </w:num>
  <w:num w:numId="4">
    <w:abstractNumId w:val="13"/>
  </w:num>
  <w:num w:numId="5">
    <w:abstractNumId w:val="3"/>
  </w:num>
  <w:num w:numId="6">
    <w:abstractNumId w:val="17"/>
  </w:num>
  <w:num w:numId="7">
    <w:abstractNumId w:val="12"/>
  </w:num>
  <w:num w:numId="8">
    <w:abstractNumId w:val="5"/>
  </w:num>
  <w:num w:numId="9">
    <w:abstractNumId w:val="10"/>
  </w:num>
  <w:num w:numId="10">
    <w:abstractNumId w:val="15"/>
  </w:num>
  <w:num w:numId="11">
    <w:abstractNumId w:val="10"/>
    <w:lvlOverride w:ilvl="0">
      <w:lvl w:ilvl="0" w:tplc="0409000F">
        <w:start w:val="1"/>
        <w:numFmt w:val="decimal"/>
        <w:suff w:val="nothing"/>
        <w:lvlText w:val="%1."/>
        <w:lvlJc w:val="left"/>
        <w:pPr>
          <w:ind w:left="1529" w:hanging="480"/>
        </w:pPr>
        <w:rPr>
          <w:rFonts w:hint="eastAsia"/>
        </w:rPr>
      </w:lvl>
    </w:lvlOverride>
    <w:lvlOverride w:ilvl="1">
      <w:lvl w:ilvl="1" w:tplc="CFA69F7A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12">
    <w:abstractNumId w:val="6"/>
  </w:num>
  <w:num w:numId="13">
    <w:abstractNumId w:val="20"/>
  </w:num>
  <w:num w:numId="14">
    <w:abstractNumId w:val="4"/>
  </w:num>
  <w:num w:numId="15">
    <w:abstractNumId w:val="21"/>
  </w:num>
  <w:num w:numId="16">
    <w:abstractNumId w:val="1"/>
  </w:num>
  <w:num w:numId="17">
    <w:abstractNumId w:val="8"/>
  </w:num>
  <w:num w:numId="18">
    <w:abstractNumId w:val="9"/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</w:num>
  <w:num w:numId="21">
    <w:abstractNumId w:val="7"/>
  </w:num>
  <w:num w:numId="22">
    <w:abstractNumId w:val="7"/>
    <w:lvlOverride w:ilvl="0">
      <w:lvl w:ilvl="0" w:tplc="3DFC50A2">
        <w:start w:val="1"/>
        <w:numFmt w:val="taiwaneseCountingThousand"/>
        <w:suff w:val="nothing"/>
        <w:lvlText w:val="%1、"/>
        <w:lvlJc w:val="left"/>
        <w:pPr>
          <w:ind w:left="1200" w:hanging="720"/>
        </w:pPr>
        <w:rPr>
          <w:rFonts w:hint="default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23">
    <w:abstractNumId w:val="18"/>
  </w:num>
  <w:num w:numId="24">
    <w:abstractNumId w:val="18"/>
    <w:lvlOverride w:ilvl="0">
      <w:lvl w:ilvl="0" w:tplc="3DFC50A2">
        <w:start w:val="1"/>
        <w:numFmt w:val="taiwaneseCountingThousand"/>
        <w:suff w:val="nothing"/>
        <w:lvlText w:val="%1、"/>
        <w:lvlJc w:val="left"/>
        <w:pPr>
          <w:ind w:left="1200" w:hanging="720"/>
        </w:pPr>
        <w:rPr>
          <w:rFonts w:hint="default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25">
    <w:abstractNumId w:val="19"/>
  </w:num>
  <w:num w:numId="26">
    <w:abstractNumId w:val="1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mirrorMargins/>
  <w:bordersDoNotSurroundHeader/>
  <w:bordersDoNotSurroundFooter/>
  <w:proofState w:spelling="clean" w:grammar="clean"/>
  <w:attachedTemplate r:id="rId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152B"/>
    <w:rsid w:val="00002CBE"/>
    <w:rsid w:val="00006651"/>
    <w:rsid w:val="00006A11"/>
    <w:rsid w:val="0000779A"/>
    <w:rsid w:val="00007BEE"/>
    <w:rsid w:val="0001115F"/>
    <w:rsid w:val="00011762"/>
    <w:rsid w:val="00011D28"/>
    <w:rsid w:val="00012005"/>
    <w:rsid w:val="00014A6B"/>
    <w:rsid w:val="00015725"/>
    <w:rsid w:val="00015811"/>
    <w:rsid w:val="000160CB"/>
    <w:rsid w:val="00016819"/>
    <w:rsid w:val="0001783D"/>
    <w:rsid w:val="00017919"/>
    <w:rsid w:val="00020028"/>
    <w:rsid w:val="00020BE7"/>
    <w:rsid w:val="00021EF6"/>
    <w:rsid w:val="000223FF"/>
    <w:rsid w:val="00022DC7"/>
    <w:rsid w:val="000231AB"/>
    <w:rsid w:val="00023B08"/>
    <w:rsid w:val="00023D4E"/>
    <w:rsid w:val="000246FE"/>
    <w:rsid w:val="00024A81"/>
    <w:rsid w:val="00025276"/>
    <w:rsid w:val="00026FFE"/>
    <w:rsid w:val="00027110"/>
    <w:rsid w:val="0002718F"/>
    <w:rsid w:val="000304A6"/>
    <w:rsid w:val="00032073"/>
    <w:rsid w:val="0003296E"/>
    <w:rsid w:val="00032B65"/>
    <w:rsid w:val="000352C7"/>
    <w:rsid w:val="00035483"/>
    <w:rsid w:val="000371E9"/>
    <w:rsid w:val="00040342"/>
    <w:rsid w:val="000410AD"/>
    <w:rsid w:val="00041763"/>
    <w:rsid w:val="00041CDB"/>
    <w:rsid w:val="000425A3"/>
    <w:rsid w:val="000429BD"/>
    <w:rsid w:val="00042DCB"/>
    <w:rsid w:val="000436A3"/>
    <w:rsid w:val="00043F40"/>
    <w:rsid w:val="000440E8"/>
    <w:rsid w:val="00044575"/>
    <w:rsid w:val="00044C50"/>
    <w:rsid w:val="00044FDB"/>
    <w:rsid w:val="000459A6"/>
    <w:rsid w:val="00046FAE"/>
    <w:rsid w:val="0005010D"/>
    <w:rsid w:val="0005130E"/>
    <w:rsid w:val="00051A30"/>
    <w:rsid w:val="00053335"/>
    <w:rsid w:val="000534A3"/>
    <w:rsid w:val="000549CF"/>
    <w:rsid w:val="00055CB7"/>
    <w:rsid w:val="000564D2"/>
    <w:rsid w:val="00056C92"/>
    <w:rsid w:val="0005755F"/>
    <w:rsid w:val="000575BF"/>
    <w:rsid w:val="00057A10"/>
    <w:rsid w:val="00061008"/>
    <w:rsid w:val="000610F0"/>
    <w:rsid w:val="0006117B"/>
    <w:rsid w:val="000629FF"/>
    <w:rsid w:val="00062E0F"/>
    <w:rsid w:val="00063622"/>
    <w:rsid w:val="0006373F"/>
    <w:rsid w:val="00063C94"/>
    <w:rsid w:val="00064272"/>
    <w:rsid w:val="00065FC2"/>
    <w:rsid w:val="00067561"/>
    <w:rsid w:val="00067591"/>
    <w:rsid w:val="00067B2C"/>
    <w:rsid w:val="0007013C"/>
    <w:rsid w:val="00070143"/>
    <w:rsid w:val="000710C8"/>
    <w:rsid w:val="00071E70"/>
    <w:rsid w:val="000727FB"/>
    <w:rsid w:val="0007568F"/>
    <w:rsid w:val="00075A07"/>
    <w:rsid w:val="00075D1F"/>
    <w:rsid w:val="00077121"/>
    <w:rsid w:val="00080F04"/>
    <w:rsid w:val="000810DD"/>
    <w:rsid w:val="00081273"/>
    <w:rsid w:val="000822C2"/>
    <w:rsid w:val="0008295C"/>
    <w:rsid w:val="00082FE4"/>
    <w:rsid w:val="00085589"/>
    <w:rsid w:val="0008678F"/>
    <w:rsid w:val="00090D50"/>
    <w:rsid w:val="00091B13"/>
    <w:rsid w:val="00093769"/>
    <w:rsid w:val="00093BE7"/>
    <w:rsid w:val="00093D05"/>
    <w:rsid w:val="0009597A"/>
    <w:rsid w:val="00095AB3"/>
    <w:rsid w:val="00096323"/>
    <w:rsid w:val="00097027"/>
    <w:rsid w:val="000A011D"/>
    <w:rsid w:val="000A202A"/>
    <w:rsid w:val="000A2060"/>
    <w:rsid w:val="000A3186"/>
    <w:rsid w:val="000A37C2"/>
    <w:rsid w:val="000A3833"/>
    <w:rsid w:val="000A518B"/>
    <w:rsid w:val="000A51B6"/>
    <w:rsid w:val="000A52B7"/>
    <w:rsid w:val="000A62F7"/>
    <w:rsid w:val="000A6D00"/>
    <w:rsid w:val="000A6F23"/>
    <w:rsid w:val="000B059C"/>
    <w:rsid w:val="000B0EF3"/>
    <w:rsid w:val="000B2A75"/>
    <w:rsid w:val="000B2FB0"/>
    <w:rsid w:val="000B329A"/>
    <w:rsid w:val="000B32F8"/>
    <w:rsid w:val="000B33C8"/>
    <w:rsid w:val="000B3EB2"/>
    <w:rsid w:val="000B5400"/>
    <w:rsid w:val="000B5C09"/>
    <w:rsid w:val="000B6D2D"/>
    <w:rsid w:val="000B71A0"/>
    <w:rsid w:val="000C19B5"/>
    <w:rsid w:val="000C1A9A"/>
    <w:rsid w:val="000C38DC"/>
    <w:rsid w:val="000C5F69"/>
    <w:rsid w:val="000C635B"/>
    <w:rsid w:val="000D05E3"/>
    <w:rsid w:val="000D1725"/>
    <w:rsid w:val="000D3247"/>
    <w:rsid w:val="000D37E3"/>
    <w:rsid w:val="000D3C76"/>
    <w:rsid w:val="000D589D"/>
    <w:rsid w:val="000D5DF6"/>
    <w:rsid w:val="000D627D"/>
    <w:rsid w:val="000D7D70"/>
    <w:rsid w:val="000E1B22"/>
    <w:rsid w:val="000E2069"/>
    <w:rsid w:val="000E39D0"/>
    <w:rsid w:val="000E5899"/>
    <w:rsid w:val="000F0597"/>
    <w:rsid w:val="000F0DC4"/>
    <w:rsid w:val="000F1AA6"/>
    <w:rsid w:val="000F2187"/>
    <w:rsid w:val="000F21C5"/>
    <w:rsid w:val="000F23B0"/>
    <w:rsid w:val="000F2663"/>
    <w:rsid w:val="000F42B8"/>
    <w:rsid w:val="000F461D"/>
    <w:rsid w:val="000F4915"/>
    <w:rsid w:val="000F5C34"/>
    <w:rsid w:val="001015CD"/>
    <w:rsid w:val="00102A5C"/>
    <w:rsid w:val="00103283"/>
    <w:rsid w:val="00103FA1"/>
    <w:rsid w:val="00105525"/>
    <w:rsid w:val="00106E91"/>
    <w:rsid w:val="0010743C"/>
    <w:rsid w:val="00107C44"/>
    <w:rsid w:val="00110ED6"/>
    <w:rsid w:val="00110EF3"/>
    <w:rsid w:val="00111F92"/>
    <w:rsid w:val="0011364E"/>
    <w:rsid w:val="00114F1E"/>
    <w:rsid w:val="00115886"/>
    <w:rsid w:val="001161FF"/>
    <w:rsid w:val="0011661F"/>
    <w:rsid w:val="00116652"/>
    <w:rsid w:val="00117346"/>
    <w:rsid w:val="0012044F"/>
    <w:rsid w:val="00120EF7"/>
    <w:rsid w:val="00121278"/>
    <w:rsid w:val="00122D7E"/>
    <w:rsid w:val="00123CA1"/>
    <w:rsid w:val="00124499"/>
    <w:rsid w:val="00125A05"/>
    <w:rsid w:val="00125CCF"/>
    <w:rsid w:val="00126231"/>
    <w:rsid w:val="00127FB0"/>
    <w:rsid w:val="00132500"/>
    <w:rsid w:val="0013277E"/>
    <w:rsid w:val="0013281D"/>
    <w:rsid w:val="00134EF7"/>
    <w:rsid w:val="00134F22"/>
    <w:rsid w:val="00135E75"/>
    <w:rsid w:val="00136298"/>
    <w:rsid w:val="001367A9"/>
    <w:rsid w:val="00136AF9"/>
    <w:rsid w:val="0013755A"/>
    <w:rsid w:val="00137DC1"/>
    <w:rsid w:val="00137F11"/>
    <w:rsid w:val="0014023E"/>
    <w:rsid w:val="00140DA1"/>
    <w:rsid w:val="001431CF"/>
    <w:rsid w:val="0014354C"/>
    <w:rsid w:val="00143D91"/>
    <w:rsid w:val="001442EC"/>
    <w:rsid w:val="00145B6B"/>
    <w:rsid w:val="00145CAF"/>
    <w:rsid w:val="00147EBE"/>
    <w:rsid w:val="00147FF1"/>
    <w:rsid w:val="00151064"/>
    <w:rsid w:val="0015164A"/>
    <w:rsid w:val="00151A7C"/>
    <w:rsid w:val="00153052"/>
    <w:rsid w:val="00154BAE"/>
    <w:rsid w:val="00154EEA"/>
    <w:rsid w:val="001553DF"/>
    <w:rsid w:val="001559AF"/>
    <w:rsid w:val="001566D0"/>
    <w:rsid w:val="00156837"/>
    <w:rsid w:val="0015790D"/>
    <w:rsid w:val="00160195"/>
    <w:rsid w:val="00160847"/>
    <w:rsid w:val="00161888"/>
    <w:rsid w:val="00161933"/>
    <w:rsid w:val="00161BE5"/>
    <w:rsid w:val="0016352A"/>
    <w:rsid w:val="00163CB8"/>
    <w:rsid w:val="0016504C"/>
    <w:rsid w:val="0016519A"/>
    <w:rsid w:val="00165852"/>
    <w:rsid w:val="001661CB"/>
    <w:rsid w:val="001662A5"/>
    <w:rsid w:val="00166F75"/>
    <w:rsid w:val="001671C7"/>
    <w:rsid w:val="0016752D"/>
    <w:rsid w:val="00167BDD"/>
    <w:rsid w:val="0017003F"/>
    <w:rsid w:val="0017076B"/>
    <w:rsid w:val="00175D5E"/>
    <w:rsid w:val="001774B1"/>
    <w:rsid w:val="00177520"/>
    <w:rsid w:val="00177795"/>
    <w:rsid w:val="00177898"/>
    <w:rsid w:val="00177CB3"/>
    <w:rsid w:val="00181181"/>
    <w:rsid w:val="001819ED"/>
    <w:rsid w:val="001836E8"/>
    <w:rsid w:val="001841A2"/>
    <w:rsid w:val="00184E1F"/>
    <w:rsid w:val="00185BB5"/>
    <w:rsid w:val="00185E5B"/>
    <w:rsid w:val="00187040"/>
    <w:rsid w:val="00190AF9"/>
    <w:rsid w:val="001925FC"/>
    <w:rsid w:val="00192ECD"/>
    <w:rsid w:val="00193F43"/>
    <w:rsid w:val="00196384"/>
    <w:rsid w:val="001969A7"/>
    <w:rsid w:val="00196CEB"/>
    <w:rsid w:val="00197BB5"/>
    <w:rsid w:val="001A4E30"/>
    <w:rsid w:val="001A513A"/>
    <w:rsid w:val="001A52CA"/>
    <w:rsid w:val="001A77E8"/>
    <w:rsid w:val="001A7A89"/>
    <w:rsid w:val="001A7EDF"/>
    <w:rsid w:val="001B01C1"/>
    <w:rsid w:val="001B1CE1"/>
    <w:rsid w:val="001B23A1"/>
    <w:rsid w:val="001B288E"/>
    <w:rsid w:val="001B3CB6"/>
    <w:rsid w:val="001B3E37"/>
    <w:rsid w:val="001B3EDF"/>
    <w:rsid w:val="001B44DA"/>
    <w:rsid w:val="001B4651"/>
    <w:rsid w:val="001B4BC3"/>
    <w:rsid w:val="001B6F5D"/>
    <w:rsid w:val="001B74F5"/>
    <w:rsid w:val="001C014D"/>
    <w:rsid w:val="001C09BC"/>
    <w:rsid w:val="001C0E9A"/>
    <w:rsid w:val="001C152B"/>
    <w:rsid w:val="001C1C99"/>
    <w:rsid w:val="001C21A2"/>
    <w:rsid w:val="001C2BE9"/>
    <w:rsid w:val="001C2DFD"/>
    <w:rsid w:val="001C3CA3"/>
    <w:rsid w:val="001C5A2B"/>
    <w:rsid w:val="001C66CC"/>
    <w:rsid w:val="001C75C6"/>
    <w:rsid w:val="001D1CC0"/>
    <w:rsid w:val="001D2CFC"/>
    <w:rsid w:val="001D3025"/>
    <w:rsid w:val="001D3EDD"/>
    <w:rsid w:val="001D4785"/>
    <w:rsid w:val="001D5016"/>
    <w:rsid w:val="001D5025"/>
    <w:rsid w:val="001D5532"/>
    <w:rsid w:val="001D66B8"/>
    <w:rsid w:val="001D7B0B"/>
    <w:rsid w:val="001E09B0"/>
    <w:rsid w:val="001E1A34"/>
    <w:rsid w:val="001E2880"/>
    <w:rsid w:val="001E3B50"/>
    <w:rsid w:val="001E3FCE"/>
    <w:rsid w:val="001E495E"/>
    <w:rsid w:val="001E4A21"/>
    <w:rsid w:val="001F0F45"/>
    <w:rsid w:val="001F26B5"/>
    <w:rsid w:val="001F4CBB"/>
    <w:rsid w:val="001F600E"/>
    <w:rsid w:val="001F6F3D"/>
    <w:rsid w:val="002005E3"/>
    <w:rsid w:val="0020064D"/>
    <w:rsid w:val="00201341"/>
    <w:rsid w:val="00202002"/>
    <w:rsid w:val="00206B5F"/>
    <w:rsid w:val="00206BC2"/>
    <w:rsid w:val="002075E8"/>
    <w:rsid w:val="00207626"/>
    <w:rsid w:val="002103BF"/>
    <w:rsid w:val="00210891"/>
    <w:rsid w:val="00211C8F"/>
    <w:rsid w:val="0021358A"/>
    <w:rsid w:val="00213D1D"/>
    <w:rsid w:val="002146E2"/>
    <w:rsid w:val="002152B2"/>
    <w:rsid w:val="00215C7C"/>
    <w:rsid w:val="00217DED"/>
    <w:rsid w:val="00221A7D"/>
    <w:rsid w:val="002230E0"/>
    <w:rsid w:val="00224A3C"/>
    <w:rsid w:val="00224B12"/>
    <w:rsid w:val="002251C0"/>
    <w:rsid w:val="002264D3"/>
    <w:rsid w:val="002274E6"/>
    <w:rsid w:val="00227BF9"/>
    <w:rsid w:val="00227D57"/>
    <w:rsid w:val="0023172B"/>
    <w:rsid w:val="00232839"/>
    <w:rsid w:val="00233A20"/>
    <w:rsid w:val="00234096"/>
    <w:rsid w:val="00234740"/>
    <w:rsid w:val="002352B2"/>
    <w:rsid w:val="002362FA"/>
    <w:rsid w:val="00237423"/>
    <w:rsid w:val="00240239"/>
    <w:rsid w:val="0024029F"/>
    <w:rsid w:val="002415D5"/>
    <w:rsid w:val="00241DFB"/>
    <w:rsid w:val="002425A7"/>
    <w:rsid w:val="00243635"/>
    <w:rsid w:val="002437B3"/>
    <w:rsid w:val="00244A0E"/>
    <w:rsid w:val="002466D9"/>
    <w:rsid w:val="00250EE7"/>
    <w:rsid w:val="0025293B"/>
    <w:rsid w:val="00253052"/>
    <w:rsid w:val="002532D1"/>
    <w:rsid w:val="002534D9"/>
    <w:rsid w:val="00254A60"/>
    <w:rsid w:val="0025603F"/>
    <w:rsid w:val="002564B4"/>
    <w:rsid w:val="002573BB"/>
    <w:rsid w:val="00257869"/>
    <w:rsid w:val="0026184D"/>
    <w:rsid w:val="00263723"/>
    <w:rsid w:val="002671F5"/>
    <w:rsid w:val="00270642"/>
    <w:rsid w:val="002712A4"/>
    <w:rsid w:val="002726B5"/>
    <w:rsid w:val="00272DC4"/>
    <w:rsid w:val="00273A1D"/>
    <w:rsid w:val="002743CB"/>
    <w:rsid w:val="0028053D"/>
    <w:rsid w:val="002806BA"/>
    <w:rsid w:val="00280F23"/>
    <w:rsid w:val="002823CA"/>
    <w:rsid w:val="00283477"/>
    <w:rsid w:val="00283E81"/>
    <w:rsid w:val="00283F79"/>
    <w:rsid w:val="002874C5"/>
    <w:rsid w:val="00287C50"/>
    <w:rsid w:val="0029054A"/>
    <w:rsid w:val="00290AF6"/>
    <w:rsid w:val="00290BD2"/>
    <w:rsid w:val="00290D6A"/>
    <w:rsid w:val="00292A78"/>
    <w:rsid w:val="00293E72"/>
    <w:rsid w:val="002953FD"/>
    <w:rsid w:val="00296B20"/>
    <w:rsid w:val="00297B16"/>
    <w:rsid w:val="00297FEE"/>
    <w:rsid w:val="002A059A"/>
    <w:rsid w:val="002A13F8"/>
    <w:rsid w:val="002A29AB"/>
    <w:rsid w:val="002A509B"/>
    <w:rsid w:val="002A5103"/>
    <w:rsid w:val="002A7B2B"/>
    <w:rsid w:val="002A7FE4"/>
    <w:rsid w:val="002B080D"/>
    <w:rsid w:val="002B1E79"/>
    <w:rsid w:val="002B2CAF"/>
    <w:rsid w:val="002B31A1"/>
    <w:rsid w:val="002B31A7"/>
    <w:rsid w:val="002B31FD"/>
    <w:rsid w:val="002B3E28"/>
    <w:rsid w:val="002B3EEC"/>
    <w:rsid w:val="002B4817"/>
    <w:rsid w:val="002B48F7"/>
    <w:rsid w:val="002B5FF9"/>
    <w:rsid w:val="002B67E7"/>
    <w:rsid w:val="002B70BB"/>
    <w:rsid w:val="002C2388"/>
    <w:rsid w:val="002C2D86"/>
    <w:rsid w:val="002C3750"/>
    <w:rsid w:val="002C38BB"/>
    <w:rsid w:val="002C4DB2"/>
    <w:rsid w:val="002C6E8B"/>
    <w:rsid w:val="002C74AB"/>
    <w:rsid w:val="002D0955"/>
    <w:rsid w:val="002D1705"/>
    <w:rsid w:val="002D2129"/>
    <w:rsid w:val="002D24BD"/>
    <w:rsid w:val="002D372F"/>
    <w:rsid w:val="002D39EA"/>
    <w:rsid w:val="002D3E86"/>
    <w:rsid w:val="002D5640"/>
    <w:rsid w:val="002D56A1"/>
    <w:rsid w:val="002D7CBA"/>
    <w:rsid w:val="002E06B0"/>
    <w:rsid w:val="002E1FD5"/>
    <w:rsid w:val="002E2721"/>
    <w:rsid w:val="002E348A"/>
    <w:rsid w:val="002E3F2A"/>
    <w:rsid w:val="002E50D8"/>
    <w:rsid w:val="002E60FE"/>
    <w:rsid w:val="002E73F0"/>
    <w:rsid w:val="002E7622"/>
    <w:rsid w:val="002E7B39"/>
    <w:rsid w:val="002F002F"/>
    <w:rsid w:val="002F04BF"/>
    <w:rsid w:val="002F0DE0"/>
    <w:rsid w:val="002F0EDD"/>
    <w:rsid w:val="002F42F8"/>
    <w:rsid w:val="002F756A"/>
    <w:rsid w:val="0030167E"/>
    <w:rsid w:val="00303014"/>
    <w:rsid w:val="00304695"/>
    <w:rsid w:val="00305B3E"/>
    <w:rsid w:val="00306306"/>
    <w:rsid w:val="00306373"/>
    <w:rsid w:val="00307478"/>
    <w:rsid w:val="00307D23"/>
    <w:rsid w:val="0031138A"/>
    <w:rsid w:val="00311439"/>
    <w:rsid w:val="003123F9"/>
    <w:rsid w:val="00312BB7"/>
    <w:rsid w:val="00313D30"/>
    <w:rsid w:val="00314120"/>
    <w:rsid w:val="003144E1"/>
    <w:rsid w:val="00314760"/>
    <w:rsid w:val="003171F0"/>
    <w:rsid w:val="00320BEC"/>
    <w:rsid w:val="0032107D"/>
    <w:rsid w:val="00321159"/>
    <w:rsid w:val="0032127D"/>
    <w:rsid w:val="00321487"/>
    <w:rsid w:val="0032216E"/>
    <w:rsid w:val="003229ED"/>
    <w:rsid w:val="00323EA2"/>
    <w:rsid w:val="00327603"/>
    <w:rsid w:val="003301A2"/>
    <w:rsid w:val="00330989"/>
    <w:rsid w:val="00331490"/>
    <w:rsid w:val="00331C8E"/>
    <w:rsid w:val="00331EF3"/>
    <w:rsid w:val="00333ED6"/>
    <w:rsid w:val="00333EE4"/>
    <w:rsid w:val="00334598"/>
    <w:rsid w:val="00334EDA"/>
    <w:rsid w:val="0033642F"/>
    <w:rsid w:val="00337221"/>
    <w:rsid w:val="00337DC8"/>
    <w:rsid w:val="003405B5"/>
    <w:rsid w:val="003413B8"/>
    <w:rsid w:val="003417F8"/>
    <w:rsid w:val="00341B54"/>
    <w:rsid w:val="003436D6"/>
    <w:rsid w:val="00343AE5"/>
    <w:rsid w:val="00347007"/>
    <w:rsid w:val="0034771B"/>
    <w:rsid w:val="00350043"/>
    <w:rsid w:val="003505C6"/>
    <w:rsid w:val="00350BBC"/>
    <w:rsid w:val="0035103C"/>
    <w:rsid w:val="0035495C"/>
    <w:rsid w:val="00355202"/>
    <w:rsid w:val="00355794"/>
    <w:rsid w:val="0035585B"/>
    <w:rsid w:val="00355DBB"/>
    <w:rsid w:val="00356CC8"/>
    <w:rsid w:val="00357626"/>
    <w:rsid w:val="00357C1C"/>
    <w:rsid w:val="00357EE5"/>
    <w:rsid w:val="00362670"/>
    <w:rsid w:val="00362FD4"/>
    <w:rsid w:val="00362FE2"/>
    <w:rsid w:val="003630AF"/>
    <w:rsid w:val="00363B01"/>
    <w:rsid w:val="00364AB8"/>
    <w:rsid w:val="003652DF"/>
    <w:rsid w:val="00365F23"/>
    <w:rsid w:val="003662B8"/>
    <w:rsid w:val="00366833"/>
    <w:rsid w:val="00366ACD"/>
    <w:rsid w:val="00372866"/>
    <w:rsid w:val="0037314F"/>
    <w:rsid w:val="00373EE4"/>
    <w:rsid w:val="00374C82"/>
    <w:rsid w:val="0037575F"/>
    <w:rsid w:val="00375943"/>
    <w:rsid w:val="00376B64"/>
    <w:rsid w:val="00377582"/>
    <w:rsid w:val="0038133E"/>
    <w:rsid w:val="00381635"/>
    <w:rsid w:val="00381F61"/>
    <w:rsid w:val="00382255"/>
    <w:rsid w:val="003822E4"/>
    <w:rsid w:val="00383CB1"/>
    <w:rsid w:val="00383F44"/>
    <w:rsid w:val="003858C2"/>
    <w:rsid w:val="00385C24"/>
    <w:rsid w:val="00386EC0"/>
    <w:rsid w:val="003878A0"/>
    <w:rsid w:val="00391DF0"/>
    <w:rsid w:val="00391F1B"/>
    <w:rsid w:val="0039289C"/>
    <w:rsid w:val="003932D1"/>
    <w:rsid w:val="003943C4"/>
    <w:rsid w:val="003952E6"/>
    <w:rsid w:val="00395ABB"/>
    <w:rsid w:val="00396479"/>
    <w:rsid w:val="003969F2"/>
    <w:rsid w:val="00397E50"/>
    <w:rsid w:val="003A0270"/>
    <w:rsid w:val="003A16B1"/>
    <w:rsid w:val="003A1D26"/>
    <w:rsid w:val="003A1E8D"/>
    <w:rsid w:val="003A223E"/>
    <w:rsid w:val="003A316E"/>
    <w:rsid w:val="003A31E0"/>
    <w:rsid w:val="003A390E"/>
    <w:rsid w:val="003A40E5"/>
    <w:rsid w:val="003A445E"/>
    <w:rsid w:val="003A6314"/>
    <w:rsid w:val="003A652E"/>
    <w:rsid w:val="003A6AB6"/>
    <w:rsid w:val="003A7CDE"/>
    <w:rsid w:val="003B03F1"/>
    <w:rsid w:val="003B0474"/>
    <w:rsid w:val="003B14EA"/>
    <w:rsid w:val="003B236A"/>
    <w:rsid w:val="003B3A87"/>
    <w:rsid w:val="003B49FD"/>
    <w:rsid w:val="003B528D"/>
    <w:rsid w:val="003C058D"/>
    <w:rsid w:val="003C1A5A"/>
    <w:rsid w:val="003C23AE"/>
    <w:rsid w:val="003C34DE"/>
    <w:rsid w:val="003C37E8"/>
    <w:rsid w:val="003C3F01"/>
    <w:rsid w:val="003C4B8B"/>
    <w:rsid w:val="003C4CF7"/>
    <w:rsid w:val="003C51A2"/>
    <w:rsid w:val="003C7283"/>
    <w:rsid w:val="003D0515"/>
    <w:rsid w:val="003D1447"/>
    <w:rsid w:val="003D3333"/>
    <w:rsid w:val="003D4FAD"/>
    <w:rsid w:val="003D57D9"/>
    <w:rsid w:val="003D5E89"/>
    <w:rsid w:val="003D77A2"/>
    <w:rsid w:val="003E05B2"/>
    <w:rsid w:val="003E1916"/>
    <w:rsid w:val="003E1F88"/>
    <w:rsid w:val="003E241E"/>
    <w:rsid w:val="003E3610"/>
    <w:rsid w:val="003E6087"/>
    <w:rsid w:val="003E6271"/>
    <w:rsid w:val="003E7FD5"/>
    <w:rsid w:val="003F01D5"/>
    <w:rsid w:val="003F0591"/>
    <w:rsid w:val="003F0966"/>
    <w:rsid w:val="003F1495"/>
    <w:rsid w:val="003F1756"/>
    <w:rsid w:val="003F2649"/>
    <w:rsid w:val="003F2798"/>
    <w:rsid w:val="003F3CCC"/>
    <w:rsid w:val="003F3E9A"/>
    <w:rsid w:val="003F428A"/>
    <w:rsid w:val="003F4937"/>
    <w:rsid w:val="003F578B"/>
    <w:rsid w:val="003F5CFF"/>
    <w:rsid w:val="003F6522"/>
    <w:rsid w:val="003F77AC"/>
    <w:rsid w:val="00402302"/>
    <w:rsid w:val="0040351E"/>
    <w:rsid w:val="00403C1D"/>
    <w:rsid w:val="00403D15"/>
    <w:rsid w:val="00403F87"/>
    <w:rsid w:val="004047A8"/>
    <w:rsid w:val="0040486E"/>
    <w:rsid w:val="00404A35"/>
    <w:rsid w:val="0040545E"/>
    <w:rsid w:val="00405F41"/>
    <w:rsid w:val="004062C8"/>
    <w:rsid w:val="004063D1"/>
    <w:rsid w:val="00407A8F"/>
    <w:rsid w:val="00407E08"/>
    <w:rsid w:val="00410065"/>
    <w:rsid w:val="00411776"/>
    <w:rsid w:val="00411D20"/>
    <w:rsid w:val="00413220"/>
    <w:rsid w:val="004132D7"/>
    <w:rsid w:val="00413D91"/>
    <w:rsid w:val="00416DBA"/>
    <w:rsid w:val="0042024E"/>
    <w:rsid w:val="00421FDC"/>
    <w:rsid w:val="0042287A"/>
    <w:rsid w:val="0042304A"/>
    <w:rsid w:val="00423FE0"/>
    <w:rsid w:val="00424CD0"/>
    <w:rsid w:val="00425202"/>
    <w:rsid w:val="0042609C"/>
    <w:rsid w:val="00432213"/>
    <w:rsid w:val="0043249F"/>
    <w:rsid w:val="00433411"/>
    <w:rsid w:val="00433554"/>
    <w:rsid w:val="00433609"/>
    <w:rsid w:val="004336FC"/>
    <w:rsid w:val="004341EE"/>
    <w:rsid w:val="0043456C"/>
    <w:rsid w:val="004363D1"/>
    <w:rsid w:val="004369C6"/>
    <w:rsid w:val="00436BDA"/>
    <w:rsid w:val="00440521"/>
    <w:rsid w:val="00441234"/>
    <w:rsid w:val="00442304"/>
    <w:rsid w:val="004431B3"/>
    <w:rsid w:val="0044451B"/>
    <w:rsid w:val="00446703"/>
    <w:rsid w:val="004474CF"/>
    <w:rsid w:val="004477A5"/>
    <w:rsid w:val="00447CEE"/>
    <w:rsid w:val="00450030"/>
    <w:rsid w:val="004507A1"/>
    <w:rsid w:val="00451088"/>
    <w:rsid w:val="00451B29"/>
    <w:rsid w:val="00452DF5"/>
    <w:rsid w:val="00453889"/>
    <w:rsid w:val="004539CE"/>
    <w:rsid w:val="00454DF1"/>
    <w:rsid w:val="0045637C"/>
    <w:rsid w:val="00456AFD"/>
    <w:rsid w:val="004572B1"/>
    <w:rsid w:val="0045795D"/>
    <w:rsid w:val="00460B45"/>
    <w:rsid w:val="00462BBE"/>
    <w:rsid w:val="004644DD"/>
    <w:rsid w:val="0046461C"/>
    <w:rsid w:val="00464F2F"/>
    <w:rsid w:val="00465546"/>
    <w:rsid w:val="0046591E"/>
    <w:rsid w:val="00465BE0"/>
    <w:rsid w:val="00466AD5"/>
    <w:rsid w:val="004675F6"/>
    <w:rsid w:val="00472374"/>
    <w:rsid w:val="00473EE2"/>
    <w:rsid w:val="00474984"/>
    <w:rsid w:val="004754B9"/>
    <w:rsid w:val="0047575E"/>
    <w:rsid w:val="00476757"/>
    <w:rsid w:val="004775A1"/>
    <w:rsid w:val="00477F6C"/>
    <w:rsid w:val="004805E0"/>
    <w:rsid w:val="00483A83"/>
    <w:rsid w:val="004844E7"/>
    <w:rsid w:val="004877B5"/>
    <w:rsid w:val="0049138B"/>
    <w:rsid w:val="00492A24"/>
    <w:rsid w:val="00492C90"/>
    <w:rsid w:val="00492EA4"/>
    <w:rsid w:val="004940DE"/>
    <w:rsid w:val="00495259"/>
    <w:rsid w:val="00495726"/>
    <w:rsid w:val="0049575A"/>
    <w:rsid w:val="004A0AA6"/>
    <w:rsid w:val="004A1B57"/>
    <w:rsid w:val="004A1D06"/>
    <w:rsid w:val="004A2395"/>
    <w:rsid w:val="004A266D"/>
    <w:rsid w:val="004A3D8C"/>
    <w:rsid w:val="004A6261"/>
    <w:rsid w:val="004A6B13"/>
    <w:rsid w:val="004A7ED2"/>
    <w:rsid w:val="004B4A92"/>
    <w:rsid w:val="004B7052"/>
    <w:rsid w:val="004B7C91"/>
    <w:rsid w:val="004C0266"/>
    <w:rsid w:val="004C0B7B"/>
    <w:rsid w:val="004C0C84"/>
    <w:rsid w:val="004C2028"/>
    <w:rsid w:val="004C23D3"/>
    <w:rsid w:val="004C3F89"/>
    <w:rsid w:val="004C483F"/>
    <w:rsid w:val="004C5696"/>
    <w:rsid w:val="004C6C9B"/>
    <w:rsid w:val="004C7CEC"/>
    <w:rsid w:val="004C7D72"/>
    <w:rsid w:val="004D02B9"/>
    <w:rsid w:val="004D0CCE"/>
    <w:rsid w:val="004D0D4C"/>
    <w:rsid w:val="004D10B6"/>
    <w:rsid w:val="004D18D2"/>
    <w:rsid w:val="004D1D8B"/>
    <w:rsid w:val="004D1E7E"/>
    <w:rsid w:val="004D1EA3"/>
    <w:rsid w:val="004D34C3"/>
    <w:rsid w:val="004D3EC4"/>
    <w:rsid w:val="004D4C57"/>
    <w:rsid w:val="004D5B46"/>
    <w:rsid w:val="004D776B"/>
    <w:rsid w:val="004D7B2F"/>
    <w:rsid w:val="004E0CE3"/>
    <w:rsid w:val="004E1474"/>
    <w:rsid w:val="004E1774"/>
    <w:rsid w:val="004E20E2"/>
    <w:rsid w:val="004E2805"/>
    <w:rsid w:val="004E3193"/>
    <w:rsid w:val="004E36E4"/>
    <w:rsid w:val="004E4663"/>
    <w:rsid w:val="004E4986"/>
    <w:rsid w:val="004E54F8"/>
    <w:rsid w:val="004E570A"/>
    <w:rsid w:val="004E5D53"/>
    <w:rsid w:val="004F0363"/>
    <w:rsid w:val="004F147E"/>
    <w:rsid w:val="004F151F"/>
    <w:rsid w:val="004F2F14"/>
    <w:rsid w:val="004F3707"/>
    <w:rsid w:val="004F4B9B"/>
    <w:rsid w:val="004F4C10"/>
    <w:rsid w:val="004F5A00"/>
    <w:rsid w:val="004F5D4E"/>
    <w:rsid w:val="004F6860"/>
    <w:rsid w:val="00500A43"/>
    <w:rsid w:val="00500BB4"/>
    <w:rsid w:val="0050203A"/>
    <w:rsid w:val="005029E1"/>
    <w:rsid w:val="00502E30"/>
    <w:rsid w:val="00503CEF"/>
    <w:rsid w:val="00505430"/>
    <w:rsid w:val="00505DE8"/>
    <w:rsid w:val="00505E9C"/>
    <w:rsid w:val="00506031"/>
    <w:rsid w:val="00506398"/>
    <w:rsid w:val="00506FEF"/>
    <w:rsid w:val="005071B7"/>
    <w:rsid w:val="00511149"/>
    <w:rsid w:val="0051194F"/>
    <w:rsid w:val="00513771"/>
    <w:rsid w:val="005139AB"/>
    <w:rsid w:val="005150F9"/>
    <w:rsid w:val="0051556E"/>
    <w:rsid w:val="0051645C"/>
    <w:rsid w:val="005166F3"/>
    <w:rsid w:val="005204D0"/>
    <w:rsid w:val="00521E49"/>
    <w:rsid w:val="005220C8"/>
    <w:rsid w:val="005230C1"/>
    <w:rsid w:val="00524741"/>
    <w:rsid w:val="00525296"/>
    <w:rsid w:val="00525A5E"/>
    <w:rsid w:val="0052669C"/>
    <w:rsid w:val="00526E39"/>
    <w:rsid w:val="0052714A"/>
    <w:rsid w:val="00527B12"/>
    <w:rsid w:val="00527B1C"/>
    <w:rsid w:val="00531483"/>
    <w:rsid w:val="00532B89"/>
    <w:rsid w:val="005331A0"/>
    <w:rsid w:val="00533CF5"/>
    <w:rsid w:val="005346C0"/>
    <w:rsid w:val="00535686"/>
    <w:rsid w:val="00536651"/>
    <w:rsid w:val="0053718F"/>
    <w:rsid w:val="0053799D"/>
    <w:rsid w:val="005413F7"/>
    <w:rsid w:val="00542278"/>
    <w:rsid w:val="00542BE4"/>
    <w:rsid w:val="00544434"/>
    <w:rsid w:val="00544F57"/>
    <w:rsid w:val="005450E8"/>
    <w:rsid w:val="00546807"/>
    <w:rsid w:val="005468A6"/>
    <w:rsid w:val="005507E3"/>
    <w:rsid w:val="005511C7"/>
    <w:rsid w:val="005514F2"/>
    <w:rsid w:val="00552C2C"/>
    <w:rsid w:val="0055309D"/>
    <w:rsid w:val="005536E7"/>
    <w:rsid w:val="00554255"/>
    <w:rsid w:val="00557A54"/>
    <w:rsid w:val="005602DF"/>
    <w:rsid w:val="00561915"/>
    <w:rsid w:val="00562149"/>
    <w:rsid w:val="005638E7"/>
    <w:rsid w:val="00564840"/>
    <w:rsid w:val="00565960"/>
    <w:rsid w:val="00566205"/>
    <w:rsid w:val="0056649B"/>
    <w:rsid w:val="005670C1"/>
    <w:rsid w:val="0057042B"/>
    <w:rsid w:val="005713E4"/>
    <w:rsid w:val="005725BC"/>
    <w:rsid w:val="00572E02"/>
    <w:rsid w:val="00573463"/>
    <w:rsid w:val="00574300"/>
    <w:rsid w:val="00574464"/>
    <w:rsid w:val="00575B40"/>
    <w:rsid w:val="005774CA"/>
    <w:rsid w:val="005775F8"/>
    <w:rsid w:val="00577E21"/>
    <w:rsid w:val="00580859"/>
    <w:rsid w:val="00581B6A"/>
    <w:rsid w:val="0058336E"/>
    <w:rsid w:val="0058453B"/>
    <w:rsid w:val="005847D8"/>
    <w:rsid w:val="00584DA8"/>
    <w:rsid w:val="00585A40"/>
    <w:rsid w:val="00585E85"/>
    <w:rsid w:val="0058623F"/>
    <w:rsid w:val="00587EB0"/>
    <w:rsid w:val="005905B0"/>
    <w:rsid w:val="0059271F"/>
    <w:rsid w:val="0059279E"/>
    <w:rsid w:val="00592C08"/>
    <w:rsid w:val="00593AEB"/>
    <w:rsid w:val="00593B93"/>
    <w:rsid w:val="00593DAD"/>
    <w:rsid w:val="0059412A"/>
    <w:rsid w:val="00596AEA"/>
    <w:rsid w:val="00596ED6"/>
    <w:rsid w:val="00596F87"/>
    <w:rsid w:val="00597B3A"/>
    <w:rsid w:val="005A0DD8"/>
    <w:rsid w:val="005A222A"/>
    <w:rsid w:val="005A25B2"/>
    <w:rsid w:val="005A2BA5"/>
    <w:rsid w:val="005A4594"/>
    <w:rsid w:val="005A5122"/>
    <w:rsid w:val="005A5757"/>
    <w:rsid w:val="005A5EE1"/>
    <w:rsid w:val="005A6351"/>
    <w:rsid w:val="005A63E5"/>
    <w:rsid w:val="005A6449"/>
    <w:rsid w:val="005A65BB"/>
    <w:rsid w:val="005A6D3D"/>
    <w:rsid w:val="005B0C5D"/>
    <w:rsid w:val="005B110D"/>
    <w:rsid w:val="005B12A7"/>
    <w:rsid w:val="005B1B19"/>
    <w:rsid w:val="005B3539"/>
    <w:rsid w:val="005B392D"/>
    <w:rsid w:val="005B5A8F"/>
    <w:rsid w:val="005B61EB"/>
    <w:rsid w:val="005B752D"/>
    <w:rsid w:val="005B768F"/>
    <w:rsid w:val="005C0128"/>
    <w:rsid w:val="005C2217"/>
    <w:rsid w:val="005C38D2"/>
    <w:rsid w:val="005C3A6C"/>
    <w:rsid w:val="005C6C41"/>
    <w:rsid w:val="005C6D2E"/>
    <w:rsid w:val="005C7642"/>
    <w:rsid w:val="005C794B"/>
    <w:rsid w:val="005C7BBC"/>
    <w:rsid w:val="005D0556"/>
    <w:rsid w:val="005D192A"/>
    <w:rsid w:val="005D24E9"/>
    <w:rsid w:val="005D2D15"/>
    <w:rsid w:val="005D6831"/>
    <w:rsid w:val="005D6993"/>
    <w:rsid w:val="005D78FE"/>
    <w:rsid w:val="005E03C0"/>
    <w:rsid w:val="005E0712"/>
    <w:rsid w:val="005E243A"/>
    <w:rsid w:val="005E3F70"/>
    <w:rsid w:val="005E4621"/>
    <w:rsid w:val="005E5245"/>
    <w:rsid w:val="005E52AC"/>
    <w:rsid w:val="005E5960"/>
    <w:rsid w:val="005E5A3D"/>
    <w:rsid w:val="005E5F94"/>
    <w:rsid w:val="005E74F1"/>
    <w:rsid w:val="005E7AE4"/>
    <w:rsid w:val="005F0650"/>
    <w:rsid w:val="005F0B39"/>
    <w:rsid w:val="005F12D5"/>
    <w:rsid w:val="005F2681"/>
    <w:rsid w:val="005F4727"/>
    <w:rsid w:val="005F4F54"/>
    <w:rsid w:val="005F5AAD"/>
    <w:rsid w:val="005F63C4"/>
    <w:rsid w:val="005F6763"/>
    <w:rsid w:val="005F7D04"/>
    <w:rsid w:val="005F7FDD"/>
    <w:rsid w:val="00600B6C"/>
    <w:rsid w:val="00601463"/>
    <w:rsid w:val="00602748"/>
    <w:rsid w:val="00603091"/>
    <w:rsid w:val="00603FF8"/>
    <w:rsid w:val="006075D7"/>
    <w:rsid w:val="00607A58"/>
    <w:rsid w:val="0061243A"/>
    <w:rsid w:val="00613B7A"/>
    <w:rsid w:val="00616C3B"/>
    <w:rsid w:val="00616F59"/>
    <w:rsid w:val="00617DDB"/>
    <w:rsid w:val="00617DDC"/>
    <w:rsid w:val="00620025"/>
    <w:rsid w:val="006206AB"/>
    <w:rsid w:val="0062117B"/>
    <w:rsid w:val="006217E6"/>
    <w:rsid w:val="006239B5"/>
    <w:rsid w:val="00626769"/>
    <w:rsid w:val="006267E9"/>
    <w:rsid w:val="00626A1A"/>
    <w:rsid w:val="006306A3"/>
    <w:rsid w:val="006311F2"/>
    <w:rsid w:val="006315A9"/>
    <w:rsid w:val="00631ED5"/>
    <w:rsid w:val="0063298E"/>
    <w:rsid w:val="00633178"/>
    <w:rsid w:val="0063361C"/>
    <w:rsid w:val="006337B8"/>
    <w:rsid w:val="00635862"/>
    <w:rsid w:val="00635FDD"/>
    <w:rsid w:val="006363AA"/>
    <w:rsid w:val="00637974"/>
    <w:rsid w:val="00640C8E"/>
    <w:rsid w:val="00641490"/>
    <w:rsid w:val="00641585"/>
    <w:rsid w:val="00642ADD"/>
    <w:rsid w:val="00643130"/>
    <w:rsid w:val="006441A1"/>
    <w:rsid w:val="0064425F"/>
    <w:rsid w:val="006444B2"/>
    <w:rsid w:val="006448C2"/>
    <w:rsid w:val="006448EB"/>
    <w:rsid w:val="00644AFD"/>
    <w:rsid w:val="00645153"/>
    <w:rsid w:val="00645838"/>
    <w:rsid w:val="00645A4E"/>
    <w:rsid w:val="00646183"/>
    <w:rsid w:val="00647348"/>
    <w:rsid w:val="00647EE9"/>
    <w:rsid w:val="00652F9E"/>
    <w:rsid w:val="00653248"/>
    <w:rsid w:val="00653D22"/>
    <w:rsid w:val="00653FE1"/>
    <w:rsid w:val="006547A6"/>
    <w:rsid w:val="006549B5"/>
    <w:rsid w:val="00654C7A"/>
    <w:rsid w:val="00654CBC"/>
    <w:rsid w:val="00662AF3"/>
    <w:rsid w:val="00662C87"/>
    <w:rsid w:val="0066542E"/>
    <w:rsid w:val="00665E1A"/>
    <w:rsid w:val="00666FF9"/>
    <w:rsid w:val="00667DB4"/>
    <w:rsid w:val="006701B2"/>
    <w:rsid w:val="00670520"/>
    <w:rsid w:val="00670606"/>
    <w:rsid w:val="00671066"/>
    <w:rsid w:val="0067197E"/>
    <w:rsid w:val="00671A86"/>
    <w:rsid w:val="00671B68"/>
    <w:rsid w:val="006723FE"/>
    <w:rsid w:val="00672659"/>
    <w:rsid w:val="006746D0"/>
    <w:rsid w:val="00676370"/>
    <w:rsid w:val="00676B5F"/>
    <w:rsid w:val="00676EEE"/>
    <w:rsid w:val="00676FD4"/>
    <w:rsid w:val="0068001C"/>
    <w:rsid w:val="00680056"/>
    <w:rsid w:val="00680EAE"/>
    <w:rsid w:val="0068109F"/>
    <w:rsid w:val="006812AD"/>
    <w:rsid w:val="006818F9"/>
    <w:rsid w:val="00684098"/>
    <w:rsid w:val="0068455A"/>
    <w:rsid w:val="00684B4C"/>
    <w:rsid w:val="0068505C"/>
    <w:rsid w:val="00690F68"/>
    <w:rsid w:val="00691DCF"/>
    <w:rsid w:val="00691EFE"/>
    <w:rsid w:val="0069220E"/>
    <w:rsid w:val="00692E5B"/>
    <w:rsid w:val="00693FF3"/>
    <w:rsid w:val="00694A9A"/>
    <w:rsid w:val="00694AA8"/>
    <w:rsid w:val="00694C1E"/>
    <w:rsid w:val="0069542A"/>
    <w:rsid w:val="00695E09"/>
    <w:rsid w:val="00696569"/>
    <w:rsid w:val="00697D26"/>
    <w:rsid w:val="00697DED"/>
    <w:rsid w:val="006A025B"/>
    <w:rsid w:val="006A0835"/>
    <w:rsid w:val="006A125F"/>
    <w:rsid w:val="006A145C"/>
    <w:rsid w:val="006A24E8"/>
    <w:rsid w:val="006A28D9"/>
    <w:rsid w:val="006A2B09"/>
    <w:rsid w:val="006A39AF"/>
    <w:rsid w:val="006A4C3F"/>
    <w:rsid w:val="006A57DE"/>
    <w:rsid w:val="006B05B0"/>
    <w:rsid w:val="006B0E9B"/>
    <w:rsid w:val="006B3022"/>
    <w:rsid w:val="006B311A"/>
    <w:rsid w:val="006B4674"/>
    <w:rsid w:val="006B5EA5"/>
    <w:rsid w:val="006B602B"/>
    <w:rsid w:val="006B6816"/>
    <w:rsid w:val="006B6FB2"/>
    <w:rsid w:val="006B7534"/>
    <w:rsid w:val="006B7577"/>
    <w:rsid w:val="006C0298"/>
    <w:rsid w:val="006C0F6B"/>
    <w:rsid w:val="006C2D8F"/>
    <w:rsid w:val="006C39A3"/>
    <w:rsid w:val="006C3B04"/>
    <w:rsid w:val="006C4536"/>
    <w:rsid w:val="006C458F"/>
    <w:rsid w:val="006C45C7"/>
    <w:rsid w:val="006C59AB"/>
    <w:rsid w:val="006C650B"/>
    <w:rsid w:val="006C71D5"/>
    <w:rsid w:val="006D0CE9"/>
    <w:rsid w:val="006D0D1E"/>
    <w:rsid w:val="006D17E5"/>
    <w:rsid w:val="006D1E8D"/>
    <w:rsid w:val="006D1F36"/>
    <w:rsid w:val="006D3688"/>
    <w:rsid w:val="006D41C8"/>
    <w:rsid w:val="006D500E"/>
    <w:rsid w:val="006D55A6"/>
    <w:rsid w:val="006D5EB5"/>
    <w:rsid w:val="006D6068"/>
    <w:rsid w:val="006D6AC5"/>
    <w:rsid w:val="006D7737"/>
    <w:rsid w:val="006D77F4"/>
    <w:rsid w:val="006D7888"/>
    <w:rsid w:val="006D790E"/>
    <w:rsid w:val="006D791A"/>
    <w:rsid w:val="006D7A64"/>
    <w:rsid w:val="006E00A0"/>
    <w:rsid w:val="006E00F5"/>
    <w:rsid w:val="006E2A3D"/>
    <w:rsid w:val="006E399F"/>
    <w:rsid w:val="006E5146"/>
    <w:rsid w:val="006E5EF5"/>
    <w:rsid w:val="006E6050"/>
    <w:rsid w:val="006E7442"/>
    <w:rsid w:val="006E791A"/>
    <w:rsid w:val="006E7F1F"/>
    <w:rsid w:val="006F11BC"/>
    <w:rsid w:val="006F1486"/>
    <w:rsid w:val="006F174E"/>
    <w:rsid w:val="006F2B28"/>
    <w:rsid w:val="006F4599"/>
    <w:rsid w:val="006F608F"/>
    <w:rsid w:val="006F7BB7"/>
    <w:rsid w:val="006F7F10"/>
    <w:rsid w:val="00700623"/>
    <w:rsid w:val="00700967"/>
    <w:rsid w:val="00700A34"/>
    <w:rsid w:val="00700D9A"/>
    <w:rsid w:val="00701C0C"/>
    <w:rsid w:val="00702C7D"/>
    <w:rsid w:val="00703005"/>
    <w:rsid w:val="00706360"/>
    <w:rsid w:val="007066D0"/>
    <w:rsid w:val="007107A0"/>
    <w:rsid w:val="00711199"/>
    <w:rsid w:val="0071131B"/>
    <w:rsid w:val="0071138C"/>
    <w:rsid w:val="00712D5F"/>
    <w:rsid w:val="007131FB"/>
    <w:rsid w:val="00717D16"/>
    <w:rsid w:val="00722299"/>
    <w:rsid w:val="00722F90"/>
    <w:rsid w:val="00723E20"/>
    <w:rsid w:val="00724621"/>
    <w:rsid w:val="00724F46"/>
    <w:rsid w:val="00726496"/>
    <w:rsid w:val="00726EE0"/>
    <w:rsid w:val="00727B7B"/>
    <w:rsid w:val="00730362"/>
    <w:rsid w:val="00731404"/>
    <w:rsid w:val="00733B8F"/>
    <w:rsid w:val="00733DC6"/>
    <w:rsid w:val="0073488D"/>
    <w:rsid w:val="0073550B"/>
    <w:rsid w:val="0073554F"/>
    <w:rsid w:val="0073798B"/>
    <w:rsid w:val="007402C8"/>
    <w:rsid w:val="00741C92"/>
    <w:rsid w:val="00742091"/>
    <w:rsid w:val="00742E5D"/>
    <w:rsid w:val="007431B1"/>
    <w:rsid w:val="00743980"/>
    <w:rsid w:val="00743E5E"/>
    <w:rsid w:val="00744078"/>
    <w:rsid w:val="00744EE7"/>
    <w:rsid w:val="00745382"/>
    <w:rsid w:val="00747001"/>
    <w:rsid w:val="00747B92"/>
    <w:rsid w:val="007514EF"/>
    <w:rsid w:val="0075196D"/>
    <w:rsid w:val="0075278C"/>
    <w:rsid w:val="00752832"/>
    <w:rsid w:val="007529F9"/>
    <w:rsid w:val="00752C90"/>
    <w:rsid w:val="007554C3"/>
    <w:rsid w:val="007558C0"/>
    <w:rsid w:val="0075673A"/>
    <w:rsid w:val="007569C2"/>
    <w:rsid w:val="00756C2B"/>
    <w:rsid w:val="007570F7"/>
    <w:rsid w:val="0076049E"/>
    <w:rsid w:val="00760890"/>
    <w:rsid w:val="00761D60"/>
    <w:rsid w:val="00762940"/>
    <w:rsid w:val="00762AAA"/>
    <w:rsid w:val="00765249"/>
    <w:rsid w:val="00765A5C"/>
    <w:rsid w:val="00767C19"/>
    <w:rsid w:val="00772448"/>
    <w:rsid w:val="00772AA5"/>
    <w:rsid w:val="007735AC"/>
    <w:rsid w:val="0077368F"/>
    <w:rsid w:val="00773944"/>
    <w:rsid w:val="00775237"/>
    <w:rsid w:val="00775415"/>
    <w:rsid w:val="007761F2"/>
    <w:rsid w:val="007765CC"/>
    <w:rsid w:val="00777FB2"/>
    <w:rsid w:val="00781902"/>
    <w:rsid w:val="007819D4"/>
    <w:rsid w:val="007837DA"/>
    <w:rsid w:val="0078392A"/>
    <w:rsid w:val="00783C9E"/>
    <w:rsid w:val="00784CEE"/>
    <w:rsid w:val="00784E69"/>
    <w:rsid w:val="00786AB4"/>
    <w:rsid w:val="00786FFD"/>
    <w:rsid w:val="0078710E"/>
    <w:rsid w:val="007908D3"/>
    <w:rsid w:val="00790A6F"/>
    <w:rsid w:val="00792C06"/>
    <w:rsid w:val="00792C65"/>
    <w:rsid w:val="007932DB"/>
    <w:rsid w:val="0079417E"/>
    <w:rsid w:val="007958A6"/>
    <w:rsid w:val="00796337"/>
    <w:rsid w:val="007A068C"/>
    <w:rsid w:val="007A0B9C"/>
    <w:rsid w:val="007A28CD"/>
    <w:rsid w:val="007A33FC"/>
    <w:rsid w:val="007A3EB4"/>
    <w:rsid w:val="007A5125"/>
    <w:rsid w:val="007A5899"/>
    <w:rsid w:val="007A5A4F"/>
    <w:rsid w:val="007A5BA4"/>
    <w:rsid w:val="007A65E9"/>
    <w:rsid w:val="007A6DAD"/>
    <w:rsid w:val="007A7D76"/>
    <w:rsid w:val="007B0B19"/>
    <w:rsid w:val="007B1445"/>
    <w:rsid w:val="007B2BA2"/>
    <w:rsid w:val="007B2E11"/>
    <w:rsid w:val="007B2F88"/>
    <w:rsid w:val="007B4BE5"/>
    <w:rsid w:val="007B4BF0"/>
    <w:rsid w:val="007B4DF1"/>
    <w:rsid w:val="007B6928"/>
    <w:rsid w:val="007B72E2"/>
    <w:rsid w:val="007B7377"/>
    <w:rsid w:val="007B7679"/>
    <w:rsid w:val="007C0B63"/>
    <w:rsid w:val="007C2CA4"/>
    <w:rsid w:val="007C30E7"/>
    <w:rsid w:val="007C3C33"/>
    <w:rsid w:val="007C403B"/>
    <w:rsid w:val="007C4560"/>
    <w:rsid w:val="007C4A91"/>
    <w:rsid w:val="007C4DDD"/>
    <w:rsid w:val="007C57DB"/>
    <w:rsid w:val="007C6051"/>
    <w:rsid w:val="007C7592"/>
    <w:rsid w:val="007D06BE"/>
    <w:rsid w:val="007D0785"/>
    <w:rsid w:val="007D0A1B"/>
    <w:rsid w:val="007D2974"/>
    <w:rsid w:val="007D3B40"/>
    <w:rsid w:val="007D4BD4"/>
    <w:rsid w:val="007D4F87"/>
    <w:rsid w:val="007D55F4"/>
    <w:rsid w:val="007D5A89"/>
    <w:rsid w:val="007D613B"/>
    <w:rsid w:val="007D62DD"/>
    <w:rsid w:val="007D7DAA"/>
    <w:rsid w:val="007E0370"/>
    <w:rsid w:val="007E0440"/>
    <w:rsid w:val="007E1AFA"/>
    <w:rsid w:val="007E1BC5"/>
    <w:rsid w:val="007E243B"/>
    <w:rsid w:val="007E2EF0"/>
    <w:rsid w:val="007E31B7"/>
    <w:rsid w:val="007E3575"/>
    <w:rsid w:val="007E449F"/>
    <w:rsid w:val="007E53C9"/>
    <w:rsid w:val="007E79B4"/>
    <w:rsid w:val="007F14F6"/>
    <w:rsid w:val="007F152D"/>
    <w:rsid w:val="007F2AD7"/>
    <w:rsid w:val="007F31F4"/>
    <w:rsid w:val="007F4936"/>
    <w:rsid w:val="007F5A64"/>
    <w:rsid w:val="007F664C"/>
    <w:rsid w:val="00800808"/>
    <w:rsid w:val="00800A53"/>
    <w:rsid w:val="008022E5"/>
    <w:rsid w:val="0080424B"/>
    <w:rsid w:val="00804714"/>
    <w:rsid w:val="008057A3"/>
    <w:rsid w:val="008068DB"/>
    <w:rsid w:val="00806D43"/>
    <w:rsid w:val="00807684"/>
    <w:rsid w:val="008079D7"/>
    <w:rsid w:val="00807E22"/>
    <w:rsid w:val="0081008C"/>
    <w:rsid w:val="0081028A"/>
    <w:rsid w:val="00810946"/>
    <w:rsid w:val="00811F2C"/>
    <w:rsid w:val="008177B4"/>
    <w:rsid w:val="00820A14"/>
    <w:rsid w:val="00821E28"/>
    <w:rsid w:val="008230AC"/>
    <w:rsid w:val="00823C82"/>
    <w:rsid w:val="00825C9C"/>
    <w:rsid w:val="008260FE"/>
    <w:rsid w:val="008271FA"/>
    <w:rsid w:val="00827675"/>
    <w:rsid w:val="008279F2"/>
    <w:rsid w:val="0083079F"/>
    <w:rsid w:val="00830DA1"/>
    <w:rsid w:val="008315D1"/>
    <w:rsid w:val="00831ADA"/>
    <w:rsid w:val="008333E8"/>
    <w:rsid w:val="00833A97"/>
    <w:rsid w:val="00835362"/>
    <w:rsid w:val="00835AD4"/>
    <w:rsid w:val="00836E01"/>
    <w:rsid w:val="00840145"/>
    <w:rsid w:val="0084099E"/>
    <w:rsid w:val="00842839"/>
    <w:rsid w:val="00843957"/>
    <w:rsid w:val="00844C27"/>
    <w:rsid w:val="00846BCE"/>
    <w:rsid w:val="008475EA"/>
    <w:rsid w:val="00850527"/>
    <w:rsid w:val="00852703"/>
    <w:rsid w:val="00852F29"/>
    <w:rsid w:val="008539B7"/>
    <w:rsid w:val="00853CCE"/>
    <w:rsid w:val="00854C22"/>
    <w:rsid w:val="00855135"/>
    <w:rsid w:val="00855E24"/>
    <w:rsid w:val="00856156"/>
    <w:rsid w:val="0085666D"/>
    <w:rsid w:val="00856D95"/>
    <w:rsid w:val="00860293"/>
    <w:rsid w:val="00861B05"/>
    <w:rsid w:val="00862B70"/>
    <w:rsid w:val="0086365F"/>
    <w:rsid w:val="00863828"/>
    <w:rsid w:val="00864132"/>
    <w:rsid w:val="008654A8"/>
    <w:rsid w:val="00870E5E"/>
    <w:rsid w:val="00871221"/>
    <w:rsid w:val="00871359"/>
    <w:rsid w:val="00871FD3"/>
    <w:rsid w:val="00872AA0"/>
    <w:rsid w:val="00874994"/>
    <w:rsid w:val="00875102"/>
    <w:rsid w:val="00875F47"/>
    <w:rsid w:val="00876A65"/>
    <w:rsid w:val="00877271"/>
    <w:rsid w:val="00880659"/>
    <w:rsid w:val="00881698"/>
    <w:rsid w:val="00881A45"/>
    <w:rsid w:val="00881E67"/>
    <w:rsid w:val="00881F2C"/>
    <w:rsid w:val="00882433"/>
    <w:rsid w:val="00882536"/>
    <w:rsid w:val="008834DC"/>
    <w:rsid w:val="00884749"/>
    <w:rsid w:val="00886799"/>
    <w:rsid w:val="008909D8"/>
    <w:rsid w:val="00890A28"/>
    <w:rsid w:val="00892C95"/>
    <w:rsid w:val="00892DC3"/>
    <w:rsid w:val="00892E95"/>
    <w:rsid w:val="00896AFE"/>
    <w:rsid w:val="008A1ED1"/>
    <w:rsid w:val="008A28FD"/>
    <w:rsid w:val="008A41A4"/>
    <w:rsid w:val="008A4E15"/>
    <w:rsid w:val="008A565E"/>
    <w:rsid w:val="008A5CBD"/>
    <w:rsid w:val="008A7105"/>
    <w:rsid w:val="008A7596"/>
    <w:rsid w:val="008A7E68"/>
    <w:rsid w:val="008B0DD3"/>
    <w:rsid w:val="008B110C"/>
    <w:rsid w:val="008B2069"/>
    <w:rsid w:val="008B2238"/>
    <w:rsid w:val="008B346A"/>
    <w:rsid w:val="008B3BB7"/>
    <w:rsid w:val="008B4698"/>
    <w:rsid w:val="008B4728"/>
    <w:rsid w:val="008B5848"/>
    <w:rsid w:val="008B59BD"/>
    <w:rsid w:val="008B7B29"/>
    <w:rsid w:val="008C0662"/>
    <w:rsid w:val="008C1892"/>
    <w:rsid w:val="008C2994"/>
    <w:rsid w:val="008C2B53"/>
    <w:rsid w:val="008C54BE"/>
    <w:rsid w:val="008C5A28"/>
    <w:rsid w:val="008C5E97"/>
    <w:rsid w:val="008C7286"/>
    <w:rsid w:val="008C77D9"/>
    <w:rsid w:val="008D0583"/>
    <w:rsid w:val="008D0CBF"/>
    <w:rsid w:val="008D3EF9"/>
    <w:rsid w:val="008D725E"/>
    <w:rsid w:val="008E0DDC"/>
    <w:rsid w:val="008E216C"/>
    <w:rsid w:val="008E4712"/>
    <w:rsid w:val="008E4A1E"/>
    <w:rsid w:val="008E6E05"/>
    <w:rsid w:val="008E79A0"/>
    <w:rsid w:val="008F08F1"/>
    <w:rsid w:val="008F0D2C"/>
    <w:rsid w:val="008F13F2"/>
    <w:rsid w:val="008F1AB6"/>
    <w:rsid w:val="008F2200"/>
    <w:rsid w:val="008F2CF6"/>
    <w:rsid w:val="008F307A"/>
    <w:rsid w:val="008F4B24"/>
    <w:rsid w:val="008F58EC"/>
    <w:rsid w:val="008F6450"/>
    <w:rsid w:val="008F7F78"/>
    <w:rsid w:val="00901E0D"/>
    <w:rsid w:val="0090203B"/>
    <w:rsid w:val="009020FB"/>
    <w:rsid w:val="00902775"/>
    <w:rsid w:val="00904D61"/>
    <w:rsid w:val="00905CD7"/>
    <w:rsid w:val="0090633B"/>
    <w:rsid w:val="00906B74"/>
    <w:rsid w:val="00906DB7"/>
    <w:rsid w:val="009073A6"/>
    <w:rsid w:val="00910360"/>
    <w:rsid w:val="009107EA"/>
    <w:rsid w:val="009112AA"/>
    <w:rsid w:val="00912A8D"/>
    <w:rsid w:val="0091481F"/>
    <w:rsid w:val="00915393"/>
    <w:rsid w:val="00915612"/>
    <w:rsid w:val="0091576F"/>
    <w:rsid w:val="00915ED4"/>
    <w:rsid w:val="009170E0"/>
    <w:rsid w:val="00917351"/>
    <w:rsid w:val="009174E6"/>
    <w:rsid w:val="00917657"/>
    <w:rsid w:val="00920784"/>
    <w:rsid w:val="0092092F"/>
    <w:rsid w:val="00921101"/>
    <w:rsid w:val="009211BB"/>
    <w:rsid w:val="00922CEE"/>
    <w:rsid w:val="009240C0"/>
    <w:rsid w:val="00925C6B"/>
    <w:rsid w:val="00925C98"/>
    <w:rsid w:val="009262D8"/>
    <w:rsid w:val="00930A0D"/>
    <w:rsid w:val="00930BB4"/>
    <w:rsid w:val="00931A5C"/>
    <w:rsid w:val="009327ED"/>
    <w:rsid w:val="009330BC"/>
    <w:rsid w:val="00933840"/>
    <w:rsid w:val="00933B8A"/>
    <w:rsid w:val="0093599E"/>
    <w:rsid w:val="0093641B"/>
    <w:rsid w:val="00937E66"/>
    <w:rsid w:val="00940016"/>
    <w:rsid w:val="00940F9E"/>
    <w:rsid w:val="009410EC"/>
    <w:rsid w:val="0094293E"/>
    <w:rsid w:val="00942F00"/>
    <w:rsid w:val="009438C7"/>
    <w:rsid w:val="00943B06"/>
    <w:rsid w:val="00943CE4"/>
    <w:rsid w:val="00946C40"/>
    <w:rsid w:val="00947A7B"/>
    <w:rsid w:val="0095039E"/>
    <w:rsid w:val="009503F1"/>
    <w:rsid w:val="0095070A"/>
    <w:rsid w:val="00952C05"/>
    <w:rsid w:val="00953355"/>
    <w:rsid w:val="00956828"/>
    <w:rsid w:val="00956D6C"/>
    <w:rsid w:val="00957A33"/>
    <w:rsid w:val="00960406"/>
    <w:rsid w:val="00961C2F"/>
    <w:rsid w:val="00962C62"/>
    <w:rsid w:val="00962E28"/>
    <w:rsid w:val="00964CD7"/>
    <w:rsid w:val="00965224"/>
    <w:rsid w:val="009662C0"/>
    <w:rsid w:val="0096700C"/>
    <w:rsid w:val="009700C8"/>
    <w:rsid w:val="00971578"/>
    <w:rsid w:val="00972366"/>
    <w:rsid w:val="009735FF"/>
    <w:rsid w:val="009738DA"/>
    <w:rsid w:val="00974609"/>
    <w:rsid w:val="00975822"/>
    <w:rsid w:val="00976780"/>
    <w:rsid w:val="0097733F"/>
    <w:rsid w:val="009801C4"/>
    <w:rsid w:val="00981797"/>
    <w:rsid w:val="009819E2"/>
    <w:rsid w:val="00981D9D"/>
    <w:rsid w:val="0098236A"/>
    <w:rsid w:val="00983D20"/>
    <w:rsid w:val="0098413E"/>
    <w:rsid w:val="00984AB6"/>
    <w:rsid w:val="009861DF"/>
    <w:rsid w:val="00986695"/>
    <w:rsid w:val="009867A1"/>
    <w:rsid w:val="00986AFA"/>
    <w:rsid w:val="00986B7A"/>
    <w:rsid w:val="00987825"/>
    <w:rsid w:val="009878F0"/>
    <w:rsid w:val="00987A92"/>
    <w:rsid w:val="00987C0E"/>
    <w:rsid w:val="00992C89"/>
    <w:rsid w:val="009945C5"/>
    <w:rsid w:val="00996049"/>
    <w:rsid w:val="009964F2"/>
    <w:rsid w:val="00996789"/>
    <w:rsid w:val="009967B1"/>
    <w:rsid w:val="00997967"/>
    <w:rsid w:val="00997FE6"/>
    <w:rsid w:val="009A1145"/>
    <w:rsid w:val="009A277F"/>
    <w:rsid w:val="009A34D9"/>
    <w:rsid w:val="009A481A"/>
    <w:rsid w:val="009A4FE5"/>
    <w:rsid w:val="009A6550"/>
    <w:rsid w:val="009A6E11"/>
    <w:rsid w:val="009B0282"/>
    <w:rsid w:val="009B02E4"/>
    <w:rsid w:val="009B16C6"/>
    <w:rsid w:val="009B2897"/>
    <w:rsid w:val="009B3055"/>
    <w:rsid w:val="009B365C"/>
    <w:rsid w:val="009B3710"/>
    <w:rsid w:val="009B42E9"/>
    <w:rsid w:val="009B46E3"/>
    <w:rsid w:val="009B52B1"/>
    <w:rsid w:val="009B5D4E"/>
    <w:rsid w:val="009B5FD2"/>
    <w:rsid w:val="009B6763"/>
    <w:rsid w:val="009B7161"/>
    <w:rsid w:val="009C0685"/>
    <w:rsid w:val="009C0BCD"/>
    <w:rsid w:val="009C2EE5"/>
    <w:rsid w:val="009C7542"/>
    <w:rsid w:val="009C7919"/>
    <w:rsid w:val="009D0AAE"/>
    <w:rsid w:val="009D0CD2"/>
    <w:rsid w:val="009D1D6B"/>
    <w:rsid w:val="009D34DA"/>
    <w:rsid w:val="009D40F2"/>
    <w:rsid w:val="009D4BB0"/>
    <w:rsid w:val="009D5677"/>
    <w:rsid w:val="009D56F4"/>
    <w:rsid w:val="009D71A1"/>
    <w:rsid w:val="009D7490"/>
    <w:rsid w:val="009D7F45"/>
    <w:rsid w:val="009E1080"/>
    <w:rsid w:val="009E17FE"/>
    <w:rsid w:val="009E1D72"/>
    <w:rsid w:val="009E2945"/>
    <w:rsid w:val="009E3A3C"/>
    <w:rsid w:val="009E3CE1"/>
    <w:rsid w:val="009E4A4C"/>
    <w:rsid w:val="009E4DA6"/>
    <w:rsid w:val="009E68C1"/>
    <w:rsid w:val="009F08A8"/>
    <w:rsid w:val="009F09E2"/>
    <w:rsid w:val="009F0A5C"/>
    <w:rsid w:val="009F22D3"/>
    <w:rsid w:val="009F39FE"/>
    <w:rsid w:val="009F40BF"/>
    <w:rsid w:val="009F682F"/>
    <w:rsid w:val="00A01342"/>
    <w:rsid w:val="00A0165E"/>
    <w:rsid w:val="00A03638"/>
    <w:rsid w:val="00A0400B"/>
    <w:rsid w:val="00A057D6"/>
    <w:rsid w:val="00A05C5B"/>
    <w:rsid w:val="00A0774A"/>
    <w:rsid w:val="00A117FA"/>
    <w:rsid w:val="00A11C1F"/>
    <w:rsid w:val="00A125D6"/>
    <w:rsid w:val="00A12BF6"/>
    <w:rsid w:val="00A131E0"/>
    <w:rsid w:val="00A1460E"/>
    <w:rsid w:val="00A149B7"/>
    <w:rsid w:val="00A14A8B"/>
    <w:rsid w:val="00A15588"/>
    <w:rsid w:val="00A169D3"/>
    <w:rsid w:val="00A16FA1"/>
    <w:rsid w:val="00A205A7"/>
    <w:rsid w:val="00A20978"/>
    <w:rsid w:val="00A21046"/>
    <w:rsid w:val="00A25354"/>
    <w:rsid w:val="00A2540B"/>
    <w:rsid w:val="00A25677"/>
    <w:rsid w:val="00A2578E"/>
    <w:rsid w:val="00A2585D"/>
    <w:rsid w:val="00A25907"/>
    <w:rsid w:val="00A305BA"/>
    <w:rsid w:val="00A31FFB"/>
    <w:rsid w:val="00A325FE"/>
    <w:rsid w:val="00A333E6"/>
    <w:rsid w:val="00A347D0"/>
    <w:rsid w:val="00A35926"/>
    <w:rsid w:val="00A3595D"/>
    <w:rsid w:val="00A35D40"/>
    <w:rsid w:val="00A36FFF"/>
    <w:rsid w:val="00A37511"/>
    <w:rsid w:val="00A376B6"/>
    <w:rsid w:val="00A37F68"/>
    <w:rsid w:val="00A406E4"/>
    <w:rsid w:val="00A40A26"/>
    <w:rsid w:val="00A411D6"/>
    <w:rsid w:val="00A425D1"/>
    <w:rsid w:val="00A42F0D"/>
    <w:rsid w:val="00A43702"/>
    <w:rsid w:val="00A45167"/>
    <w:rsid w:val="00A455D2"/>
    <w:rsid w:val="00A4575E"/>
    <w:rsid w:val="00A47742"/>
    <w:rsid w:val="00A4775D"/>
    <w:rsid w:val="00A50DDB"/>
    <w:rsid w:val="00A53578"/>
    <w:rsid w:val="00A53838"/>
    <w:rsid w:val="00A54EC9"/>
    <w:rsid w:val="00A55454"/>
    <w:rsid w:val="00A573DD"/>
    <w:rsid w:val="00A57CD6"/>
    <w:rsid w:val="00A605D4"/>
    <w:rsid w:val="00A609C6"/>
    <w:rsid w:val="00A60F6E"/>
    <w:rsid w:val="00A6147F"/>
    <w:rsid w:val="00A61E2C"/>
    <w:rsid w:val="00A62248"/>
    <w:rsid w:val="00A63A5B"/>
    <w:rsid w:val="00A63C8F"/>
    <w:rsid w:val="00A64CDD"/>
    <w:rsid w:val="00A64CEE"/>
    <w:rsid w:val="00A653B3"/>
    <w:rsid w:val="00A6582E"/>
    <w:rsid w:val="00A65B29"/>
    <w:rsid w:val="00A67A43"/>
    <w:rsid w:val="00A706FE"/>
    <w:rsid w:val="00A7118D"/>
    <w:rsid w:val="00A717F3"/>
    <w:rsid w:val="00A7198B"/>
    <w:rsid w:val="00A71B1D"/>
    <w:rsid w:val="00A72721"/>
    <w:rsid w:val="00A74033"/>
    <w:rsid w:val="00A74FDD"/>
    <w:rsid w:val="00A75BCE"/>
    <w:rsid w:val="00A807F6"/>
    <w:rsid w:val="00A81577"/>
    <w:rsid w:val="00A85FE4"/>
    <w:rsid w:val="00A862F3"/>
    <w:rsid w:val="00A86A39"/>
    <w:rsid w:val="00A91808"/>
    <w:rsid w:val="00A91ACE"/>
    <w:rsid w:val="00A91D3F"/>
    <w:rsid w:val="00A92F8A"/>
    <w:rsid w:val="00A936E7"/>
    <w:rsid w:val="00A94AAD"/>
    <w:rsid w:val="00A94D65"/>
    <w:rsid w:val="00A95864"/>
    <w:rsid w:val="00A960D0"/>
    <w:rsid w:val="00A969A5"/>
    <w:rsid w:val="00A96E21"/>
    <w:rsid w:val="00AA0F68"/>
    <w:rsid w:val="00AA1619"/>
    <w:rsid w:val="00AA2E89"/>
    <w:rsid w:val="00AA4BE1"/>
    <w:rsid w:val="00AA578C"/>
    <w:rsid w:val="00AA583E"/>
    <w:rsid w:val="00AB1F52"/>
    <w:rsid w:val="00AB2B58"/>
    <w:rsid w:val="00AB36EA"/>
    <w:rsid w:val="00AB52B8"/>
    <w:rsid w:val="00AB5505"/>
    <w:rsid w:val="00AC1381"/>
    <w:rsid w:val="00AC419B"/>
    <w:rsid w:val="00AC43B3"/>
    <w:rsid w:val="00AC4592"/>
    <w:rsid w:val="00AC4B92"/>
    <w:rsid w:val="00AC58D8"/>
    <w:rsid w:val="00AC7515"/>
    <w:rsid w:val="00AC7B1F"/>
    <w:rsid w:val="00AC7C8D"/>
    <w:rsid w:val="00AD0488"/>
    <w:rsid w:val="00AD18DC"/>
    <w:rsid w:val="00AD2BD9"/>
    <w:rsid w:val="00AD606B"/>
    <w:rsid w:val="00AD6F45"/>
    <w:rsid w:val="00AD7BBB"/>
    <w:rsid w:val="00AE2CFF"/>
    <w:rsid w:val="00AE3194"/>
    <w:rsid w:val="00AE401C"/>
    <w:rsid w:val="00AE68D8"/>
    <w:rsid w:val="00AE7AE6"/>
    <w:rsid w:val="00AF04D6"/>
    <w:rsid w:val="00AF1A56"/>
    <w:rsid w:val="00AF263A"/>
    <w:rsid w:val="00AF2E06"/>
    <w:rsid w:val="00AF2EFD"/>
    <w:rsid w:val="00AF4A1E"/>
    <w:rsid w:val="00AF68E5"/>
    <w:rsid w:val="00B00839"/>
    <w:rsid w:val="00B00F4C"/>
    <w:rsid w:val="00B0162B"/>
    <w:rsid w:val="00B02649"/>
    <w:rsid w:val="00B0302D"/>
    <w:rsid w:val="00B07D91"/>
    <w:rsid w:val="00B10F1D"/>
    <w:rsid w:val="00B116A6"/>
    <w:rsid w:val="00B160F5"/>
    <w:rsid w:val="00B1657B"/>
    <w:rsid w:val="00B16638"/>
    <w:rsid w:val="00B17300"/>
    <w:rsid w:val="00B17AD9"/>
    <w:rsid w:val="00B204FE"/>
    <w:rsid w:val="00B20C7B"/>
    <w:rsid w:val="00B20DC8"/>
    <w:rsid w:val="00B20DD0"/>
    <w:rsid w:val="00B21F07"/>
    <w:rsid w:val="00B21FD6"/>
    <w:rsid w:val="00B22768"/>
    <w:rsid w:val="00B237FF"/>
    <w:rsid w:val="00B23C8D"/>
    <w:rsid w:val="00B24011"/>
    <w:rsid w:val="00B25122"/>
    <w:rsid w:val="00B2666D"/>
    <w:rsid w:val="00B27526"/>
    <w:rsid w:val="00B3056B"/>
    <w:rsid w:val="00B307D1"/>
    <w:rsid w:val="00B31343"/>
    <w:rsid w:val="00B317D7"/>
    <w:rsid w:val="00B359BF"/>
    <w:rsid w:val="00B3743E"/>
    <w:rsid w:val="00B40843"/>
    <w:rsid w:val="00B41985"/>
    <w:rsid w:val="00B41BE9"/>
    <w:rsid w:val="00B41DC2"/>
    <w:rsid w:val="00B420C9"/>
    <w:rsid w:val="00B430FE"/>
    <w:rsid w:val="00B46B1F"/>
    <w:rsid w:val="00B4732A"/>
    <w:rsid w:val="00B476B7"/>
    <w:rsid w:val="00B479CA"/>
    <w:rsid w:val="00B47A83"/>
    <w:rsid w:val="00B502A9"/>
    <w:rsid w:val="00B50479"/>
    <w:rsid w:val="00B5118B"/>
    <w:rsid w:val="00B5458D"/>
    <w:rsid w:val="00B556A0"/>
    <w:rsid w:val="00B600D8"/>
    <w:rsid w:val="00B62D4B"/>
    <w:rsid w:val="00B63A8E"/>
    <w:rsid w:val="00B64190"/>
    <w:rsid w:val="00B64BCA"/>
    <w:rsid w:val="00B64CE5"/>
    <w:rsid w:val="00B662C9"/>
    <w:rsid w:val="00B67B47"/>
    <w:rsid w:val="00B70134"/>
    <w:rsid w:val="00B71CC5"/>
    <w:rsid w:val="00B725CA"/>
    <w:rsid w:val="00B72BA4"/>
    <w:rsid w:val="00B744F8"/>
    <w:rsid w:val="00B7560A"/>
    <w:rsid w:val="00B763FC"/>
    <w:rsid w:val="00B766CD"/>
    <w:rsid w:val="00B77EEA"/>
    <w:rsid w:val="00B80255"/>
    <w:rsid w:val="00B80732"/>
    <w:rsid w:val="00B81097"/>
    <w:rsid w:val="00B81F59"/>
    <w:rsid w:val="00B8409D"/>
    <w:rsid w:val="00B842A2"/>
    <w:rsid w:val="00B8468A"/>
    <w:rsid w:val="00B8536C"/>
    <w:rsid w:val="00B85512"/>
    <w:rsid w:val="00B86C21"/>
    <w:rsid w:val="00B87FD3"/>
    <w:rsid w:val="00B90B84"/>
    <w:rsid w:val="00B914F9"/>
    <w:rsid w:val="00B915DB"/>
    <w:rsid w:val="00B93790"/>
    <w:rsid w:val="00B94383"/>
    <w:rsid w:val="00B94D5D"/>
    <w:rsid w:val="00B96463"/>
    <w:rsid w:val="00B972E7"/>
    <w:rsid w:val="00B97AD7"/>
    <w:rsid w:val="00BA0331"/>
    <w:rsid w:val="00BA0C20"/>
    <w:rsid w:val="00BA1AC4"/>
    <w:rsid w:val="00BA2982"/>
    <w:rsid w:val="00BA37DF"/>
    <w:rsid w:val="00BA40AE"/>
    <w:rsid w:val="00BA4641"/>
    <w:rsid w:val="00BA54CD"/>
    <w:rsid w:val="00BA679D"/>
    <w:rsid w:val="00BA6819"/>
    <w:rsid w:val="00BA6BBF"/>
    <w:rsid w:val="00BB00F3"/>
    <w:rsid w:val="00BB144F"/>
    <w:rsid w:val="00BB2331"/>
    <w:rsid w:val="00BB30A3"/>
    <w:rsid w:val="00BB35EA"/>
    <w:rsid w:val="00BB3F12"/>
    <w:rsid w:val="00BB65C7"/>
    <w:rsid w:val="00BB77F0"/>
    <w:rsid w:val="00BC0CCD"/>
    <w:rsid w:val="00BC0E32"/>
    <w:rsid w:val="00BC19A3"/>
    <w:rsid w:val="00BC2807"/>
    <w:rsid w:val="00BC5C3A"/>
    <w:rsid w:val="00BC5DCA"/>
    <w:rsid w:val="00BC5E03"/>
    <w:rsid w:val="00BC5F4E"/>
    <w:rsid w:val="00BC604D"/>
    <w:rsid w:val="00BC611A"/>
    <w:rsid w:val="00BC78EF"/>
    <w:rsid w:val="00BC7BC7"/>
    <w:rsid w:val="00BC7CF1"/>
    <w:rsid w:val="00BC7F53"/>
    <w:rsid w:val="00BD091F"/>
    <w:rsid w:val="00BD0E98"/>
    <w:rsid w:val="00BD1669"/>
    <w:rsid w:val="00BD198C"/>
    <w:rsid w:val="00BD3706"/>
    <w:rsid w:val="00BD4BFD"/>
    <w:rsid w:val="00BD5850"/>
    <w:rsid w:val="00BD5D58"/>
    <w:rsid w:val="00BE07E3"/>
    <w:rsid w:val="00BE2586"/>
    <w:rsid w:val="00BE34AB"/>
    <w:rsid w:val="00BE55C7"/>
    <w:rsid w:val="00BE5D1F"/>
    <w:rsid w:val="00BE6360"/>
    <w:rsid w:val="00BF1C7B"/>
    <w:rsid w:val="00BF3003"/>
    <w:rsid w:val="00BF3B06"/>
    <w:rsid w:val="00BF4DB4"/>
    <w:rsid w:val="00BF5544"/>
    <w:rsid w:val="00BF58D3"/>
    <w:rsid w:val="00BF5C0E"/>
    <w:rsid w:val="00BF7749"/>
    <w:rsid w:val="00BF7F6B"/>
    <w:rsid w:val="00C0080D"/>
    <w:rsid w:val="00C0135C"/>
    <w:rsid w:val="00C01C83"/>
    <w:rsid w:val="00C02EEF"/>
    <w:rsid w:val="00C033C7"/>
    <w:rsid w:val="00C04568"/>
    <w:rsid w:val="00C05693"/>
    <w:rsid w:val="00C057BE"/>
    <w:rsid w:val="00C07313"/>
    <w:rsid w:val="00C13A63"/>
    <w:rsid w:val="00C153B6"/>
    <w:rsid w:val="00C16F74"/>
    <w:rsid w:val="00C17017"/>
    <w:rsid w:val="00C20338"/>
    <w:rsid w:val="00C2086F"/>
    <w:rsid w:val="00C2100D"/>
    <w:rsid w:val="00C21266"/>
    <w:rsid w:val="00C22ACF"/>
    <w:rsid w:val="00C22B1F"/>
    <w:rsid w:val="00C23A70"/>
    <w:rsid w:val="00C23B6A"/>
    <w:rsid w:val="00C23CDE"/>
    <w:rsid w:val="00C2555A"/>
    <w:rsid w:val="00C26E3C"/>
    <w:rsid w:val="00C27F66"/>
    <w:rsid w:val="00C31F49"/>
    <w:rsid w:val="00C33E4B"/>
    <w:rsid w:val="00C347D1"/>
    <w:rsid w:val="00C350D8"/>
    <w:rsid w:val="00C35197"/>
    <w:rsid w:val="00C36021"/>
    <w:rsid w:val="00C365DD"/>
    <w:rsid w:val="00C366CF"/>
    <w:rsid w:val="00C36783"/>
    <w:rsid w:val="00C3705C"/>
    <w:rsid w:val="00C37D26"/>
    <w:rsid w:val="00C40112"/>
    <w:rsid w:val="00C40335"/>
    <w:rsid w:val="00C40ADA"/>
    <w:rsid w:val="00C40FD9"/>
    <w:rsid w:val="00C41A70"/>
    <w:rsid w:val="00C43846"/>
    <w:rsid w:val="00C44DC5"/>
    <w:rsid w:val="00C45532"/>
    <w:rsid w:val="00C4600C"/>
    <w:rsid w:val="00C47A96"/>
    <w:rsid w:val="00C54FE0"/>
    <w:rsid w:val="00C567AD"/>
    <w:rsid w:val="00C60F29"/>
    <w:rsid w:val="00C6130B"/>
    <w:rsid w:val="00C617AA"/>
    <w:rsid w:val="00C6351C"/>
    <w:rsid w:val="00C6490D"/>
    <w:rsid w:val="00C64ABB"/>
    <w:rsid w:val="00C64AD1"/>
    <w:rsid w:val="00C65CDB"/>
    <w:rsid w:val="00C71F73"/>
    <w:rsid w:val="00C72121"/>
    <w:rsid w:val="00C7638E"/>
    <w:rsid w:val="00C76433"/>
    <w:rsid w:val="00C76CFF"/>
    <w:rsid w:val="00C804D7"/>
    <w:rsid w:val="00C80541"/>
    <w:rsid w:val="00C8118D"/>
    <w:rsid w:val="00C83121"/>
    <w:rsid w:val="00C83FA8"/>
    <w:rsid w:val="00C85885"/>
    <w:rsid w:val="00C85E40"/>
    <w:rsid w:val="00C86E20"/>
    <w:rsid w:val="00C879CA"/>
    <w:rsid w:val="00C93337"/>
    <w:rsid w:val="00C93AC8"/>
    <w:rsid w:val="00C94060"/>
    <w:rsid w:val="00C95B31"/>
    <w:rsid w:val="00C96CE5"/>
    <w:rsid w:val="00CA0AE0"/>
    <w:rsid w:val="00CA0C39"/>
    <w:rsid w:val="00CA4BE5"/>
    <w:rsid w:val="00CA52A3"/>
    <w:rsid w:val="00CA66B9"/>
    <w:rsid w:val="00CA676C"/>
    <w:rsid w:val="00CA6914"/>
    <w:rsid w:val="00CB1C0A"/>
    <w:rsid w:val="00CB27FB"/>
    <w:rsid w:val="00CB4FBE"/>
    <w:rsid w:val="00CB5188"/>
    <w:rsid w:val="00CB5CCF"/>
    <w:rsid w:val="00CB6235"/>
    <w:rsid w:val="00CB6970"/>
    <w:rsid w:val="00CB7268"/>
    <w:rsid w:val="00CB726F"/>
    <w:rsid w:val="00CC04A1"/>
    <w:rsid w:val="00CC075A"/>
    <w:rsid w:val="00CC07D9"/>
    <w:rsid w:val="00CC110C"/>
    <w:rsid w:val="00CC2399"/>
    <w:rsid w:val="00CC26AC"/>
    <w:rsid w:val="00CC3FD0"/>
    <w:rsid w:val="00CC40A0"/>
    <w:rsid w:val="00CC45F5"/>
    <w:rsid w:val="00CC468B"/>
    <w:rsid w:val="00CC66E6"/>
    <w:rsid w:val="00CC6DBA"/>
    <w:rsid w:val="00CC73D8"/>
    <w:rsid w:val="00CD00FF"/>
    <w:rsid w:val="00CD0284"/>
    <w:rsid w:val="00CD0FD0"/>
    <w:rsid w:val="00CD20BF"/>
    <w:rsid w:val="00CD254B"/>
    <w:rsid w:val="00CD2690"/>
    <w:rsid w:val="00CD2CAF"/>
    <w:rsid w:val="00CD5629"/>
    <w:rsid w:val="00CD57A9"/>
    <w:rsid w:val="00CD607B"/>
    <w:rsid w:val="00CD6BF7"/>
    <w:rsid w:val="00CD6D30"/>
    <w:rsid w:val="00CD6FF4"/>
    <w:rsid w:val="00CD7392"/>
    <w:rsid w:val="00CD756A"/>
    <w:rsid w:val="00CD7683"/>
    <w:rsid w:val="00CE05FB"/>
    <w:rsid w:val="00CE2D22"/>
    <w:rsid w:val="00CE3609"/>
    <w:rsid w:val="00CE4668"/>
    <w:rsid w:val="00CE5607"/>
    <w:rsid w:val="00CE567F"/>
    <w:rsid w:val="00CE68D2"/>
    <w:rsid w:val="00CE6DC1"/>
    <w:rsid w:val="00CF32C7"/>
    <w:rsid w:val="00CF718C"/>
    <w:rsid w:val="00D01C6E"/>
    <w:rsid w:val="00D02C2F"/>
    <w:rsid w:val="00D034BF"/>
    <w:rsid w:val="00D04DC2"/>
    <w:rsid w:val="00D0526C"/>
    <w:rsid w:val="00D052C4"/>
    <w:rsid w:val="00D05A83"/>
    <w:rsid w:val="00D10A9A"/>
    <w:rsid w:val="00D10F3C"/>
    <w:rsid w:val="00D11284"/>
    <w:rsid w:val="00D11A3B"/>
    <w:rsid w:val="00D13505"/>
    <w:rsid w:val="00D15ECE"/>
    <w:rsid w:val="00D1690D"/>
    <w:rsid w:val="00D21D9A"/>
    <w:rsid w:val="00D22396"/>
    <w:rsid w:val="00D228B1"/>
    <w:rsid w:val="00D242E0"/>
    <w:rsid w:val="00D249CD"/>
    <w:rsid w:val="00D251FB"/>
    <w:rsid w:val="00D26B0A"/>
    <w:rsid w:val="00D271D7"/>
    <w:rsid w:val="00D3464F"/>
    <w:rsid w:val="00D349C3"/>
    <w:rsid w:val="00D35A57"/>
    <w:rsid w:val="00D3610B"/>
    <w:rsid w:val="00D36C33"/>
    <w:rsid w:val="00D40653"/>
    <w:rsid w:val="00D4128B"/>
    <w:rsid w:val="00D4150B"/>
    <w:rsid w:val="00D42E24"/>
    <w:rsid w:val="00D432CE"/>
    <w:rsid w:val="00D4405D"/>
    <w:rsid w:val="00D449FB"/>
    <w:rsid w:val="00D44D2D"/>
    <w:rsid w:val="00D45054"/>
    <w:rsid w:val="00D454D1"/>
    <w:rsid w:val="00D459A0"/>
    <w:rsid w:val="00D506BA"/>
    <w:rsid w:val="00D51DAE"/>
    <w:rsid w:val="00D53862"/>
    <w:rsid w:val="00D543E5"/>
    <w:rsid w:val="00D54C6D"/>
    <w:rsid w:val="00D5609D"/>
    <w:rsid w:val="00D56D63"/>
    <w:rsid w:val="00D57697"/>
    <w:rsid w:val="00D601F1"/>
    <w:rsid w:val="00D60633"/>
    <w:rsid w:val="00D60A91"/>
    <w:rsid w:val="00D6162B"/>
    <w:rsid w:val="00D6292B"/>
    <w:rsid w:val="00D637C8"/>
    <w:rsid w:val="00D63FB3"/>
    <w:rsid w:val="00D658B2"/>
    <w:rsid w:val="00D65998"/>
    <w:rsid w:val="00D65F6C"/>
    <w:rsid w:val="00D714EB"/>
    <w:rsid w:val="00D71873"/>
    <w:rsid w:val="00D71BCF"/>
    <w:rsid w:val="00D725F5"/>
    <w:rsid w:val="00D72D92"/>
    <w:rsid w:val="00D730DE"/>
    <w:rsid w:val="00D7337D"/>
    <w:rsid w:val="00D73586"/>
    <w:rsid w:val="00D73719"/>
    <w:rsid w:val="00D7395E"/>
    <w:rsid w:val="00D75B0E"/>
    <w:rsid w:val="00D75CFC"/>
    <w:rsid w:val="00D77B33"/>
    <w:rsid w:val="00D8043E"/>
    <w:rsid w:val="00D80A48"/>
    <w:rsid w:val="00D819A0"/>
    <w:rsid w:val="00D82FF1"/>
    <w:rsid w:val="00D83454"/>
    <w:rsid w:val="00D86F56"/>
    <w:rsid w:val="00D87716"/>
    <w:rsid w:val="00D879D5"/>
    <w:rsid w:val="00D916D8"/>
    <w:rsid w:val="00D91CA9"/>
    <w:rsid w:val="00D92019"/>
    <w:rsid w:val="00D9295A"/>
    <w:rsid w:val="00D94E62"/>
    <w:rsid w:val="00D953B0"/>
    <w:rsid w:val="00D96C00"/>
    <w:rsid w:val="00D97506"/>
    <w:rsid w:val="00D97D99"/>
    <w:rsid w:val="00DA19E4"/>
    <w:rsid w:val="00DA1A0B"/>
    <w:rsid w:val="00DA31CC"/>
    <w:rsid w:val="00DA3CA3"/>
    <w:rsid w:val="00DA5D32"/>
    <w:rsid w:val="00DA5E07"/>
    <w:rsid w:val="00DA6AA3"/>
    <w:rsid w:val="00DA71E1"/>
    <w:rsid w:val="00DA7205"/>
    <w:rsid w:val="00DA799E"/>
    <w:rsid w:val="00DB05A6"/>
    <w:rsid w:val="00DB09A4"/>
    <w:rsid w:val="00DB0E48"/>
    <w:rsid w:val="00DB0F10"/>
    <w:rsid w:val="00DB10CC"/>
    <w:rsid w:val="00DB285E"/>
    <w:rsid w:val="00DB384C"/>
    <w:rsid w:val="00DB3957"/>
    <w:rsid w:val="00DB3ABA"/>
    <w:rsid w:val="00DB482A"/>
    <w:rsid w:val="00DB50FC"/>
    <w:rsid w:val="00DB56DF"/>
    <w:rsid w:val="00DB5D49"/>
    <w:rsid w:val="00DB635A"/>
    <w:rsid w:val="00DB6642"/>
    <w:rsid w:val="00DB69F4"/>
    <w:rsid w:val="00DB7654"/>
    <w:rsid w:val="00DC056C"/>
    <w:rsid w:val="00DC3467"/>
    <w:rsid w:val="00DC6063"/>
    <w:rsid w:val="00DC6602"/>
    <w:rsid w:val="00DC707C"/>
    <w:rsid w:val="00DC728C"/>
    <w:rsid w:val="00DD08F6"/>
    <w:rsid w:val="00DD0A7E"/>
    <w:rsid w:val="00DD0C84"/>
    <w:rsid w:val="00DD0D87"/>
    <w:rsid w:val="00DD0F92"/>
    <w:rsid w:val="00DD1173"/>
    <w:rsid w:val="00DD220C"/>
    <w:rsid w:val="00DD27F5"/>
    <w:rsid w:val="00DD379D"/>
    <w:rsid w:val="00DD64A8"/>
    <w:rsid w:val="00DD6AC9"/>
    <w:rsid w:val="00DD76BD"/>
    <w:rsid w:val="00DE32A1"/>
    <w:rsid w:val="00DE38E1"/>
    <w:rsid w:val="00DE42C9"/>
    <w:rsid w:val="00DE45AE"/>
    <w:rsid w:val="00DE5526"/>
    <w:rsid w:val="00DE571E"/>
    <w:rsid w:val="00DE59F2"/>
    <w:rsid w:val="00DE635C"/>
    <w:rsid w:val="00DE6AC9"/>
    <w:rsid w:val="00DE6D4F"/>
    <w:rsid w:val="00DE70A6"/>
    <w:rsid w:val="00DF02F0"/>
    <w:rsid w:val="00DF09C1"/>
    <w:rsid w:val="00DF1272"/>
    <w:rsid w:val="00DF3B6D"/>
    <w:rsid w:val="00DF56CE"/>
    <w:rsid w:val="00DF5B53"/>
    <w:rsid w:val="00E00CCE"/>
    <w:rsid w:val="00E02E43"/>
    <w:rsid w:val="00E030C6"/>
    <w:rsid w:val="00E0323E"/>
    <w:rsid w:val="00E03241"/>
    <w:rsid w:val="00E04ADC"/>
    <w:rsid w:val="00E05A5D"/>
    <w:rsid w:val="00E05F2B"/>
    <w:rsid w:val="00E06248"/>
    <w:rsid w:val="00E064A3"/>
    <w:rsid w:val="00E07464"/>
    <w:rsid w:val="00E10492"/>
    <w:rsid w:val="00E109DD"/>
    <w:rsid w:val="00E10DB5"/>
    <w:rsid w:val="00E1191B"/>
    <w:rsid w:val="00E1198E"/>
    <w:rsid w:val="00E139DD"/>
    <w:rsid w:val="00E13E14"/>
    <w:rsid w:val="00E13F5A"/>
    <w:rsid w:val="00E13FB3"/>
    <w:rsid w:val="00E16307"/>
    <w:rsid w:val="00E17774"/>
    <w:rsid w:val="00E21566"/>
    <w:rsid w:val="00E21F21"/>
    <w:rsid w:val="00E232B0"/>
    <w:rsid w:val="00E25A96"/>
    <w:rsid w:val="00E261F5"/>
    <w:rsid w:val="00E26D48"/>
    <w:rsid w:val="00E27A30"/>
    <w:rsid w:val="00E305A2"/>
    <w:rsid w:val="00E31FE0"/>
    <w:rsid w:val="00E329AF"/>
    <w:rsid w:val="00E36730"/>
    <w:rsid w:val="00E36802"/>
    <w:rsid w:val="00E377FE"/>
    <w:rsid w:val="00E4148B"/>
    <w:rsid w:val="00E43B5C"/>
    <w:rsid w:val="00E43C36"/>
    <w:rsid w:val="00E44071"/>
    <w:rsid w:val="00E44094"/>
    <w:rsid w:val="00E442C9"/>
    <w:rsid w:val="00E44AFA"/>
    <w:rsid w:val="00E4716F"/>
    <w:rsid w:val="00E47AFD"/>
    <w:rsid w:val="00E51782"/>
    <w:rsid w:val="00E5259D"/>
    <w:rsid w:val="00E53412"/>
    <w:rsid w:val="00E54586"/>
    <w:rsid w:val="00E54C96"/>
    <w:rsid w:val="00E567B1"/>
    <w:rsid w:val="00E6012E"/>
    <w:rsid w:val="00E604C2"/>
    <w:rsid w:val="00E61BBD"/>
    <w:rsid w:val="00E62105"/>
    <w:rsid w:val="00E627BE"/>
    <w:rsid w:val="00E627E8"/>
    <w:rsid w:val="00E62A43"/>
    <w:rsid w:val="00E655F1"/>
    <w:rsid w:val="00E65ED5"/>
    <w:rsid w:val="00E66D7C"/>
    <w:rsid w:val="00E7136A"/>
    <w:rsid w:val="00E727AA"/>
    <w:rsid w:val="00E74889"/>
    <w:rsid w:val="00E74C00"/>
    <w:rsid w:val="00E75C00"/>
    <w:rsid w:val="00E76711"/>
    <w:rsid w:val="00E76C99"/>
    <w:rsid w:val="00E77E6A"/>
    <w:rsid w:val="00E80F4F"/>
    <w:rsid w:val="00E81F41"/>
    <w:rsid w:val="00E8223F"/>
    <w:rsid w:val="00E83DF2"/>
    <w:rsid w:val="00E84845"/>
    <w:rsid w:val="00E85665"/>
    <w:rsid w:val="00E87C79"/>
    <w:rsid w:val="00E87E35"/>
    <w:rsid w:val="00E9097C"/>
    <w:rsid w:val="00E90F15"/>
    <w:rsid w:val="00E93760"/>
    <w:rsid w:val="00E93818"/>
    <w:rsid w:val="00E93C15"/>
    <w:rsid w:val="00E948C9"/>
    <w:rsid w:val="00E94E44"/>
    <w:rsid w:val="00E95175"/>
    <w:rsid w:val="00E95246"/>
    <w:rsid w:val="00E96C81"/>
    <w:rsid w:val="00E96F69"/>
    <w:rsid w:val="00E974EA"/>
    <w:rsid w:val="00E9798A"/>
    <w:rsid w:val="00EA1B16"/>
    <w:rsid w:val="00EA37DC"/>
    <w:rsid w:val="00EA4F59"/>
    <w:rsid w:val="00EA5061"/>
    <w:rsid w:val="00EA50AD"/>
    <w:rsid w:val="00EA63BC"/>
    <w:rsid w:val="00EA6421"/>
    <w:rsid w:val="00EA733F"/>
    <w:rsid w:val="00EA7620"/>
    <w:rsid w:val="00EA7AC5"/>
    <w:rsid w:val="00EA7BEA"/>
    <w:rsid w:val="00EB23C2"/>
    <w:rsid w:val="00EB491E"/>
    <w:rsid w:val="00EB4A9F"/>
    <w:rsid w:val="00EB4C86"/>
    <w:rsid w:val="00EB4EFF"/>
    <w:rsid w:val="00EB62F3"/>
    <w:rsid w:val="00EB72AD"/>
    <w:rsid w:val="00EC1262"/>
    <w:rsid w:val="00EC436C"/>
    <w:rsid w:val="00EC4408"/>
    <w:rsid w:val="00EC72CC"/>
    <w:rsid w:val="00ED3327"/>
    <w:rsid w:val="00ED353D"/>
    <w:rsid w:val="00ED4965"/>
    <w:rsid w:val="00ED6AD5"/>
    <w:rsid w:val="00ED71F7"/>
    <w:rsid w:val="00EE3E83"/>
    <w:rsid w:val="00EE44D2"/>
    <w:rsid w:val="00EE5359"/>
    <w:rsid w:val="00EE635D"/>
    <w:rsid w:val="00EE7BBC"/>
    <w:rsid w:val="00EE7F60"/>
    <w:rsid w:val="00EF0BFD"/>
    <w:rsid w:val="00EF32BB"/>
    <w:rsid w:val="00EF3F7F"/>
    <w:rsid w:val="00EF45DF"/>
    <w:rsid w:val="00EF4F2B"/>
    <w:rsid w:val="00EF5A42"/>
    <w:rsid w:val="00F00B95"/>
    <w:rsid w:val="00F03D3C"/>
    <w:rsid w:val="00F046D8"/>
    <w:rsid w:val="00F047B7"/>
    <w:rsid w:val="00F04F97"/>
    <w:rsid w:val="00F0519E"/>
    <w:rsid w:val="00F052CE"/>
    <w:rsid w:val="00F05F98"/>
    <w:rsid w:val="00F1085C"/>
    <w:rsid w:val="00F10AA1"/>
    <w:rsid w:val="00F111F3"/>
    <w:rsid w:val="00F129A0"/>
    <w:rsid w:val="00F1416C"/>
    <w:rsid w:val="00F14440"/>
    <w:rsid w:val="00F2073B"/>
    <w:rsid w:val="00F2240F"/>
    <w:rsid w:val="00F22B66"/>
    <w:rsid w:val="00F247A8"/>
    <w:rsid w:val="00F24BFE"/>
    <w:rsid w:val="00F2566E"/>
    <w:rsid w:val="00F266F9"/>
    <w:rsid w:val="00F30F16"/>
    <w:rsid w:val="00F31791"/>
    <w:rsid w:val="00F34CC2"/>
    <w:rsid w:val="00F3556F"/>
    <w:rsid w:val="00F3725F"/>
    <w:rsid w:val="00F401BB"/>
    <w:rsid w:val="00F42132"/>
    <w:rsid w:val="00F429FC"/>
    <w:rsid w:val="00F447FF"/>
    <w:rsid w:val="00F46518"/>
    <w:rsid w:val="00F46865"/>
    <w:rsid w:val="00F4696B"/>
    <w:rsid w:val="00F47002"/>
    <w:rsid w:val="00F47493"/>
    <w:rsid w:val="00F50AD4"/>
    <w:rsid w:val="00F517CB"/>
    <w:rsid w:val="00F5182F"/>
    <w:rsid w:val="00F55046"/>
    <w:rsid w:val="00F558C0"/>
    <w:rsid w:val="00F57033"/>
    <w:rsid w:val="00F61291"/>
    <w:rsid w:val="00F61454"/>
    <w:rsid w:val="00F62E1A"/>
    <w:rsid w:val="00F62E73"/>
    <w:rsid w:val="00F63264"/>
    <w:rsid w:val="00F63EF6"/>
    <w:rsid w:val="00F65BFC"/>
    <w:rsid w:val="00F66CD3"/>
    <w:rsid w:val="00F67266"/>
    <w:rsid w:val="00F70FA4"/>
    <w:rsid w:val="00F712F4"/>
    <w:rsid w:val="00F7280C"/>
    <w:rsid w:val="00F731EF"/>
    <w:rsid w:val="00F749B5"/>
    <w:rsid w:val="00F74C6D"/>
    <w:rsid w:val="00F74EFD"/>
    <w:rsid w:val="00F769A6"/>
    <w:rsid w:val="00F77880"/>
    <w:rsid w:val="00F77B81"/>
    <w:rsid w:val="00F827C5"/>
    <w:rsid w:val="00F82B53"/>
    <w:rsid w:val="00F83218"/>
    <w:rsid w:val="00F83C70"/>
    <w:rsid w:val="00F8486E"/>
    <w:rsid w:val="00F85306"/>
    <w:rsid w:val="00F858DB"/>
    <w:rsid w:val="00F8590B"/>
    <w:rsid w:val="00F85927"/>
    <w:rsid w:val="00F86256"/>
    <w:rsid w:val="00F87896"/>
    <w:rsid w:val="00F901A5"/>
    <w:rsid w:val="00F90969"/>
    <w:rsid w:val="00F90F45"/>
    <w:rsid w:val="00F914E2"/>
    <w:rsid w:val="00F9235C"/>
    <w:rsid w:val="00F93342"/>
    <w:rsid w:val="00F9335D"/>
    <w:rsid w:val="00F96236"/>
    <w:rsid w:val="00FA108D"/>
    <w:rsid w:val="00FA1B74"/>
    <w:rsid w:val="00FA1E3B"/>
    <w:rsid w:val="00FA360E"/>
    <w:rsid w:val="00FA3E2D"/>
    <w:rsid w:val="00FA4739"/>
    <w:rsid w:val="00FA6374"/>
    <w:rsid w:val="00FA6F0F"/>
    <w:rsid w:val="00FA7D7F"/>
    <w:rsid w:val="00FA7FF9"/>
    <w:rsid w:val="00FB001B"/>
    <w:rsid w:val="00FB066D"/>
    <w:rsid w:val="00FB1B69"/>
    <w:rsid w:val="00FB2255"/>
    <w:rsid w:val="00FB2FCF"/>
    <w:rsid w:val="00FB3700"/>
    <w:rsid w:val="00FB44E6"/>
    <w:rsid w:val="00FB47A5"/>
    <w:rsid w:val="00FB4A03"/>
    <w:rsid w:val="00FB67B3"/>
    <w:rsid w:val="00FB70B4"/>
    <w:rsid w:val="00FC00A9"/>
    <w:rsid w:val="00FC05A2"/>
    <w:rsid w:val="00FC07B4"/>
    <w:rsid w:val="00FC1016"/>
    <w:rsid w:val="00FC1DE2"/>
    <w:rsid w:val="00FC429A"/>
    <w:rsid w:val="00FC4443"/>
    <w:rsid w:val="00FC4978"/>
    <w:rsid w:val="00FC5081"/>
    <w:rsid w:val="00FC5E25"/>
    <w:rsid w:val="00FC6A16"/>
    <w:rsid w:val="00FC7DBF"/>
    <w:rsid w:val="00FD0550"/>
    <w:rsid w:val="00FD1C5A"/>
    <w:rsid w:val="00FD2D5D"/>
    <w:rsid w:val="00FD3734"/>
    <w:rsid w:val="00FD3C5E"/>
    <w:rsid w:val="00FD444D"/>
    <w:rsid w:val="00FD6145"/>
    <w:rsid w:val="00FD64C5"/>
    <w:rsid w:val="00FD6647"/>
    <w:rsid w:val="00FD7319"/>
    <w:rsid w:val="00FD744B"/>
    <w:rsid w:val="00FD7825"/>
    <w:rsid w:val="00FE2EEA"/>
    <w:rsid w:val="00FE43CD"/>
    <w:rsid w:val="00FE4A28"/>
    <w:rsid w:val="00FE5DDF"/>
    <w:rsid w:val="00FE6171"/>
    <w:rsid w:val="00FE6283"/>
    <w:rsid w:val="00FE665A"/>
    <w:rsid w:val="00FE7A70"/>
    <w:rsid w:val="00FF114B"/>
    <w:rsid w:val="00FF2609"/>
    <w:rsid w:val="00FF265E"/>
    <w:rsid w:val="00FF3917"/>
    <w:rsid w:val="00FF5617"/>
    <w:rsid w:val="00FF61ED"/>
    <w:rsid w:val="00FF6F97"/>
    <w:rsid w:val="00FF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F6A34D"/>
  <w15:chartTrackingRefBased/>
  <w15:docId w15:val="{21F15925-DE9D-45B0-94DA-14203EFD1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148B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706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A706F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706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A706FE"/>
    <w:rPr>
      <w:sz w:val="20"/>
      <w:szCs w:val="20"/>
    </w:rPr>
  </w:style>
  <w:style w:type="character" w:styleId="a7">
    <w:name w:val="annotation reference"/>
    <w:uiPriority w:val="99"/>
    <w:semiHidden/>
    <w:unhideWhenUsed/>
    <w:rsid w:val="00FC6A16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FC6A16"/>
  </w:style>
  <w:style w:type="character" w:customStyle="1" w:styleId="a9">
    <w:name w:val="註解文字 字元"/>
    <w:basedOn w:val="a0"/>
    <w:link w:val="a8"/>
    <w:uiPriority w:val="99"/>
    <w:semiHidden/>
    <w:rsid w:val="00FC6A16"/>
  </w:style>
  <w:style w:type="paragraph" w:styleId="aa">
    <w:name w:val="annotation subject"/>
    <w:basedOn w:val="a8"/>
    <w:next w:val="a8"/>
    <w:link w:val="ab"/>
    <w:uiPriority w:val="99"/>
    <w:semiHidden/>
    <w:unhideWhenUsed/>
    <w:rsid w:val="00FC6A16"/>
    <w:rPr>
      <w:b/>
      <w:bCs/>
    </w:rPr>
  </w:style>
  <w:style w:type="character" w:customStyle="1" w:styleId="ab">
    <w:name w:val="註解主旨 字元"/>
    <w:link w:val="aa"/>
    <w:uiPriority w:val="99"/>
    <w:semiHidden/>
    <w:rsid w:val="00FC6A16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FC6A16"/>
    <w:rPr>
      <w:rFonts w:ascii="Cambria" w:hAnsi="Cambria"/>
      <w:sz w:val="18"/>
      <w:szCs w:val="18"/>
    </w:rPr>
  </w:style>
  <w:style w:type="character" w:customStyle="1" w:styleId="ad">
    <w:name w:val="註解方塊文字 字元"/>
    <w:link w:val="ac"/>
    <w:uiPriority w:val="99"/>
    <w:semiHidden/>
    <w:rsid w:val="00FC6A16"/>
    <w:rPr>
      <w:rFonts w:ascii="Cambria" w:eastAsia="新細明體" w:hAnsi="Cambria" w:cs="Times New Roman"/>
      <w:sz w:val="18"/>
      <w:szCs w:val="18"/>
    </w:rPr>
  </w:style>
  <w:style w:type="paragraph" w:styleId="ae">
    <w:name w:val="List Paragraph"/>
    <w:basedOn w:val="a"/>
    <w:uiPriority w:val="34"/>
    <w:qFormat/>
    <w:rsid w:val="00706360"/>
    <w:pPr>
      <w:ind w:leftChars="200" w:left="480"/>
    </w:pPr>
  </w:style>
  <w:style w:type="paragraph" w:customStyle="1" w:styleId="af">
    <w:name w:val="立法院(會議名稱)"/>
    <w:basedOn w:val="a"/>
    <w:rsid w:val="00C95B31"/>
    <w:pPr>
      <w:snapToGrid w:val="0"/>
      <w:spacing w:line="500" w:lineRule="exact"/>
      <w:ind w:left="1620" w:hanging="1620"/>
    </w:pPr>
    <w:rPr>
      <w:rFonts w:ascii="標楷體" w:eastAsia="標楷體" w:hAnsi="Times New Roman"/>
      <w:sz w:val="32"/>
      <w:szCs w:val="32"/>
    </w:rPr>
  </w:style>
  <w:style w:type="paragraph" w:styleId="af0">
    <w:name w:val="Revision"/>
    <w:hidden/>
    <w:uiPriority w:val="99"/>
    <w:semiHidden/>
    <w:rsid w:val="007B72E2"/>
    <w:rPr>
      <w:kern w:val="2"/>
      <w:sz w:val="24"/>
      <w:szCs w:val="22"/>
    </w:rPr>
  </w:style>
  <w:style w:type="paragraph" w:customStyle="1" w:styleId="-">
    <w:name w:val="項-保留"/>
    <w:basedOn w:val="a"/>
    <w:qFormat/>
    <w:rsid w:val="00565960"/>
    <w:pPr>
      <w:widowControl/>
      <w:kinsoku w:val="0"/>
      <w:overflowPunct w:val="0"/>
      <w:autoSpaceDE w:val="0"/>
      <w:autoSpaceDN w:val="0"/>
      <w:spacing w:line="440" w:lineRule="exact"/>
      <w:ind w:leftChars="400" w:left="960" w:firstLineChars="200" w:firstLine="640"/>
      <w:jc w:val="both"/>
    </w:pPr>
    <w:rPr>
      <w:rFonts w:ascii="標楷體" w:eastAsia="標楷體" w:hAnsi="標楷體"/>
      <w:sz w:val="32"/>
      <w:szCs w:val="32"/>
    </w:rPr>
  </w:style>
  <w:style w:type="paragraph" w:customStyle="1" w:styleId="-0">
    <w:name w:val="「條-保留"/>
    <w:basedOn w:val="a"/>
    <w:link w:val="-1"/>
    <w:qFormat/>
    <w:rsid w:val="00FC1DE2"/>
    <w:pPr>
      <w:widowControl/>
      <w:spacing w:line="440" w:lineRule="exact"/>
      <w:ind w:leftChars="100" w:left="880" w:hangingChars="200" w:hanging="640"/>
      <w:jc w:val="both"/>
    </w:pPr>
    <w:rPr>
      <w:rFonts w:ascii="標楷體" w:eastAsia="標楷體" w:hAnsi="標楷體"/>
      <w:sz w:val="32"/>
      <w:szCs w:val="32"/>
    </w:rPr>
  </w:style>
  <w:style w:type="character" w:customStyle="1" w:styleId="-1">
    <w:name w:val="「條-保留 字元"/>
    <w:link w:val="-0"/>
    <w:rsid w:val="00FC1DE2"/>
    <w:rPr>
      <w:rFonts w:ascii="標楷體" w:eastAsia="標楷體" w:hAnsi="標楷體"/>
      <w:kern w:val="2"/>
      <w:sz w:val="32"/>
      <w:szCs w:val="32"/>
    </w:rPr>
  </w:style>
  <w:style w:type="paragraph" w:customStyle="1" w:styleId="-2">
    <w:name w:val="款-保留"/>
    <w:basedOn w:val="a"/>
    <w:link w:val="-3"/>
    <w:qFormat/>
    <w:rsid w:val="00FC1DE2"/>
    <w:pPr>
      <w:widowControl/>
      <w:spacing w:line="440" w:lineRule="exact"/>
      <w:ind w:leftChars="413" w:left="1311" w:hangingChars="100" w:hanging="320"/>
      <w:jc w:val="both"/>
    </w:pPr>
    <w:rPr>
      <w:rFonts w:ascii="標楷體" w:eastAsia="標楷體" w:hAnsi="標楷體"/>
      <w:sz w:val="32"/>
      <w:szCs w:val="32"/>
    </w:rPr>
  </w:style>
  <w:style w:type="character" w:customStyle="1" w:styleId="-3">
    <w:name w:val="款-保留 字元"/>
    <w:link w:val="-2"/>
    <w:rsid w:val="00FC1DE2"/>
    <w:rPr>
      <w:rFonts w:ascii="標楷體" w:eastAsia="標楷體" w:hAnsi="標楷體"/>
      <w:kern w:val="2"/>
      <w:sz w:val="32"/>
      <w:szCs w:val="32"/>
    </w:rPr>
  </w:style>
  <w:style w:type="paragraph" w:customStyle="1" w:styleId="-4">
    <w:name w:val="條-保留"/>
    <w:basedOn w:val="a"/>
    <w:qFormat/>
    <w:rsid w:val="00AD606B"/>
    <w:pPr>
      <w:widowControl/>
      <w:kinsoku w:val="0"/>
      <w:overflowPunct w:val="0"/>
      <w:autoSpaceDE w:val="0"/>
      <w:autoSpaceDN w:val="0"/>
      <w:spacing w:beforeLines="100" w:before="360" w:line="440" w:lineRule="exact"/>
      <w:ind w:leftChars="300" w:left="1040" w:hangingChars="100" w:hanging="320"/>
      <w:jc w:val="both"/>
    </w:pPr>
    <w:rPr>
      <w:rFonts w:ascii="標楷體" w:eastAsia="標楷體" w:hAnsi="標楷體"/>
      <w:sz w:val="32"/>
      <w:szCs w:val="32"/>
    </w:rPr>
  </w:style>
  <w:style w:type="paragraph" w:styleId="af1">
    <w:name w:val="Subtitle"/>
    <w:basedOn w:val="a"/>
    <w:next w:val="a"/>
    <w:link w:val="af2"/>
    <w:uiPriority w:val="11"/>
    <w:qFormat/>
    <w:rsid w:val="00331490"/>
    <w:pPr>
      <w:spacing w:after="60"/>
      <w:jc w:val="center"/>
      <w:outlineLvl w:val="1"/>
    </w:pPr>
    <w:rPr>
      <w:rFonts w:ascii="Calibri Light" w:hAnsi="Calibri Light"/>
      <w:i/>
      <w:iCs/>
      <w:szCs w:val="24"/>
    </w:rPr>
  </w:style>
  <w:style w:type="character" w:customStyle="1" w:styleId="af2">
    <w:name w:val="副標題 字元"/>
    <w:link w:val="af1"/>
    <w:uiPriority w:val="11"/>
    <w:rsid w:val="00331490"/>
    <w:rPr>
      <w:rFonts w:ascii="Calibri Light" w:hAnsi="Calibri Light" w:cs="Times New Roman"/>
      <w:i/>
      <w:iCs/>
      <w:kern w:val="2"/>
      <w:sz w:val="24"/>
      <w:szCs w:val="24"/>
    </w:rPr>
  </w:style>
  <w:style w:type="paragraph" w:styleId="2">
    <w:name w:val="Body Text Indent 2"/>
    <w:basedOn w:val="a"/>
    <w:link w:val="20"/>
    <w:unhideWhenUsed/>
    <w:rsid w:val="006D7A64"/>
    <w:pPr>
      <w:spacing w:after="120" w:line="480" w:lineRule="auto"/>
      <w:ind w:leftChars="200" w:left="480"/>
    </w:pPr>
  </w:style>
  <w:style w:type="character" w:customStyle="1" w:styleId="20">
    <w:name w:val="本文縮排 2 字元"/>
    <w:link w:val="2"/>
    <w:rsid w:val="006D7A64"/>
    <w:rPr>
      <w:kern w:val="2"/>
      <w:sz w:val="24"/>
      <w:szCs w:val="22"/>
    </w:rPr>
  </w:style>
  <w:style w:type="paragraph" w:customStyle="1" w:styleId="af3">
    <w:name w:val="`標題 華康細明體粗體"/>
    <w:basedOn w:val="a"/>
    <w:link w:val="af4"/>
    <w:qFormat/>
    <w:rsid w:val="00E85665"/>
    <w:pPr>
      <w:tabs>
        <w:tab w:val="left" w:pos="2520"/>
      </w:tabs>
      <w:kinsoku w:val="0"/>
      <w:overflowPunct w:val="0"/>
      <w:autoSpaceDE w:val="0"/>
      <w:spacing w:line="380" w:lineRule="exact"/>
      <w:ind w:leftChars="50" w:left="105" w:rightChars="50" w:right="105"/>
      <w:jc w:val="both"/>
      <w:textAlignment w:val="center"/>
    </w:pPr>
    <w:rPr>
      <w:rFonts w:ascii="華康細明體" w:eastAsia="華康細明體" w:hAnsi="Times New Roman"/>
      <w:b/>
      <w:kern w:val="0"/>
      <w:sz w:val="21"/>
      <w:szCs w:val="24"/>
    </w:rPr>
  </w:style>
  <w:style w:type="character" w:customStyle="1" w:styleId="af4">
    <w:name w:val="`標題 華康細明體粗體 字元"/>
    <w:basedOn w:val="a0"/>
    <w:link w:val="af3"/>
    <w:rsid w:val="00E85665"/>
    <w:rPr>
      <w:rFonts w:ascii="華康細明體" w:eastAsia="華康細明體" w:hAnsi="Times New Roman"/>
      <w:b/>
      <w:sz w:val="21"/>
      <w:szCs w:val="24"/>
    </w:rPr>
  </w:style>
  <w:style w:type="paragraph" w:customStyle="1" w:styleId="Default">
    <w:name w:val="Default"/>
    <w:rsid w:val="000534A3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1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9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2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34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7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0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8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&#35696;&#20107;&#37636;%2011-3-2%20&#34907;&#31119;&#37096;&#23560;&#38988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43130C-D623-4C55-B5B5-A42C13B54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議事錄 11-3-2 衛福部專題</Template>
  <TotalTime>1</TotalTime>
  <Pages>3</Pages>
  <Words>292</Words>
  <Characters>1668</Characters>
  <Application>Microsoft Office Word</Application>
  <DocSecurity>0</DocSecurity>
  <Lines>13</Lines>
  <Paragraphs>3</Paragraphs>
  <ScaleCrop>false</ScaleCrop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Administrator</cp:lastModifiedBy>
  <cp:revision>2</cp:revision>
  <cp:lastPrinted>2025-11-26T08:04:00Z</cp:lastPrinted>
  <dcterms:created xsi:type="dcterms:W3CDTF">2026-04-02T07:05:00Z</dcterms:created>
  <dcterms:modified xsi:type="dcterms:W3CDTF">2026-04-02T07:05:00Z</dcterms:modified>
</cp:coreProperties>
</file>