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28F1" w14:textId="267347C4" w:rsidR="002251C0" w:rsidRPr="006B05B0" w:rsidRDefault="002251C0" w:rsidP="002251C0">
      <w:pPr>
        <w:spacing w:beforeLines="50" w:before="180" w:line="46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6B05B0">
        <w:rPr>
          <w:rFonts w:ascii="Times New Roman" w:eastAsia="標楷體" w:hAnsi="Times New Roman"/>
          <w:b/>
          <w:sz w:val="36"/>
          <w:szCs w:val="36"/>
        </w:rPr>
        <w:t>立法院第</w:t>
      </w:r>
      <w:r w:rsidRPr="006B05B0">
        <w:rPr>
          <w:rFonts w:ascii="Times New Roman" w:eastAsia="標楷體" w:hAnsi="Times New Roman"/>
          <w:b/>
          <w:sz w:val="36"/>
          <w:szCs w:val="36"/>
        </w:rPr>
        <w:t>1</w:t>
      </w:r>
      <w:r w:rsidR="007B7377" w:rsidRPr="006B05B0">
        <w:rPr>
          <w:rFonts w:ascii="Times New Roman" w:eastAsia="標楷體" w:hAnsi="Times New Roman"/>
          <w:b/>
          <w:sz w:val="36"/>
          <w:szCs w:val="36"/>
        </w:rPr>
        <w:t>1</w:t>
      </w:r>
      <w:r w:rsidRPr="006B05B0">
        <w:rPr>
          <w:rFonts w:ascii="Times New Roman" w:eastAsia="標楷體" w:hAnsi="Times New Roman"/>
          <w:b/>
          <w:sz w:val="36"/>
          <w:szCs w:val="36"/>
        </w:rPr>
        <w:t>屆第</w:t>
      </w:r>
      <w:r w:rsidR="00B70134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6B05B0">
        <w:rPr>
          <w:rFonts w:ascii="Times New Roman" w:eastAsia="標楷體" w:hAnsi="Times New Roman"/>
          <w:b/>
          <w:sz w:val="36"/>
          <w:szCs w:val="36"/>
        </w:rPr>
        <w:t>會期</w:t>
      </w:r>
      <w:r w:rsidR="006D7A64" w:rsidRPr="006B05B0">
        <w:rPr>
          <w:rFonts w:ascii="Times New Roman" w:eastAsia="標楷體" w:hAnsi="Times New Roman"/>
          <w:b/>
          <w:kern w:val="0"/>
          <w:sz w:val="36"/>
          <w:szCs w:val="36"/>
        </w:rPr>
        <w:t>社會福利及衛生環境委員會</w:t>
      </w:r>
    </w:p>
    <w:p w14:paraId="47BA8F0D" w14:textId="04F63749" w:rsidR="002251C0" w:rsidRPr="006B05B0" w:rsidRDefault="006D7A64" w:rsidP="002251C0">
      <w:pPr>
        <w:tabs>
          <w:tab w:val="left" w:pos="567"/>
        </w:tabs>
        <w:spacing w:line="440" w:lineRule="exact"/>
        <w:jc w:val="center"/>
        <w:outlineLvl w:val="2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6B05B0">
        <w:rPr>
          <w:rFonts w:ascii="Times New Roman" w:eastAsia="標楷體" w:hAnsi="Times New Roman"/>
          <w:b/>
          <w:kern w:val="0"/>
          <w:sz w:val="36"/>
          <w:szCs w:val="36"/>
        </w:rPr>
        <w:t>第</w:t>
      </w:r>
      <w:r w:rsidR="00987DC8">
        <w:rPr>
          <w:rFonts w:ascii="Times New Roman" w:eastAsia="標楷體" w:hAnsi="Times New Roman" w:hint="eastAsia"/>
          <w:b/>
          <w:kern w:val="0"/>
          <w:sz w:val="36"/>
          <w:szCs w:val="36"/>
        </w:rPr>
        <w:t>6</w:t>
      </w:r>
      <w:r w:rsidR="00121278" w:rsidRPr="006B05B0">
        <w:rPr>
          <w:rFonts w:ascii="Times New Roman" w:eastAsia="標楷體" w:hAnsi="Times New Roman"/>
          <w:b/>
          <w:kern w:val="0"/>
          <w:sz w:val="36"/>
          <w:szCs w:val="36"/>
        </w:rPr>
        <w:t>次全體委員</w:t>
      </w:r>
      <w:r w:rsidRPr="006B05B0">
        <w:rPr>
          <w:rFonts w:ascii="Times New Roman" w:eastAsia="標楷體" w:hAnsi="Times New Roman"/>
          <w:b/>
          <w:kern w:val="0"/>
          <w:sz w:val="36"/>
          <w:szCs w:val="36"/>
        </w:rPr>
        <w:t>會議議事錄</w:t>
      </w:r>
    </w:p>
    <w:p w14:paraId="5B0EB5F8" w14:textId="6D901C24" w:rsidR="00D6292B" w:rsidRPr="006B05B0" w:rsidRDefault="002251C0" w:rsidP="00525A5E">
      <w:pPr>
        <w:spacing w:line="50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時　　間：</w:t>
      </w:r>
      <w:r w:rsidR="0045795D" w:rsidRPr="006B05B0">
        <w:rPr>
          <w:rFonts w:ascii="Times New Roman" w:eastAsia="標楷體" w:hAnsi="Times New Roman"/>
          <w:sz w:val="32"/>
          <w:szCs w:val="32"/>
        </w:rPr>
        <w:t>11</w:t>
      </w:r>
      <w:r w:rsidR="00B70134">
        <w:rPr>
          <w:rFonts w:ascii="Times New Roman" w:eastAsia="標楷體" w:hAnsi="Times New Roman" w:hint="eastAsia"/>
          <w:sz w:val="32"/>
          <w:szCs w:val="32"/>
        </w:rPr>
        <w:t>5</w:t>
      </w:r>
      <w:r w:rsidR="0045795D" w:rsidRPr="006B05B0">
        <w:rPr>
          <w:rFonts w:ascii="Times New Roman" w:eastAsia="標楷體" w:hAnsi="Times New Roman"/>
          <w:sz w:val="32"/>
          <w:szCs w:val="32"/>
        </w:rPr>
        <w:t>年</w:t>
      </w:r>
      <w:r w:rsidR="00B70134">
        <w:rPr>
          <w:rFonts w:ascii="Times New Roman" w:eastAsia="標楷體" w:hAnsi="Times New Roman" w:hint="eastAsia"/>
          <w:sz w:val="32"/>
          <w:szCs w:val="32"/>
        </w:rPr>
        <w:t>4</w:t>
      </w:r>
      <w:r w:rsidR="0045795D" w:rsidRPr="006B05B0">
        <w:rPr>
          <w:rFonts w:ascii="Times New Roman" w:eastAsia="標楷體" w:hAnsi="Times New Roman"/>
          <w:sz w:val="32"/>
          <w:szCs w:val="32"/>
        </w:rPr>
        <w:t>月</w:t>
      </w:r>
      <w:r w:rsidR="00987DC8">
        <w:rPr>
          <w:rFonts w:ascii="Times New Roman" w:eastAsia="標楷體" w:hAnsi="Times New Roman" w:hint="eastAsia"/>
          <w:sz w:val="32"/>
          <w:szCs w:val="32"/>
        </w:rPr>
        <w:t>15</w:t>
      </w:r>
      <w:r w:rsidR="00121278" w:rsidRPr="006B05B0">
        <w:rPr>
          <w:rFonts w:ascii="Times New Roman" w:eastAsia="標楷體" w:hAnsi="Times New Roman"/>
          <w:sz w:val="32"/>
          <w:szCs w:val="32"/>
        </w:rPr>
        <w:t>日（星期</w:t>
      </w:r>
      <w:r w:rsidR="008834DC" w:rsidRPr="006B05B0">
        <w:rPr>
          <w:rFonts w:ascii="Times New Roman" w:eastAsia="標楷體" w:hAnsi="Times New Roman"/>
          <w:sz w:val="32"/>
          <w:szCs w:val="32"/>
        </w:rPr>
        <w:t>三</w:t>
      </w:r>
      <w:r w:rsidR="0045795D" w:rsidRPr="006B05B0">
        <w:rPr>
          <w:rFonts w:ascii="Times New Roman" w:eastAsia="標楷體" w:hAnsi="Times New Roman"/>
          <w:sz w:val="32"/>
          <w:szCs w:val="32"/>
        </w:rPr>
        <w:t>）</w:t>
      </w:r>
      <w:r w:rsidR="0045795D" w:rsidRPr="00D714EB">
        <w:rPr>
          <w:rFonts w:ascii="Times New Roman" w:eastAsia="標楷體" w:hAnsi="Times New Roman"/>
          <w:sz w:val="32"/>
          <w:szCs w:val="32"/>
        </w:rPr>
        <w:t>9</w:t>
      </w:r>
      <w:r w:rsidR="0045795D" w:rsidRPr="00D714EB">
        <w:rPr>
          <w:rFonts w:ascii="Times New Roman" w:eastAsia="標楷體" w:hAnsi="Times New Roman"/>
          <w:sz w:val="32"/>
          <w:szCs w:val="32"/>
        </w:rPr>
        <w:t>時至</w:t>
      </w:r>
      <w:r w:rsidR="003A6AB6" w:rsidRPr="00C11EF6">
        <w:rPr>
          <w:rFonts w:ascii="Times New Roman" w:eastAsia="標楷體" w:hAnsi="Times New Roman"/>
          <w:sz w:val="32"/>
          <w:szCs w:val="32"/>
        </w:rPr>
        <w:t>1</w:t>
      </w:r>
      <w:r w:rsidR="00B01DA1" w:rsidRPr="00C11EF6">
        <w:rPr>
          <w:rFonts w:ascii="Times New Roman" w:eastAsia="標楷體" w:hAnsi="Times New Roman"/>
          <w:sz w:val="32"/>
          <w:szCs w:val="32"/>
        </w:rPr>
        <w:t>5</w:t>
      </w:r>
      <w:r w:rsidR="0045795D" w:rsidRPr="00C11EF6">
        <w:rPr>
          <w:rFonts w:ascii="Times New Roman" w:eastAsia="標楷體" w:hAnsi="Times New Roman"/>
          <w:sz w:val="32"/>
          <w:szCs w:val="32"/>
        </w:rPr>
        <w:t>時</w:t>
      </w:r>
      <w:r w:rsidR="00B01DA1" w:rsidRPr="00C11EF6">
        <w:rPr>
          <w:rFonts w:ascii="Times New Roman" w:eastAsia="標楷體" w:hAnsi="Times New Roman" w:hint="eastAsia"/>
          <w:sz w:val="32"/>
          <w:szCs w:val="32"/>
        </w:rPr>
        <w:t>1</w:t>
      </w:r>
      <w:r w:rsidR="0045795D" w:rsidRPr="00C11EF6">
        <w:rPr>
          <w:rFonts w:ascii="Times New Roman" w:eastAsia="標楷體" w:hAnsi="Times New Roman"/>
          <w:sz w:val="32"/>
          <w:szCs w:val="32"/>
        </w:rPr>
        <w:t>分</w:t>
      </w:r>
    </w:p>
    <w:p w14:paraId="5E67D989" w14:textId="77777777" w:rsidR="002251C0" w:rsidRPr="006B05B0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地　　點：群賢樓</w:t>
      </w:r>
      <w:r w:rsidRPr="006B05B0">
        <w:rPr>
          <w:rFonts w:ascii="Times New Roman" w:eastAsia="標楷體" w:hAnsi="Times New Roman"/>
          <w:sz w:val="32"/>
          <w:szCs w:val="32"/>
        </w:rPr>
        <w:t>801</w:t>
      </w:r>
      <w:r w:rsidRPr="006B05B0">
        <w:rPr>
          <w:rFonts w:ascii="Times New Roman" w:eastAsia="標楷體" w:hAnsi="Times New Roman"/>
          <w:sz w:val="32"/>
          <w:szCs w:val="32"/>
        </w:rPr>
        <w:t>會議室</w:t>
      </w:r>
    </w:p>
    <w:p w14:paraId="511152EE" w14:textId="31A197DB" w:rsidR="00C93337" w:rsidRPr="006B05B0" w:rsidRDefault="002251C0" w:rsidP="003B3A87">
      <w:pPr>
        <w:tabs>
          <w:tab w:val="left" w:pos="5520"/>
        </w:tabs>
        <w:spacing w:line="440" w:lineRule="exact"/>
        <w:ind w:left="1600" w:rightChars="235" w:right="564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出席委員：</w:t>
      </w:r>
      <w:r w:rsidR="00D879D5" w:rsidRPr="006B05B0">
        <w:rPr>
          <w:rFonts w:ascii="Times New Roman" w:eastAsia="標楷體" w:hAnsi="Times New Roman"/>
          <w:sz w:val="32"/>
          <w:szCs w:val="32"/>
        </w:rPr>
        <w:t>林月琴</w:t>
      </w:r>
      <w:r w:rsidR="00D879D5" w:rsidRPr="006B05B0">
        <w:rPr>
          <w:rFonts w:ascii="Times New Roman" w:eastAsia="標楷體" w:hAnsi="Times New Roman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陳菁徽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>劉建國</w:t>
      </w:r>
      <w:r w:rsidR="0059671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>王育敏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>邱鎮軍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>廖偉翔</w:t>
      </w:r>
      <w:r w:rsidR="000D69A2">
        <w:rPr>
          <w:rFonts w:ascii="Times New Roman" w:eastAsia="標楷體" w:hAnsi="Times New Roman"/>
          <w:sz w:val="32"/>
          <w:szCs w:val="32"/>
        </w:rPr>
        <w:br/>
      </w:r>
      <w:r w:rsidR="00C40ADA">
        <w:rPr>
          <w:rFonts w:ascii="Times New Roman" w:eastAsia="標楷體" w:hAnsi="Times New Roman" w:hint="eastAsia"/>
          <w:sz w:val="32"/>
          <w:szCs w:val="32"/>
        </w:rPr>
        <w:t>邱慧</w:t>
      </w:r>
      <w:proofErr w:type="gramStart"/>
      <w:r w:rsidR="00C40ADA">
        <w:rPr>
          <w:rFonts w:ascii="Times New Roman" w:eastAsia="標楷體" w:hAnsi="Times New Roman" w:hint="eastAsia"/>
          <w:sz w:val="32"/>
          <w:szCs w:val="32"/>
        </w:rPr>
        <w:t>洳</w:t>
      </w:r>
      <w:proofErr w:type="gramEnd"/>
      <w:r w:rsid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9671B" w:rsidRPr="0059671B">
        <w:rPr>
          <w:rFonts w:ascii="Times New Roman" w:eastAsia="標楷體" w:hAnsi="Times New Roman" w:hint="eastAsia"/>
          <w:sz w:val="32"/>
          <w:szCs w:val="32"/>
        </w:rPr>
        <w:t>蘇清泉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672FA1" w:rsidRPr="00672FA1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672FA1" w:rsidRPr="00672FA1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672FA1" w:rsidRPr="00672FA1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  <w:r w:rsidR="00672FA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>王正旭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672FA1" w:rsidRPr="00672FA1">
        <w:rPr>
          <w:rFonts w:ascii="Times New Roman" w:eastAsia="標楷體" w:hAnsi="Times New Roman" w:hint="eastAsia"/>
          <w:sz w:val="32"/>
          <w:szCs w:val="32"/>
        </w:rPr>
        <w:t>涂權吉</w:t>
      </w:r>
      <w:proofErr w:type="gramEnd"/>
      <w:r w:rsidR="00672FA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>林淑芬</w:t>
      </w:r>
      <w:r w:rsidR="00C40ADA">
        <w:rPr>
          <w:rFonts w:ascii="Times New Roman" w:eastAsia="標楷體" w:hAnsi="Times New Roman"/>
          <w:sz w:val="32"/>
          <w:szCs w:val="32"/>
        </w:rPr>
        <w:br/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>陳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>瑩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黃秀芳</w:t>
      </w:r>
      <w:r w:rsid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>楊</w:t>
      </w:r>
      <w:r w:rsidR="00672FA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672FA1" w:rsidRPr="00672FA1">
        <w:rPr>
          <w:rFonts w:ascii="Times New Roman" w:eastAsia="標楷體" w:hAnsi="Times New Roman" w:hint="eastAsia"/>
          <w:sz w:val="32"/>
          <w:szCs w:val="32"/>
        </w:rPr>
        <w:t>曜</w:t>
      </w:r>
      <w:proofErr w:type="gramEnd"/>
      <w:r w:rsidR="00672FA1" w:rsidRPr="00672F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2287A" w:rsidRPr="006B05B0">
        <w:rPr>
          <w:rFonts w:ascii="Times New Roman" w:eastAsia="標楷體" w:hAnsi="Times New Roman"/>
          <w:sz w:val="32"/>
          <w:szCs w:val="32"/>
        </w:rPr>
        <w:t>（委員出席</w:t>
      </w:r>
      <w:r w:rsidR="00121278" w:rsidRPr="006B05B0">
        <w:rPr>
          <w:rFonts w:ascii="Times New Roman" w:eastAsia="標楷體" w:hAnsi="Times New Roman"/>
          <w:sz w:val="32"/>
          <w:szCs w:val="32"/>
        </w:rPr>
        <w:t>1</w:t>
      </w:r>
      <w:r w:rsidR="00A95864" w:rsidRPr="006B05B0">
        <w:rPr>
          <w:rFonts w:ascii="Times New Roman" w:eastAsia="標楷體" w:hAnsi="Times New Roman"/>
          <w:sz w:val="32"/>
          <w:szCs w:val="32"/>
        </w:rPr>
        <w:t>5</w:t>
      </w:r>
      <w:r w:rsidR="0042287A" w:rsidRPr="006B05B0">
        <w:rPr>
          <w:rFonts w:ascii="Times New Roman" w:eastAsia="標楷體" w:hAnsi="Times New Roman"/>
          <w:sz w:val="32"/>
          <w:szCs w:val="32"/>
        </w:rPr>
        <w:t>人）</w:t>
      </w:r>
    </w:p>
    <w:p w14:paraId="5005F407" w14:textId="48A5A5D1" w:rsidR="00F429FC" w:rsidRPr="006B05B0" w:rsidRDefault="00BF3B06" w:rsidP="00A37511">
      <w:pPr>
        <w:tabs>
          <w:tab w:val="left" w:pos="5520"/>
        </w:tabs>
        <w:spacing w:line="440" w:lineRule="exact"/>
        <w:ind w:left="1600" w:rightChars="117" w:right="281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列席委員：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楊瓊瓔</w:t>
      </w:r>
      <w:r w:rsid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鍾佳濱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洪孟楷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>
        <w:rPr>
          <w:rFonts w:ascii="Times New Roman" w:eastAsia="標楷體" w:hAnsi="Times New Roman" w:hint="eastAsia"/>
          <w:sz w:val="32"/>
          <w:szCs w:val="32"/>
        </w:rPr>
        <w:t>賴惠員</w:t>
      </w:r>
      <w:r w:rsid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>
        <w:rPr>
          <w:rFonts w:ascii="Times New Roman" w:eastAsia="標楷體" w:hAnsi="Times New Roman" w:hint="eastAsia"/>
          <w:sz w:val="32"/>
          <w:szCs w:val="32"/>
        </w:rPr>
        <w:t>洪毓祥</w:t>
      </w:r>
      <w:r w:rsid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>
        <w:rPr>
          <w:rFonts w:ascii="Times New Roman" w:eastAsia="標楷體" w:hAnsi="Times New Roman" w:hint="eastAsia"/>
          <w:sz w:val="32"/>
          <w:szCs w:val="32"/>
        </w:rPr>
        <w:t>黃</w:t>
      </w:r>
      <w:r w:rsid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>
        <w:rPr>
          <w:rFonts w:ascii="Times New Roman" w:eastAsia="標楷體" w:hAnsi="Times New Roman" w:hint="eastAsia"/>
          <w:sz w:val="32"/>
          <w:szCs w:val="32"/>
        </w:rPr>
        <w:t>捷</w:t>
      </w:r>
      <w:r w:rsidR="000D69A2">
        <w:rPr>
          <w:rFonts w:ascii="Times New Roman" w:eastAsia="標楷體" w:hAnsi="Times New Roman"/>
          <w:sz w:val="32"/>
          <w:szCs w:val="32"/>
        </w:rPr>
        <w:br/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王美惠</w:t>
      </w:r>
      <w:r w:rsid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郭昱晴</w:t>
      </w:r>
      <w:r w:rsid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鄭正鈐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張雅琳</w:t>
      </w:r>
      <w:r w:rsid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林德福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林倩綺</w:t>
      </w:r>
      <w:r w:rsidR="000D69A2">
        <w:rPr>
          <w:rFonts w:ascii="Times New Roman" w:eastAsia="標楷體" w:hAnsi="Times New Roman"/>
          <w:sz w:val="32"/>
          <w:szCs w:val="32"/>
        </w:rPr>
        <w:br/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葉元之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賴士葆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>羅明才</w:t>
      </w:r>
      <w:r w:rsidR="000D69A2" w:rsidRPr="000D69A2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61C2F" w:rsidRPr="00C11EF6">
        <w:rPr>
          <w:rFonts w:ascii="Times New Roman" w:eastAsia="標楷體" w:hAnsi="Times New Roman"/>
          <w:sz w:val="32"/>
          <w:szCs w:val="32"/>
        </w:rPr>
        <w:t>（委員列席</w:t>
      </w:r>
      <w:r w:rsidR="00A95864" w:rsidRPr="00C11EF6">
        <w:rPr>
          <w:rFonts w:ascii="Times New Roman" w:eastAsia="標楷體" w:hAnsi="Times New Roman"/>
          <w:sz w:val="32"/>
          <w:szCs w:val="32"/>
        </w:rPr>
        <w:t>1</w:t>
      </w:r>
      <w:r w:rsidR="00C11EF6">
        <w:rPr>
          <w:rFonts w:ascii="Times New Roman" w:eastAsia="標楷體" w:hAnsi="Times New Roman" w:hint="eastAsia"/>
          <w:sz w:val="32"/>
          <w:szCs w:val="32"/>
        </w:rPr>
        <w:t>5</w:t>
      </w:r>
      <w:r w:rsidR="00961C2F" w:rsidRPr="00C11EF6">
        <w:rPr>
          <w:rFonts w:ascii="Times New Roman" w:eastAsia="標楷體" w:hAnsi="Times New Roman"/>
          <w:sz w:val="32"/>
          <w:szCs w:val="32"/>
        </w:rPr>
        <w:t>人）</w:t>
      </w:r>
    </w:p>
    <w:tbl>
      <w:tblPr>
        <w:tblW w:w="5074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1"/>
        <w:gridCol w:w="4891"/>
        <w:gridCol w:w="1700"/>
        <w:gridCol w:w="1559"/>
      </w:tblGrid>
      <w:tr w:rsidR="00D334EF" w:rsidRPr="006B05B0" w14:paraId="6FE4C7D0" w14:textId="77777777" w:rsidTr="003D4FAD">
        <w:trPr>
          <w:trHeight w:val="227"/>
          <w:jc w:val="center"/>
        </w:trPr>
        <w:tc>
          <w:tcPr>
            <w:tcW w:w="834" w:type="pct"/>
          </w:tcPr>
          <w:p w14:paraId="49590C43" w14:textId="7DD31292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6B05B0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列席官員：</w:t>
            </w: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78384A5E" w14:textId="2587EA34" w:rsidR="00D334EF" w:rsidRPr="003D4FAD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衛生福利部</w:t>
            </w:r>
          </w:p>
        </w:tc>
        <w:tc>
          <w:tcPr>
            <w:tcW w:w="869" w:type="pct"/>
            <w:vAlign w:val="center"/>
          </w:tcPr>
          <w:p w14:paraId="2289E4CC" w14:textId="3D43336F" w:rsidR="00D334EF" w:rsidRPr="003D4FAD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部長</w:t>
            </w:r>
          </w:p>
        </w:tc>
        <w:tc>
          <w:tcPr>
            <w:tcW w:w="797" w:type="pct"/>
            <w:vAlign w:val="center"/>
          </w:tcPr>
          <w:p w14:paraId="1F1B2846" w14:textId="20B97C21" w:rsidR="00D334EF" w:rsidRPr="003D4FAD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石崇良</w:t>
            </w:r>
          </w:p>
        </w:tc>
      </w:tr>
      <w:tr w:rsidR="00D334EF" w:rsidRPr="006B05B0" w14:paraId="433EF9C7" w14:textId="77777777" w:rsidTr="003D4FAD">
        <w:trPr>
          <w:trHeight w:val="227"/>
          <w:jc w:val="center"/>
        </w:trPr>
        <w:tc>
          <w:tcPr>
            <w:tcW w:w="834" w:type="pct"/>
          </w:tcPr>
          <w:p w14:paraId="29A92DA8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A494ABD" w14:textId="6A309DE3" w:rsidR="00D334EF" w:rsidRPr="003D4FAD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食品藥物管理署</w:t>
            </w:r>
          </w:p>
        </w:tc>
        <w:tc>
          <w:tcPr>
            <w:tcW w:w="869" w:type="pct"/>
            <w:vAlign w:val="center"/>
          </w:tcPr>
          <w:p w14:paraId="48C52427" w14:textId="172B447C" w:rsidR="00D334EF" w:rsidRPr="003D4FAD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4E08D0CC" w14:textId="3664A632" w:rsidR="00D334EF" w:rsidRPr="003D4FAD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proofErr w:type="gramStart"/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姜</w:t>
            </w:r>
            <w:proofErr w:type="gramEnd"/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至剛</w:t>
            </w:r>
          </w:p>
        </w:tc>
      </w:tr>
      <w:tr w:rsidR="00D334EF" w:rsidRPr="006B05B0" w14:paraId="1D04A954" w14:textId="77777777" w:rsidTr="003D4FAD">
        <w:trPr>
          <w:trHeight w:val="227"/>
          <w:jc w:val="center"/>
        </w:trPr>
        <w:tc>
          <w:tcPr>
            <w:tcW w:w="834" w:type="pct"/>
          </w:tcPr>
          <w:p w14:paraId="47D1CB79" w14:textId="1D20A1ED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677C97B" w14:textId="592FB599" w:rsidR="00D334EF" w:rsidRPr="006B05B0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國民</w:t>
            </w:r>
            <w:proofErr w:type="gramStart"/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健康署</w:t>
            </w:r>
            <w:proofErr w:type="gramEnd"/>
          </w:p>
        </w:tc>
        <w:tc>
          <w:tcPr>
            <w:tcW w:w="869" w:type="pct"/>
            <w:vAlign w:val="center"/>
          </w:tcPr>
          <w:p w14:paraId="4C795C6F" w14:textId="7C990177" w:rsidR="00D334EF" w:rsidRPr="006B05B0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副署長</w:t>
            </w:r>
          </w:p>
        </w:tc>
        <w:tc>
          <w:tcPr>
            <w:tcW w:w="797" w:type="pct"/>
            <w:vAlign w:val="center"/>
          </w:tcPr>
          <w:p w14:paraId="66DBE59D" w14:textId="51CAE06B" w:rsidR="00D334EF" w:rsidRPr="006B05B0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林莉茹</w:t>
            </w:r>
          </w:p>
        </w:tc>
      </w:tr>
      <w:tr w:rsidR="00D334EF" w:rsidRPr="006B05B0" w14:paraId="51D3F265" w14:textId="77777777" w:rsidTr="003D4FAD">
        <w:trPr>
          <w:trHeight w:val="227"/>
          <w:jc w:val="center"/>
        </w:trPr>
        <w:tc>
          <w:tcPr>
            <w:tcW w:w="834" w:type="pct"/>
          </w:tcPr>
          <w:p w14:paraId="3087F4D5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AC84EEA" w14:textId="16569D54" w:rsidR="00D334EF" w:rsidRPr="003D4FAD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行政院經貿談判辦公室</w:t>
            </w:r>
          </w:p>
        </w:tc>
        <w:tc>
          <w:tcPr>
            <w:tcW w:w="869" w:type="pct"/>
            <w:vAlign w:val="center"/>
          </w:tcPr>
          <w:p w14:paraId="21886869" w14:textId="0E4146F1" w:rsidR="00D334EF" w:rsidRPr="003D4FAD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執行秘書</w:t>
            </w:r>
          </w:p>
        </w:tc>
        <w:tc>
          <w:tcPr>
            <w:tcW w:w="797" w:type="pct"/>
            <w:vAlign w:val="center"/>
          </w:tcPr>
          <w:p w14:paraId="091A524C" w14:textId="5D4C5841" w:rsidR="00D334EF" w:rsidRPr="003D4FAD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徐崇欽</w:t>
            </w:r>
          </w:p>
        </w:tc>
      </w:tr>
      <w:tr w:rsidR="00D334EF" w:rsidRPr="006B05B0" w14:paraId="27EF00C4" w14:textId="77777777" w:rsidTr="003D4FAD">
        <w:trPr>
          <w:trHeight w:val="227"/>
          <w:jc w:val="center"/>
        </w:trPr>
        <w:tc>
          <w:tcPr>
            <w:tcW w:w="834" w:type="pct"/>
          </w:tcPr>
          <w:p w14:paraId="166F6517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A85ECA3" w14:textId="55CECD2A" w:rsidR="00D334EF" w:rsidRPr="006B05B0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消費者保護處</w:t>
            </w:r>
          </w:p>
        </w:tc>
        <w:tc>
          <w:tcPr>
            <w:tcW w:w="869" w:type="pct"/>
            <w:vAlign w:val="center"/>
          </w:tcPr>
          <w:p w14:paraId="0ED3F56C" w14:textId="57675995" w:rsidR="00D334EF" w:rsidRPr="006B05B0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副處長</w:t>
            </w:r>
          </w:p>
        </w:tc>
        <w:tc>
          <w:tcPr>
            <w:tcW w:w="797" w:type="pct"/>
            <w:vAlign w:val="center"/>
          </w:tcPr>
          <w:p w14:paraId="747AD94B" w14:textId="14B70F05" w:rsidR="00D334EF" w:rsidRPr="006B05B0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陳星宏</w:t>
            </w:r>
          </w:p>
        </w:tc>
      </w:tr>
      <w:tr w:rsidR="00D334EF" w:rsidRPr="006B05B0" w14:paraId="01D1CAFF" w14:textId="77777777" w:rsidTr="003D4FAD">
        <w:trPr>
          <w:trHeight w:val="227"/>
          <w:jc w:val="center"/>
        </w:trPr>
        <w:tc>
          <w:tcPr>
            <w:tcW w:w="834" w:type="pct"/>
          </w:tcPr>
          <w:p w14:paraId="5EE4B5F4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072530A7" w14:textId="7DCF7938" w:rsidR="00D334EF" w:rsidRPr="006B05B0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經濟部國際貿易署</w:t>
            </w:r>
          </w:p>
        </w:tc>
        <w:tc>
          <w:tcPr>
            <w:tcW w:w="869" w:type="pct"/>
            <w:vAlign w:val="center"/>
          </w:tcPr>
          <w:p w14:paraId="38C8366F" w14:textId="75D38356" w:rsidR="00D334EF" w:rsidRPr="006B05B0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主任秘書</w:t>
            </w:r>
          </w:p>
        </w:tc>
        <w:tc>
          <w:tcPr>
            <w:tcW w:w="797" w:type="pct"/>
            <w:vAlign w:val="center"/>
          </w:tcPr>
          <w:p w14:paraId="73DD09E7" w14:textId="3500BAE1" w:rsidR="00D334EF" w:rsidRPr="006B05B0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黃瀞萱</w:t>
            </w:r>
          </w:p>
        </w:tc>
      </w:tr>
      <w:tr w:rsidR="00D334EF" w:rsidRPr="006B05B0" w14:paraId="6181BD66" w14:textId="77777777" w:rsidTr="003D4FAD">
        <w:trPr>
          <w:trHeight w:val="227"/>
          <w:jc w:val="center"/>
        </w:trPr>
        <w:tc>
          <w:tcPr>
            <w:tcW w:w="834" w:type="pct"/>
          </w:tcPr>
          <w:p w14:paraId="0C675234" w14:textId="50C26AFF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72C94571" w14:textId="1B6A63E4" w:rsidR="00D334EF" w:rsidRPr="003D4FAD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農業部動植物防疫檢疫署</w:t>
            </w:r>
          </w:p>
        </w:tc>
        <w:tc>
          <w:tcPr>
            <w:tcW w:w="869" w:type="pct"/>
            <w:vAlign w:val="center"/>
          </w:tcPr>
          <w:p w14:paraId="2E79F4DE" w14:textId="4E628097" w:rsidR="00D334EF" w:rsidRPr="006B05B0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17B3A305" w14:textId="780E1843" w:rsidR="00D334EF" w:rsidRPr="006B05B0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杜麗華</w:t>
            </w:r>
          </w:p>
        </w:tc>
      </w:tr>
      <w:tr w:rsidR="00C35293" w:rsidRPr="006B05B0" w14:paraId="351F26FA" w14:textId="77777777" w:rsidTr="003D4FAD">
        <w:trPr>
          <w:trHeight w:val="227"/>
          <w:jc w:val="center"/>
        </w:trPr>
        <w:tc>
          <w:tcPr>
            <w:tcW w:w="834" w:type="pct"/>
          </w:tcPr>
          <w:p w14:paraId="7A31CD38" w14:textId="77777777" w:rsidR="00C35293" w:rsidRPr="006B05B0" w:rsidRDefault="00C35293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39AD6CD" w14:textId="77777777" w:rsidR="00C35293" w:rsidRPr="00D334EF" w:rsidRDefault="00C35293" w:rsidP="00D334EF">
            <w:pPr>
              <w:spacing w:line="400" w:lineRule="exact"/>
              <w:rPr>
                <w:rFonts w:ascii="Times New Roman" w:eastAsia="標楷體" w:hAnsi="Times New Roman" w:hint="eastAsia"/>
                <w:bCs/>
                <w:sz w:val="32"/>
                <w:szCs w:val="32"/>
              </w:rPr>
            </w:pPr>
          </w:p>
        </w:tc>
        <w:tc>
          <w:tcPr>
            <w:tcW w:w="869" w:type="pct"/>
            <w:vAlign w:val="center"/>
          </w:tcPr>
          <w:p w14:paraId="462F613F" w14:textId="7724E900" w:rsidR="00C35293" w:rsidRPr="00D334EF" w:rsidRDefault="00C35293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 w:hint="eastAsia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副組長</w:t>
            </w:r>
          </w:p>
        </w:tc>
        <w:tc>
          <w:tcPr>
            <w:tcW w:w="797" w:type="pct"/>
            <w:vAlign w:val="center"/>
          </w:tcPr>
          <w:p w14:paraId="22B28182" w14:textId="534ECF38" w:rsidR="00C35293" w:rsidRPr="00D334EF" w:rsidRDefault="00C35293" w:rsidP="00D334EF">
            <w:pPr>
              <w:spacing w:line="400" w:lineRule="exact"/>
              <w:jc w:val="center"/>
              <w:rPr>
                <w:rFonts w:ascii="Times New Roman" w:eastAsia="標楷體" w:hAnsi="Times New Roman" w:hint="eastAsia"/>
                <w:bCs/>
                <w:sz w:val="32"/>
                <w:szCs w:val="32"/>
              </w:rPr>
            </w:pPr>
            <w:proofErr w:type="gramStart"/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亓</w:t>
            </w:r>
            <w:proofErr w:type="gramEnd"/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隆</w:t>
            </w:r>
            <w:proofErr w:type="gramStart"/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祥</w:t>
            </w:r>
            <w:proofErr w:type="gramEnd"/>
          </w:p>
        </w:tc>
      </w:tr>
      <w:tr w:rsidR="00D334EF" w:rsidRPr="006B05B0" w14:paraId="64482E07" w14:textId="77777777" w:rsidTr="003D4FAD">
        <w:trPr>
          <w:trHeight w:val="227"/>
          <w:jc w:val="center"/>
        </w:trPr>
        <w:tc>
          <w:tcPr>
            <w:tcW w:w="834" w:type="pct"/>
          </w:tcPr>
          <w:p w14:paraId="2F1C077F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15855E5" w14:textId="5B86CFC2" w:rsidR="00D334EF" w:rsidRPr="006B05B0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國際事務司</w:t>
            </w:r>
          </w:p>
        </w:tc>
        <w:tc>
          <w:tcPr>
            <w:tcW w:w="869" w:type="pct"/>
            <w:vAlign w:val="center"/>
          </w:tcPr>
          <w:p w14:paraId="14E42C54" w14:textId="33EBEE8F" w:rsidR="00D334EF" w:rsidRPr="006B05B0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簡任技正</w:t>
            </w:r>
          </w:p>
        </w:tc>
        <w:tc>
          <w:tcPr>
            <w:tcW w:w="797" w:type="pct"/>
            <w:vAlign w:val="center"/>
          </w:tcPr>
          <w:p w14:paraId="108548D8" w14:textId="4FC5A9F7" w:rsidR="00D334EF" w:rsidRPr="006B05B0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鍾明娟</w:t>
            </w:r>
          </w:p>
        </w:tc>
      </w:tr>
      <w:tr w:rsidR="00D334EF" w:rsidRPr="006B05B0" w14:paraId="01E314B5" w14:textId="77777777" w:rsidTr="003D4FAD">
        <w:trPr>
          <w:trHeight w:val="227"/>
          <w:jc w:val="center"/>
        </w:trPr>
        <w:tc>
          <w:tcPr>
            <w:tcW w:w="834" w:type="pct"/>
          </w:tcPr>
          <w:p w14:paraId="0C2AF016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64933D0" w14:textId="5DDD2C94" w:rsidR="00D334EF" w:rsidRPr="003D4FAD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畜牧司</w:t>
            </w:r>
          </w:p>
        </w:tc>
        <w:tc>
          <w:tcPr>
            <w:tcW w:w="869" w:type="pct"/>
            <w:vAlign w:val="center"/>
          </w:tcPr>
          <w:p w14:paraId="215598C4" w14:textId="7D2BA549" w:rsidR="00D334EF" w:rsidRPr="003D4FAD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技正</w:t>
            </w:r>
          </w:p>
        </w:tc>
        <w:tc>
          <w:tcPr>
            <w:tcW w:w="797" w:type="pct"/>
            <w:vAlign w:val="center"/>
          </w:tcPr>
          <w:p w14:paraId="6BD267C0" w14:textId="6D164AA9" w:rsidR="00D334EF" w:rsidRPr="003D4FAD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proofErr w:type="gramStart"/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曾右竹</w:t>
            </w:r>
            <w:proofErr w:type="gramEnd"/>
          </w:p>
        </w:tc>
      </w:tr>
      <w:tr w:rsidR="00D334EF" w:rsidRPr="006B05B0" w14:paraId="3E11AA3C" w14:textId="77777777" w:rsidTr="003D4FAD">
        <w:trPr>
          <w:trHeight w:val="227"/>
          <w:jc w:val="center"/>
        </w:trPr>
        <w:tc>
          <w:tcPr>
            <w:tcW w:w="834" w:type="pct"/>
          </w:tcPr>
          <w:p w14:paraId="512DEF19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A3A6720" w14:textId="09040136" w:rsidR="00D334EF" w:rsidRPr="006B05B0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教育部國民及學前教育署</w:t>
            </w:r>
          </w:p>
        </w:tc>
        <w:tc>
          <w:tcPr>
            <w:tcW w:w="869" w:type="pct"/>
            <w:vAlign w:val="center"/>
          </w:tcPr>
          <w:p w14:paraId="5D9316AE" w14:textId="0E70CA59" w:rsidR="00D334EF" w:rsidRPr="006B05B0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6EDA0C2A" w14:textId="0B3B1EBF" w:rsidR="00D334EF" w:rsidRPr="006B05B0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彭富源</w:t>
            </w:r>
          </w:p>
        </w:tc>
      </w:tr>
      <w:tr w:rsidR="00D334EF" w:rsidRPr="006B05B0" w14:paraId="372EF835" w14:textId="77777777" w:rsidTr="003D4FAD">
        <w:trPr>
          <w:trHeight w:val="227"/>
          <w:jc w:val="center"/>
        </w:trPr>
        <w:tc>
          <w:tcPr>
            <w:tcW w:w="834" w:type="pct"/>
          </w:tcPr>
          <w:p w14:paraId="7B6A809E" w14:textId="77777777" w:rsidR="00D334EF" w:rsidRPr="006B05B0" w:rsidRDefault="00D334EF" w:rsidP="00D334EF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FD51579" w14:textId="37B30917" w:rsidR="00D334EF" w:rsidRPr="006B05B0" w:rsidRDefault="00D334EF" w:rsidP="00D334EF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綜合規劃司</w:t>
            </w:r>
          </w:p>
        </w:tc>
        <w:tc>
          <w:tcPr>
            <w:tcW w:w="869" w:type="pct"/>
            <w:vAlign w:val="center"/>
          </w:tcPr>
          <w:p w14:paraId="6CA5A855" w14:textId="180F704E" w:rsidR="00D334EF" w:rsidRPr="006B05B0" w:rsidRDefault="00D334EF" w:rsidP="00D334EF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專門委員</w:t>
            </w:r>
          </w:p>
        </w:tc>
        <w:tc>
          <w:tcPr>
            <w:tcW w:w="797" w:type="pct"/>
            <w:vAlign w:val="center"/>
          </w:tcPr>
          <w:p w14:paraId="2A37BBDE" w14:textId="761747D8" w:rsidR="00D334EF" w:rsidRPr="006B05B0" w:rsidRDefault="00D334EF" w:rsidP="00D334EF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D334EF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呂虹霖</w:t>
            </w:r>
          </w:p>
        </w:tc>
      </w:tr>
    </w:tbl>
    <w:p w14:paraId="401ABF26" w14:textId="0CB73B54" w:rsidR="002251C0" w:rsidRPr="006B05B0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主　　席：</w:t>
      </w:r>
      <w:proofErr w:type="gramStart"/>
      <w:r w:rsidR="00B70134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E61BBD" w:rsidRPr="006B05B0">
        <w:rPr>
          <w:rFonts w:ascii="Times New Roman" w:eastAsia="標楷體" w:hAnsi="Times New Roman"/>
          <w:sz w:val="32"/>
          <w:szCs w:val="32"/>
        </w:rPr>
        <w:t>召集</w:t>
      </w:r>
      <w:r w:rsidRPr="006B05B0">
        <w:rPr>
          <w:rFonts w:ascii="Times New Roman" w:eastAsia="標楷體" w:hAnsi="Times New Roman"/>
          <w:sz w:val="32"/>
          <w:szCs w:val="32"/>
        </w:rPr>
        <w:t>委員</w:t>
      </w:r>
      <w:r w:rsidR="00B70134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B70134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</w:p>
    <w:p w14:paraId="5D23F144" w14:textId="77777777" w:rsidR="006D0D1E" w:rsidRPr="006B05B0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主任秘書：</w:t>
      </w:r>
      <w:r w:rsidR="00626769" w:rsidRPr="006B05B0">
        <w:rPr>
          <w:rFonts w:ascii="Times New Roman" w:eastAsia="標楷體" w:hAnsi="Times New Roman"/>
          <w:sz w:val="32"/>
          <w:szCs w:val="32"/>
        </w:rPr>
        <w:t>劉厚連</w:t>
      </w:r>
    </w:p>
    <w:p w14:paraId="46EB9D16" w14:textId="77777777" w:rsidR="006D0D1E" w:rsidRPr="006B05B0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專門委員：</w:t>
      </w:r>
      <w:r w:rsidR="00626769" w:rsidRPr="006B05B0">
        <w:rPr>
          <w:rFonts w:ascii="Times New Roman" w:eastAsia="標楷體" w:hAnsi="Times New Roman"/>
          <w:sz w:val="32"/>
          <w:szCs w:val="32"/>
        </w:rPr>
        <w:t>游亦安</w:t>
      </w:r>
    </w:p>
    <w:p w14:paraId="57F63799" w14:textId="2F1DB7C8" w:rsidR="002251C0" w:rsidRPr="006B05B0" w:rsidRDefault="002251C0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b/>
          <w:color w:val="0070C0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 xml:space="preserve">紀　　錄：簡任秘書　</w:t>
      </w:r>
      <w:r w:rsidR="00B70134" w:rsidRPr="00B70134">
        <w:rPr>
          <w:rFonts w:ascii="Times New Roman" w:eastAsia="標楷體" w:hAnsi="Times New Roman" w:hint="eastAsia"/>
          <w:sz w:val="32"/>
          <w:szCs w:val="32"/>
        </w:rPr>
        <w:t>江建逸</w:t>
      </w:r>
      <w:r w:rsidRPr="006B05B0">
        <w:rPr>
          <w:rFonts w:ascii="Times New Roman" w:eastAsia="標楷體" w:hAnsi="Times New Roman"/>
          <w:sz w:val="32"/>
          <w:szCs w:val="32"/>
        </w:rPr>
        <w:t xml:space="preserve">　簡任編審</w:t>
      </w:r>
      <w:r w:rsidR="00B70134" w:rsidRPr="00B70134">
        <w:rPr>
          <w:rFonts w:ascii="Times New Roman" w:eastAsia="標楷體" w:hAnsi="Times New Roman" w:hint="eastAsia"/>
          <w:sz w:val="32"/>
          <w:szCs w:val="32"/>
        </w:rPr>
        <w:t xml:space="preserve">　</w:t>
      </w:r>
      <w:r w:rsidR="00B70134">
        <w:rPr>
          <w:rFonts w:ascii="Times New Roman" w:eastAsia="標楷體" w:hAnsi="Times New Roman" w:hint="eastAsia"/>
          <w:sz w:val="32"/>
          <w:szCs w:val="32"/>
        </w:rPr>
        <w:t>王鴻儀</w:t>
      </w:r>
      <w:r w:rsidR="00B7013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6B05B0">
        <w:rPr>
          <w:rFonts w:ascii="Times New Roman" w:eastAsia="標楷體" w:hAnsi="Times New Roman"/>
          <w:sz w:val="32"/>
          <w:szCs w:val="32"/>
        </w:rPr>
        <w:t xml:space="preserve">科　　長　</w:t>
      </w:r>
      <w:proofErr w:type="gramStart"/>
      <w:r w:rsidR="0014354C" w:rsidRPr="006B05B0">
        <w:rPr>
          <w:rFonts w:ascii="Times New Roman" w:eastAsia="標楷體" w:hAnsi="Times New Roman"/>
          <w:sz w:val="32"/>
          <w:szCs w:val="32"/>
        </w:rPr>
        <w:t>賴映潔</w:t>
      </w:r>
      <w:r w:rsidR="00B70134">
        <w:rPr>
          <w:rFonts w:ascii="Times New Roman" w:eastAsia="標楷體" w:hAnsi="Times New Roman" w:hint="eastAsia"/>
          <w:sz w:val="32"/>
          <w:szCs w:val="32"/>
        </w:rPr>
        <w:t>專</w:t>
      </w:r>
      <w:proofErr w:type="gramEnd"/>
      <w:r w:rsidR="00B70134" w:rsidRPr="00B70134">
        <w:rPr>
          <w:rFonts w:ascii="Times New Roman" w:eastAsia="標楷體" w:hAnsi="Times New Roman" w:hint="eastAsia"/>
          <w:sz w:val="32"/>
          <w:szCs w:val="32"/>
        </w:rPr>
        <w:t xml:space="preserve">　　</w:t>
      </w:r>
      <w:r w:rsidR="001836E8" w:rsidRPr="006B05B0">
        <w:rPr>
          <w:rFonts w:ascii="Times New Roman" w:eastAsia="標楷體" w:hAnsi="Times New Roman"/>
          <w:sz w:val="32"/>
          <w:szCs w:val="32"/>
        </w:rPr>
        <w:t xml:space="preserve">員　</w:t>
      </w:r>
      <w:r w:rsidR="00B70134">
        <w:rPr>
          <w:rFonts w:ascii="Times New Roman" w:eastAsia="標楷體" w:hAnsi="Times New Roman" w:hint="eastAsia"/>
          <w:sz w:val="32"/>
          <w:szCs w:val="32"/>
        </w:rPr>
        <w:t>許淑真</w:t>
      </w:r>
    </w:p>
    <w:p w14:paraId="1BBFC3EC" w14:textId="6DCB0A6B" w:rsidR="00641490" w:rsidRPr="006B05B0" w:rsidRDefault="00641490" w:rsidP="0093641B">
      <w:pPr>
        <w:spacing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6B05B0">
        <w:rPr>
          <w:rFonts w:ascii="Times New Roman" w:eastAsia="標楷體" w:hAnsi="Times New Roman"/>
          <w:b/>
          <w:sz w:val="32"/>
          <w:szCs w:val="32"/>
        </w:rPr>
        <w:t>報告事項</w:t>
      </w:r>
    </w:p>
    <w:p w14:paraId="26CBF852" w14:textId="77777777" w:rsidR="00C41A70" w:rsidRPr="006B05B0" w:rsidRDefault="00C41A70" w:rsidP="00D77B33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Cs/>
          <w:kern w:val="0"/>
          <w:sz w:val="32"/>
          <w:szCs w:val="32"/>
        </w:rPr>
        <w:t>宣讀上次會議議事錄。</w:t>
      </w:r>
    </w:p>
    <w:p w14:paraId="7A02357B" w14:textId="7B84E5EE" w:rsidR="00C41A70" w:rsidRDefault="00C41A70" w:rsidP="003B3A87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/>
          <w:bCs/>
          <w:kern w:val="0"/>
          <w:sz w:val="32"/>
          <w:szCs w:val="32"/>
        </w:rPr>
        <w:t>決定：</w:t>
      </w:r>
      <w:r w:rsidRPr="006B05B0">
        <w:rPr>
          <w:rFonts w:ascii="Times New Roman" w:eastAsia="標楷體" w:hAnsi="Times New Roman"/>
          <w:bCs/>
          <w:kern w:val="0"/>
          <w:sz w:val="32"/>
          <w:szCs w:val="32"/>
        </w:rPr>
        <w:t>確定。</w:t>
      </w:r>
    </w:p>
    <w:p w14:paraId="07A1B7B8" w14:textId="77777777" w:rsidR="00D334EF" w:rsidRDefault="00D334EF" w:rsidP="00656A45">
      <w:pPr>
        <w:spacing w:line="440" w:lineRule="exact"/>
        <w:jc w:val="both"/>
        <w:rPr>
          <w:rFonts w:ascii="標楷體" w:eastAsia="標楷體" w:hAnsi="標楷體"/>
          <w:b/>
          <w:kern w:val="0"/>
          <w:sz w:val="32"/>
          <w:szCs w:val="32"/>
        </w:rPr>
      </w:pPr>
    </w:p>
    <w:p w14:paraId="6C6742CF" w14:textId="6CD0217D" w:rsidR="00656A45" w:rsidRPr="00656A45" w:rsidRDefault="00656A45" w:rsidP="00656A45">
      <w:pPr>
        <w:spacing w:line="440" w:lineRule="exact"/>
        <w:jc w:val="both"/>
        <w:rPr>
          <w:rFonts w:ascii="標楷體" w:eastAsia="標楷體" w:hAnsi="標楷體"/>
          <w:b/>
          <w:kern w:val="0"/>
          <w:sz w:val="32"/>
          <w:szCs w:val="32"/>
        </w:rPr>
      </w:pPr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lastRenderedPageBreak/>
        <w:t>邀請衛生福利部部長、行政院經貿談判辦公室、經濟部、農業部、教育部就「美國貿易代表署發布《2026年各國貿易評估報告》（2026NTE）提及技術性貿易壁壘或食品安全檢驗與動植物防疫檢疫SPS</w:t>
      </w:r>
      <w:proofErr w:type="gramStart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）</w:t>
      </w:r>
      <w:proofErr w:type="gramEnd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壁壘之豬肉、牛肉與牛肉產品、β促進劑的最大殘留容許量等</w:t>
      </w:r>
      <w:proofErr w:type="gramStart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各項食農相關</w:t>
      </w:r>
      <w:proofErr w:type="gramEnd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產品及技術之要求，我國所承諾之措施、移除產品禁令或取消輸入口岸檢疫程序等，並特就其中開放切片</w:t>
      </w:r>
      <w:proofErr w:type="gramStart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馬鈴薯帶芽</w:t>
      </w:r>
      <w:proofErr w:type="gramEnd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（或腐爛或發</w:t>
      </w:r>
      <w:proofErr w:type="gramStart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黴</w:t>
      </w:r>
      <w:proofErr w:type="gramEnd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）仍能整批進口與其敦促撤銷基改食品進校園，對我國食品安全造成之衝擊與因應作為」進行專題報告，並備質詢。</w:t>
      </w:r>
    </w:p>
    <w:p w14:paraId="507B003A" w14:textId="77777777" w:rsidR="00656A45" w:rsidRPr="00656A45" w:rsidRDefault="00656A45" w:rsidP="00656A45">
      <w:pPr>
        <w:spacing w:line="440" w:lineRule="exact"/>
        <w:jc w:val="both"/>
        <w:rPr>
          <w:rFonts w:ascii="標楷體" w:eastAsia="標楷體" w:hAnsi="標楷體"/>
          <w:b/>
          <w:kern w:val="0"/>
          <w:sz w:val="32"/>
          <w:szCs w:val="32"/>
        </w:rPr>
      </w:pPr>
    </w:p>
    <w:p w14:paraId="19C482D2" w14:textId="77777777" w:rsidR="00656A45" w:rsidRPr="00656A45" w:rsidRDefault="00656A45" w:rsidP="00656A45">
      <w:pPr>
        <w:spacing w:line="440" w:lineRule="exact"/>
        <w:jc w:val="both"/>
        <w:rPr>
          <w:rFonts w:ascii="標楷體" w:eastAsia="標楷體" w:hAnsi="標楷體"/>
          <w:b/>
          <w:kern w:val="0"/>
          <w:sz w:val="32"/>
          <w:szCs w:val="32"/>
        </w:rPr>
      </w:pPr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邀請衛生福利部、農業部、行政院消費者保護處就「寵物用藥新制上路在即，</w:t>
      </w:r>
      <w:proofErr w:type="gramStart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犬貓及非</w:t>
      </w:r>
      <w:proofErr w:type="gramEnd"/>
      <w:r w:rsidRPr="00656A45">
        <w:rPr>
          <w:rFonts w:ascii="標楷體" w:eastAsia="標楷體" w:hAnsi="標楷體" w:hint="eastAsia"/>
          <w:b/>
          <w:kern w:val="0"/>
          <w:sz w:val="32"/>
          <w:szCs w:val="32"/>
        </w:rPr>
        <w:t>經濟動物急重症醫療銜接、藥品流向管理、飼主取得可近性與消費權益保障之整體配套」進行專題報告，並備質詢。</w:t>
      </w:r>
    </w:p>
    <w:p w14:paraId="172C5041" w14:textId="76A07DDC" w:rsidR="003A0270" w:rsidRPr="006B05B0" w:rsidRDefault="003A0270" w:rsidP="0000779A">
      <w:pPr>
        <w:pStyle w:val="af"/>
        <w:spacing w:beforeLines="50" w:before="180" w:line="276" w:lineRule="auto"/>
        <w:ind w:left="0" w:firstLine="0"/>
        <w:jc w:val="both"/>
        <w:rPr>
          <w:rFonts w:ascii="Times New Roman"/>
        </w:rPr>
      </w:pPr>
      <w:proofErr w:type="gramStart"/>
      <w:r w:rsidRPr="006B05B0">
        <w:rPr>
          <w:rFonts w:ascii="Times New Roman"/>
        </w:rPr>
        <w:t>（</w:t>
      </w:r>
      <w:proofErr w:type="gramEnd"/>
      <w:r w:rsidR="000231AB" w:rsidRPr="006B05B0">
        <w:rPr>
          <w:rFonts w:ascii="Times New Roman"/>
        </w:rPr>
        <w:t>本</w:t>
      </w:r>
      <w:r w:rsidR="00B70134">
        <w:rPr>
          <w:rFonts w:ascii="Times New Roman" w:hint="eastAsia"/>
        </w:rPr>
        <w:t>次</w:t>
      </w:r>
      <w:r w:rsidR="000231AB" w:rsidRPr="006B05B0">
        <w:rPr>
          <w:rFonts w:ascii="Times New Roman"/>
        </w:rPr>
        <w:t>會議專題報告</w:t>
      </w:r>
      <w:proofErr w:type="gramStart"/>
      <w:r w:rsidR="000231AB" w:rsidRPr="006B05B0">
        <w:rPr>
          <w:rFonts w:ascii="Times New Roman"/>
        </w:rPr>
        <w:t>採</w:t>
      </w:r>
      <w:proofErr w:type="gramEnd"/>
      <w:r w:rsidR="000231AB" w:rsidRPr="006B05B0">
        <w:rPr>
          <w:rFonts w:ascii="Times New Roman"/>
        </w:rPr>
        <w:t>綜合</w:t>
      </w:r>
      <w:proofErr w:type="gramStart"/>
      <w:r w:rsidR="000231AB" w:rsidRPr="006B05B0">
        <w:rPr>
          <w:rFonts w:ascii="Times New Roman"/>
        </w:rPr>
        <w:t>詢</w:t>
      </w:r>
      <w:proofErr w:type="gramEnd"/>
      <w:r w:rsidR="000231AB" w:rsidRPr="006B05B0">
        <w:rPr>
          <w:rFonts w:ascii="Times New Roman"/>
        </w:rPr>
        <w:t>答</w:t>
      </w:r>
      <w:r w:rsidR="000231AB" w:rsidRPr="006B05B0">
        <w:rPr>
          <w:rFonts w:ascii="Times New Roman" w:hint="eastAsia"/>
        </w:rPr>
        <w:t>，</w:t>
      </w:r>
      <w:r w:rsidR="00350043" w:rsidRPr="006B05B0">
        <w:rPr>
          <w:rFonts w:ascii="Times New Roman"/>
        </w:rPr>
        <w:t>由</w:t>
      </w:r>
      <w:r w:rsidR="00BC5261" w:rsidRPr="00BC5261">
        <w:rPr>
          <w:rFonts w:ascii="Times New Roman" w:hint="eastAsia"/>
        </w:rPr>
        <w:t>衛生福利</w:t>
      </w:r>
      <w:proofErr w:type="gramStart"/>
      <w:r w:rsidR="00BC5261" w:rsidRPr="00BC5261">
        <w:rPr>
          <w:rFonts w:ascii="Times New Roman" w:hint="eastAsia"/>
        </w:rPr>
        <w:t>部</w:t>
      </w:r>
      <w:proofErr w:type="gramEnd"/>
      <w:r w:rsidR="00BC5261" w:rsidRPr="00BC5261">
        <w:rPr>
          <w:rFonts w:ascii="Times New Roman" w:hint="eastAsia"/>
        </w:rPr>
        <w:t>部長石崇良</w:t>
      </w:r>
      <w:r w:rsidR="00E80F4F" w:rsidRPr="003759A3">
        <w:rPr>
          <w:rFonts w:ascii="Times New Roman" w:hint="eastAsia"/>
        </w:rPr>
        <w:t>及</w:t>
      </w:r>
      <w:r w:rsidR="0088608D" w:rsidRPr="0088608D">
        <w:rPr>
          <w:rFonts w:ascii="Times New Roman" w:hint="eastAsia"/>
        </w:rPr>
        <w:t>農業部動植物防疫檢疫</w:t>
      </w:r>
      <w:proofErr w:type="gramStart"/>
      <w:r w:rsidR="0088608D" w:rsidRPr="0088608D">
        <w:rPr>
          <w:rFonts w:ascii="Times New Roman" w:hint="eastAsia"/>
        </w:rPr>
        <w:t>署</w:t>
      </w:r>
      <w:proofErr w:type="gramEnd"/>
      <w:r w:rsidR="0088608D" w:rsidRPr="0088608D">
        <w:rPr>
          <w:rFonts w:ascii="Times New Roman" w:hint="eastAsia"/>
        </w:rPr>
        <w:t>署長杜麗華</w:t>
      </w:r>
      <w:r w:rsidR="00350043" w:rsidRPr="003759A3">
        <w:rPr>
          <w:rFonts w:ascii="Times New Roman"/>
        </w:rPr>
        <w:t>報告</w:t>
      </w:r>
      <w:r w:rsidR="00350043" w:rsidRPr="006B05B0">
        <w:rPr>
          <w:rFonts w:ascii="Times New Roman"/>
        </w:rPr>
        <w:t>後，</w:t>
      </w:r>
      <w:r w:rsidR="00957A33" w:rsidRPr="006B05B0">
        <w:rPr>
          <w:rFonts w:ascii="Times New Roman"/>
        </w:rPr>
        <w:t>委員</w:t>
      </w:r>
      <w:r w:rsidR="009A6E11" w:rsidRPr="009A6E11">
        <w:rPr>
          <w:rFonts w:ascii="Times New Roman" w:hint="eastAsia"/>
        </w:rPr>
        <w:t>林月琴、</w:t>
      </w:r>
      <w:r w:rsidR="00A37511" w:rsidRPr="00071157">
        <w:rPr>
          <w:rFonts w:ascii="Times New Roman" w:hint="eastAsia"/>
        </w:rPr>
        <w:t>陳菁徽、</w:t>
      </w:r>
      <w:r w:rsidR="00335C85" w:rsidRPr="00335C85">
        <w:rPr>
          <w:rFonts w:ascii="Times New Roman" w:hint="eastAsia"/>
        </w:rPr>
        <w:t>劉建國、</w:t>
      </w:r>
      <w:r w:rsidR="00347A4E" w:rsidRPr="00347A4E">
        <w:rPr>
          <w:rFonts w:ascii="Times New Roman" w:hint="eastAsia"/>
        </w:rPr>
        <w:t>王育敏、</w:t>
      </w:r>
      <w:r w:rsidR="00554D1D" w:rsidRPr="00554D1D">
        <w:rPr>
          <w:rFonts w:ascii="Times New Roman" w:hint="eastAsia"/>
        </w:rPr>
        <w:t>蘇清泉、</w:t>
      </w:r>
      <w:r w:rsidR="00FA5B8B" w:rsidRPr="00FA5B8B">
        <w:rPr>
          <w:rFonts w:ascii="Times New Roman" w:hint="eastAsia"/>
        </w:rPr>
        <w:t>邱鎮軍、</w:t>
      </w:r>
      <w:r w:rsidR="00381F61" w:rsidRPr="003757BD">
        <w:rPr>
          <w:rFonts w:ascii="Times New Roman" w:hint="eastAsia"/>
        </w:rPr>
        <w:t>邱慧</w:t>
      </w:r>
      <w:proofErr w:type="gramStart"/>
      <w:r w:rsidR="00381F61" w:rsidRPr="003757BD">
        <w:rPr>
          <w:rFonts w:ascii="Times New Roman" w:hint="eastAsia"/>
        </w:rPr>
        <w:t>洳</w:t>
      </w:r>
      <w:proofErr w:type="gramEnd"/>
      <w:r w:rsidR="00381F61" w:rsidRPr="00381F61">
        <w:rPr>
          <w:rFonts w:ascii="Times New Roman" w:hint="eastAsia"/>
        </w:rPr>
        <w:t>、</w:t>
      </w:r>
      <w:r w:rsidR="00C33E4B" w:rsidRPr="007B34D3">
        <w:rPr>
          <w:rFonts w:ascii="Times New Roman" w:hint="eastAsia"/>
        </w:rPr>
        <w:t>廖偉翔、</w:t>
      </w:r>
      <w:r w:rsidR="00300BB6" w:rsidRPr="00300BB6">
        <w:rPr>
          <w:rFonts w:ascii="Times New Roman" w:hint="eastAsia"/>
        </w:rPr>
        <w:t>陳瑩、</w:t>
      </w:r>
      <w:proofErr w:type="gramStart"/>
      <w:r w:rsidR="00F13F68" w:rsidRPr="00F13F68">
        <w:rPr>
          <w:rFonts w:ascii="Times New Roman" w:hint="eastAsia"/>
        </w:rPr>
        <w:t>涂權吉</w:t>
      </w:r>
      <w:proofErr w:type="gramEnd"/>
      <w:r w:rsidR="00F13F68" w:rsidRPr="00F13F68">
        <w:rPr>
          <w:rFonts w:ascii="Times New Roman" w:hint="eastAsia"/>
        </w:rPr>
        <w:t>、</w:t>
      </w:r>
      <w:r w:rsidR="0055493B" w:rsidRPr="0055493B">
        <w:rPr>
          <w:rFonts w:ascii="Times New Roman" w:hint="eastAsia"/>
        </w:rPr>
        <w:t>林淑芬、</w:t>
      </w:r>
      <w:r w:rsidR="00ED4A60" w:rsidRPr="00ED4A60">
        <w:rPr>
          <w:rFonts w:ascii="Times New Roman" w:hint="eastAsia"/>
        </w:rPr>
        <w:t>王正旭、</w:t>
      </w:r>
      <w:r w:rsidR="00ED4A60">
        <w:rPr>
          <w:rFonts w:ascii="Times New Roman" w:hint="eastAsia"/>
        </w:rPr>
        <w:t>賴士葆</w:t>
      </w:r>
      <w:r w:rsidR="00ED4A60" w:rsidRPr="00ED4A60">
        <w:rPr>
          <w:rFonts w:ascii="Times New Roman" w:hint="eastAsia"/>
        </w:rPr>
        <w:t>、</w:t>
      </w:r>
      <w:r w:rsidR="00423FE3" w:rsidRPr="00423FE3">
        <w:rPr>
          <w:rFonts w:ascii="Times New Roman" w:hint="eastAsia"/>
        </w:rPr>
        <w:t>洪孟楷、</w:t>
      </w:r>
      <w:r w:rsidR="007C5EA8">
        <w:rPr>
          <w:rFonts w:ascii="Times New Roman" w:hint="eastAsia"/>
        </w:rPr>
        <w:t>楊瓊瓔</w:t>
      </w:r>
      <w:r w:rsidR="007C5EA8" w:rsidRPr="007C5EA8">
        <w:rPr>
          <w:rFonts w:ascii="Times New Roman" w:hint="eastAsia"/>
        </w:rPr>
        <w:t>、</w:t>
      </w:r>
      <w:r w:rsidR="0059671B" w:rsidRPr="0059671B">
        <w:rPr>
          <w:rFonts w:ascii="Times New Roman" w:hint="eastAsia"/>
        </w:rPr>
        <w:t>楊曜、</w:t>
      </w:r>
      <w:r w:rsidR="00F86257" w:rsidRPr="00F86257">
        <w:rPr>
          <w:rFonts w:ascii="Times New Roman" w:hint="eastAsia"/>
        </w:rPr>
        <w:t>洪毓祥、</w:t>
      </w:r>
      <w:r w:rsidR="006A5CBD" w:rsidRPr="006A5CBD">
        <w:rPr>
          <w:rFonts w:ascii="Times New Roman" w:hint="eastAsia"/>
        </w:rPr>
        <w:t>張雅琳、</w:t>
      </w:r>
      <w:r w:rsidR="009E5D50" w:rsidRPr="009E5D50">
        <w:rPr>
          <w:rFonts w:ascii="Times New Roman" w:hint="eastAsia"/>
        </w:rPr>
        <w:t>郭昱晴、</w:t>
      </w:r>
      <w:r w:rsidR="00773944" w:rsidRPr="00516177">
        <w:rPr>
          <w:rFonts w:ascii="Times New Roman" w:hint="eastAsia"/>
        </w:rPr>
        <w:t>黃秀芳</w:t>
      </w:r>
      <w:r w:rsidR="00CA5044" w:rsidRPr="00CA5044">
        <w:rPr>
          <w:rFonts w:ascii="Times New Roman" w:hint="eastAsia"/>
        </w:rPr>
        <w:t>及</w:t>
      </w:r>
      <w:proofErr w:type="gramStart"/>
      <w:r w:rsidR="00772448" w:rsidRPr="00CA5044">
        <w:rPr>
          <w:rFonts w:ascii="Times New Roman" w:hint="eastAsia"/>
        </w:rPr>
        <w:t>盧</w:t>
      </w:r>
      <w:proofErr w:type="gramEnd"/>
      <w:r w:rsidR="00772448" w:rsidRPr="00CA5044">
        <w:rPr>
          <w:rFonts w:ascii="Times New Roman" w:hint="eastAsia"/>
        </w:rPr>
        <w:t>縣一</w:t>
      </w:r>
      <w:r w:rsidR="00BC7CF1" w:rsidRPr="006B05B0">
        <w:rPr>
          <w:rFonts w:ascii="Times New Roman"/>
        </w:rPr>
        <w:t>等</w:t>
      </w:r>
      <w:r w:rsidR="00090CDB">
        <w:rPr>
          <w:rFonts w:ascii="Times New Roman" w:hint="eastAsia"/>
        </w:rPr>
        <w:t>2</w:t>
      </w:r>
      <w:r w:rsidR="00090CDB">
        <w:rPr>
          <w:rFonts w:ascii="Times New Roman"/>
        </w:rPr>
        <w:t>1</w:t>
      </w:r>
      <w:r w:rsidR="00BC7CF1" w:rsidRPr="006B05B0">
        <w:rPr>
          <w:rFonts w:ascii="Times New Roman"/>
        </w:rPr>
        <w:t>人</w:t>
      </w:r>
      <w:r w:rsidRPr="006B05B0">
        <w:rPr>
          <w:rFonts w:ascii="Times New Roman"/>
        </w:rPr>
        <w:t>提出質詢，均經</w:t>
      </w:r>
      <w:r w:rsidR="00C97CF9" w:rsidRPr="00C97CF9">
        <w:rPr>
          <w:rFonts w:ascii="Times New Roman" w:hint="eastAsia"/>
        </w:rPr>
        <w:t>衛生福利</w:t>
      </w:r>
      <w:proofErr w:type="gramStart"/>
      <w:r w:rsidR="00C97CF9" w:rsidRPr="00C97CF9">
        <w:rPr>
          <w:rFonts w:ascii="Times New Roman" w:hint="eastAsia"/>
        </w:rPr>
        <w:t>部</w:t>
      </w:r>
      <w:proofErr w:type="gramEnd"/>
      <w:r w:rsidR="00C97CF9" w:rsidRPr="00C97CF9">
        <w:rPr>
          <w:rFonts w:ascii="Times New Roman" w:hint="eastAsia"/>
        </w:rPr>
        <w:t>部長石崇良</w:t>
      </w:r>
      <w:r w:rsidR="00A37511" w:rsidRPr="00A37511">
        <w:rPr>
          <w:rFonts w:ascii="Times New Roman" w:hint="eastAsia"/>
        </w:rPr>
        <w:t>、</w:t>
      </w:r>
      <w:r w:rsidR="00071157" w:rsidRPr="00071157">
        <w:rPr>
          <w:rFonts w:ascii="Times New Roman" w:hint="eastAsia"/>
        </w:rPr>
        <w:t>農業部動植物防疫檢疫</w:t>
      </w:r>
      <w:proofErr w:type="gramStart"/>
      <w:r w:rsidR="00071157" w:rsidRPr="00071157">
        <w:rPr>
          <w:rFonts w:ascii="Times New Roman" w:hint="eastAsia"/>
        </w:rPr>
        <w:t>署</w:t>
      </w:r>
      <w:proofErr w:type="gramEnd"/>
      <w:r w:rsidR="00071157" w:rsidRPr="00071157">
        <w:rPr>
          <w:rFonts w:ascii="Times New Roman" w:hint="eastAsia"/>
        </w:rPr>
        <w:t>署長杜麗華</w:t>
      </w:r>
      <w:r w:rsidR="006B6B7D">
        <w:rPr>
          <w:rFonts w:ascii="Times New Roman" w:hint="eastAsia"/>
        </w:rPr>
        <w:t>與</w:t>
      </w:r>
      <w:r w:rsidR="006B6B7D" w:rsidRPr="006B6B7D">
        <w:rPr>
          <w:rFonts w:ascii="Times New Roman" w:hint="eastAsia"/>
        </w:rPr>
        <w:t>畜牧司技正曾右竹</w:t>
      </w:r>
      <w:r w:rsidR="00A36FFF" w:rsidRPr="006B05B0">
        <w:rPr>
          <w:rFonts w:ascii="Times New Roman" w:hint="eastAsia"/>
        </w:rPr>
        <w:t>、</w:t>
      </w:r>
      <w:r w:rsidR="001061B8" w:rsidRPr="001061B8">
        <w:rPr>
          <w:rFonts w:ascii="Times New Roman" w:hint="eastAsia"/>
        </w:rPr>
        <w:t>教育部國民及學前教育</w:t>
      </w:r>
      <w:proofErr w:type="gramStart"/>
      <w:r w:rsidR="001061B8" w:rsidRPr="001061B8">
        <w:rPr>
          <w:rFonts w:ascii="Times New Roman" w:hint="eastAsia"/>
        </w:rPr>
        <w:t>署</w:t>
      </w:r>
      <w:proofErr w:type="gramEnd"/>
      <w:r w:rsidR="001061B8" w:rsidRPr="001061B8">
        <w:rPr>
          <w:rFonts w:ascii="Times New Roman" w:hint="eastAsia"/>
        </w:rPr>
        <w:t>署長彭富源</w:t>
      </w:r>
      <w:r w:rsidR="00210891" w:rsidRPr="00210891">
        <w:rPr>
          <w:rFonts w:ascii="Times New Roman" w:hint="eastAsia"/>
        </w:rPr>
        <w:t>及</w:t>
      </w:r>
      <w:r w:rsidR="001061B8" w:rsidRPr="007E6175">
        <w:rPr>
          <w:rFonts w:ascii="Times New Roman" w:hint="eastAsia"/>
        </w:rPr>
        <w:t>行政院經貿談判辦公室執行秘書徐崇欽</w:t>
      </w:r>
      <w:r w:rsidRPr="006B05B0">
        <w:rPr>
          <w:rFonts w:ascii="Times New Roman"/>
        </w:rPr>
        <w:t>暨各相關主管等即席答復。</w:t>
      </w:r>
      <w:r w:rsidR="00B1657B" w:rsidRPr="006B05B0">
        <w:rPr>
          <w:rFonts w:ascii="Times New Roman"/>
        </w:rPr>
        <w:t>委員</w:t>
      </w:r>
      <w:r w:rsidR="00C35293">
        <w:rPr>
          <w:rFonts w:ascii="Times New Roman" w:hint="eastAsia"/>
        </w:rPr>
        <w:t>賴惠員</w:t>
      </w:r>
      <w:r w:rsidR="001A4E30" w:rsidRPr="00C35293">
        <w:rPr>
          <w:rFonts w:ascii="Times New Roman" w:hint="eastAsia"/>
        </w:rPr>
        <w:t>、</w:t>
      </w:r>
      <w:proofErr w:type="gramStart"/>
      <w:r w:rsidR="00C35293" w:rsidRPr="00C35293">
        <w:rPr>
          <w:rFonts w:ascii="Times New Roman" w:hint="eastAsia"/>
        </w:rPr>
        <w:t>黃捷</w:t>
      </w:r>
      <w:r w:rsidR="001A4E30" w:rsidRPr="00C35293">
        <w:rPr>
          <w:rFonts w:ascii="Times New Roman" w:hint="eastAsia"/>
        </w:rPr>
        <w:t>及</w:t>
      </w:r>
      <w:proofErr w:type="gramEnd"/>
      <w:r w:rsidR="00C35293" w:rsidRPr="00C35293">
        <w:rPr>
          <w:rFonts w:ascii="Times New Roman" w:hint="eastAsia"/>
        </w:rPr>
        <w:t>徐欣瑩</w:t>
      </w:r>
      <w:r w:rsidR="00B1657B" w:rsidRPr="006B05B0">
        <w:rPr>
          <w:rFonts w:ascii="Times New Roman"/>
        </w:rPr>
        <w:t>所提書面質詢，列入紀錄刊登公報。</w:t>
      </w:r>
      <w:r w:rsidRPr="006B05B0">
        <w:rPr>
          <w:rFonts w:ascii="Times New Roman"/>
        </w:rPr>
        <w:t>）</w:t>
      </w:r>
    </w:p>
    <w:p w14:paraId="1A0F7D1F" w14:textId="77777777" w:rsidR="00784CEE" w:rsidRPr="006B05B0" w:rsidRDefault="00784CEE" w:rsidP="0000779A">
      <w:pPr>
        <w:pStyle w:val="af"/>
        <w:spacing w:beforeLines="50" w:before="180"/>
        <w:ind w:left="2165" w:hangingChars="676" w:hanging="2165"/>
        <w:rPr>
          <w:rFonts w:ascii="Times New Roman"/>
          <w:b/>
        </w:rPr>
      </w:pPr>
      <w:r w:rsidRPr="006B05B0">
        <w:rPr>
          <w:rFonts w:ascii="Times New Roman"/>
          <w:b/>
        </w:rPr>
        <w:t>決</w:t>
      </w:r>
      <w:r w:rsidR="00F70FA4" w:rsidRPr="006B05B0">
        <w:rPr>
          <w:rFonts w:ascii="Times New Roman"/>
          <w:b/>
        </w:rPr>
        <w:t>定</w:t>
      </w:r>
      <w:r w:rsidRPr="006B05B0">
        <w:rPr>
          <w:rFonts w:ascii="Times New Roman"/>
          <w:b/>
        </w:rPr>
        <w:t>：</w:t>
      </w:r>
    </w:p>
    <w:p w14:paraId="5F3FC7E1" w14:textId="77777777" w:rsidR="00784CEE" w:rsidRPr="006B05B0" w:rsidRDefault="00006651" w:rsidP="00D1690D">
      <w:pPr>
        <w:pStyle w:val="af"/>
        <w:numPr>
          <w:ilvl w:val="0"/>
          <w:numId w:val="21"/>
        </w:numPr>
        <w:spacing w:line="420" w:lineRule="exact"/>
        <w:ind w:left="993"/>
        <w:jc w:val="both"/>
        <w:rPr>
          <w:rFonts w:ascii="Times New Roman"/>
        </w:rPr>
      </w:pPr>
      <w:r w:rsidRPr="006B05B0">
        <w:rPr>
          <w:rFonts w:ascii="Times New Roman"/>
        </w:rPr>
        <w:t>報告</w:t>
      </w:r>
      <w:r w:rsidR="00784CEE" w:rsidRPr="006B05B0">
        <w:rPr>
          <w:rFonts w:ascii="Times New Roman"/>
        </w:rPr>
        <w:t>及</w:t>
      </w:r>
      <w:proofErr w:type="gramStart"/>
      <w:r w:rsidR="00784CEE" w:rsidRPr="006B05B0">
        <w:rPr>
          <w:rFonts w:ascii="Times New Roman"/>
        </w:rPr>
        <w:t>詢</w:t>
      </w:r>
      <w:proofErr w:type="gramEnd"/>
      <w:r w:rsidR="00784CEE" w:rsidRPr="006B05B0">
        <w:rPr>
          <w:rFonts w:ascii="Times New Roman"/>
        </w:rPr>
        <w:t>答完畢。</w:t>
      </w:r>
    </w:p>
    <w:p w14:paraId="100C1C88" w14:textId="1D731D47" w:rsidR="002F0EDD" w:rsidRDefault="00784CEE" w:rsidP="00D1690D">
      <w:pPr>
        <w:pStyle w:val="af"/>
        <w:numPr>
          <w:ilvl w:val="0"/>
          <w:numId w:val="21"/>
        </w:numPr>
        <w:spacing w:line="420" w:lineRule="exact"/>
        <w:ind w:left="993"/>
        <w:jc w:val="both"/>
        <w:rPr>
          <w:rFonts w:ascii="Times New Roman"/>
        </w:rPr>
      </w:pPr>
      <w:r w:rsidRPr="006B05B0">
        <w:rPr>
          <w:rFonts w:ascii="Times New Roman"/>
        </w:rPr>
        <w:t>委員質詢未及答復或請補充資料者，請相關機關於</w:t>
      </w:r>
      <w:r w:rsidRPr="006B05B0">
        <w:rPr>
          <w:rFonts w:ascii="Times New Roman"/>
        </w:rPr>
        <w:t>2</w:t>
      </w:r>
      <w:proofErr w:type="gramStart"/>
      <w:r w:rsidRPr="006B05B0">
        <w:rPr>
          <w:rFonts w:ascii="Times New Roman"/>
        </w:rPr>
        <w:t>週</w:t>
      </w:r>
      <w:proofErr w:type="gramEnd"/>
      <w:r w:rsidRPr="006B05B0">
        <w:rPr>
          <w:rFonts w:ascii="Times New Roman"/>
        </w:rPr>
        <w:t>內以書面答復，委員另要求期限者，從其所定。</w:t>
      </w:r>
    </w:p>
    <w:p w14:paraId="7D7C378A" w14:textId="126140C3" w:rsidR="00F10AA1" w:rsidRPr="00125A05" w:rsidRDefault="00F10AA1" w:rsidP="00F10AA1">
      <w:pPr>
        <w:spacing w:beforeLines="50" w:before="180" w:line="440" w:lineRule="exact"/>
        <w:rPr>
          <w:rFonts w:ascii="Times New Roman" w:eastAsia="標楷體" w:hAnsi="Times New Roman"/>
          <w:b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/>
          <w:bCs/>
          <w:sz w:val="32"/>
          <w:szCs w:val="32"/>
        </w:rPr>
        <w:t>散會</w:t>
      </w:r>
    </w:p>
    <w:sectPr w:rsidR="00F10AA1" w:rsidRPr="00125A05" w:rsidSect="006B05B0">
      <w:footerReference w:type="default" r:id="rId8"/>
      <w:pgSz w:w="11906" w:h="16838"/>
      <w:pgMar w:top="993" w:right="1134" w:bottom="851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76A5E" w14:textId="77777777" w:rsidR="0075701F" w:rsidRDefault="0075701F" w:rsidP="00A706FE">
      <w:r>
        <w:separator/>
      </w:r>
    </w:p>
  </w:endnote>
  <w:endnote w:type="continuationSeparator" w:id="0">
    <w:p w14:paraId="203926D9" w14:textId="77777777" w:rsidR="0075701F" w:rsidRDefault="0075701F" w:rsidP="00A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7CB8" w14:textId="7AB3B5CF" w:rsidR="00125A05" w:rsidRDefault="00125A05" w:rsidP="00A706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01DA1" w:rsidRPr="00B01DA1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19576" w14:textId="77777777" w:rsidR="0075701F" w:rsidRDefault="0075701F" w:rsidP="00A706FE">
      <w:r>
        <w:separator/>
      </w:r>
    </w:p>
  </w:footnote>
  <w:footnote w:type="continuationSeparator" w:id="0">
    <w:p w14:paraId="199E3112" w14:textId="77777777" w:rsidR="0075701F" w:rsidRDefault="0075701F" w:rsidP="00A70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276B"/>
    <w:multiLevelType w:val="hybridMultilevel"/>
    <w:tmpl w:val="3D58C31C"/>
    <w:lvl w:ilvl="0" w:tplc="7ADCC67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43F2F"/>
    <w:multiLevelType w:val="hybridMultilevel"/>
    <w:tmpl w:val="7534B8A2"/>
    <w:lvl w:ilvl="0" w:tplc="0FD6C464">
      <w:start w:val="1"/>
      <w:numFmt w:val="taiwaneseCountingThousand"/>
      <w:lvlText w:val="(%1)"/>
      <w:lvlJc w:val="left"/>
      <w:pPr>
        <w:ind w:left="120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B2F14B6"/>
    <w:multiLevelType w:val="hybridMultilevel"/>
    <w:tmpl w:val="84F2C5F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FF83265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C4358"/>
    <w:multiLevelType w:val="hybridMultilevel"/>
    <w:tmpl w:val="1A62AACC"/>
    <w:lvl w:ilvl="0" w:tplc="D91A5B0E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5" w15:restartNumberingAfterBreak="0">
    <w:nsid w:val="30F97D36"/>
    <w:multiLevelType w:val="hybridMultilevel"/>
    <w:tmpl w:val="01C43F72"/>
    <w:lvl w:ilvl="0" w:tplc="A6FCA6D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5F70D1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BB055D"/>
    <w:multiLevelType w:val="hybridMultilevel"/>
    <w:tmpl w:val="8654C332"/>
    <w:lvl w:ilvl="0" w:tplc="41585B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EC0EFE"/>
    <w:multiLevelType w:val="hybridMultilevel"/>
    <w:tmpl w:val="CC24F8FE"/>
    <w:lvl w:ilvl="0" w:tplc="3DFC50A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80361B7"/>
    <w:multiLevelType w:val="hybridMultilevel"/>
    <w:tmpl w:val="7C5EA182"/>
    <w:lvl w:ilvl="0" w:tplc="A6FCA6D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3DC6175"/>
    <w:multiLevelType w:val="hybridMultilevel"/>
    <w:tmpl w:val="1A62AACC"/>
    <w:lvl w:ilvl="0" w:tplc="D91A5B0E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0" w15:restartNumberingAfterBreak="0">
    <w:nsid w:val="5656715B"/>
    <w:multiLevelType w:val="hybridMultilevel"/>
    <w:tmpl w:val="B1E41114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CFA69F7A">
      <w:start w:val="1"/>
      <w:numFmt w:val="decimal"/>
      <w:lvlText w:val="%2."/>
      <w:lvlJc w:val="left"/>
      <w:pPr>
        <w:ind w:left="1191" w:hanging="142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57EB12FB"/>
    <w:multiLevelType w:val="hybridMultilevel"/>
    <w:tmpl w:val="B8C6FACA"/>
    <w:lvl w:ilvl="0" w:tplc="0FD6C46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2" w15:restartNumberingAfterBreak="0">
    <w:nsid w:val="5855758E"/>
    <w:multiLevelType w:val="hybridMultilevel"/>
    <w:tmpl w:val="4432B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160786A"/>
    <w:multiLevelType w:val="hybridMultilevel"/>
    <w:tmpl w:val="B8C6FACA"/>
    <w:lvl w:ilvl="0" w:tplc="0FD6C46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4" w15:restartNumberingAfterBreak="0">
    <w:nsid w:val="62076E3F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A36A0"/>
    <w:multiLevelType w:val="hybridMultilevel"/>
    <w:tmpl w:val="8B606650"/>
    <w:lvl w:ilvl="0" w:tplc="0409000F">
      <w:start w:val="1"/>
      <w:numFmt w:val="decimal"/>
      <w:lvlText w:val="%1."/>
      <w:lvlJc w:val="left"/>
      <w:pPr>
        <w:ind w:left="15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6" w15:restartNumberingAfterBreak="0">
    <w:nsid w:val="65843A1E"/>
    <w:multiLevelType w:val="hybridMultilevel"/>
    <w:tmpl w:val="69CC4962"/>
    <w:lvl w:ilvl="0" w:tplc="B448B40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14118D8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26A1BE3"/>
    <w:multiLevelType w:val="hybridMultilevel"/>
    <w:tmpl w:val="CC24F8FE"/>
    <w:lvl w:ilvl="0" w:tplc="3DFC50A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73474309"/>
    <w:multiLevelType w:val="hybridMultilevel"/>
    <w:tmpl w:val="CC24F8FE"/>
    <w:lvl w:ilvl="0" w:tplc="FFFFFFFF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DC65D83"/>
    <w:multiLevelType w:val="hybridMultilevel"/>
    <w:tmpl w:val="5F2A35CC"/>
    <w:lvl w:ilvl="0" w:tplc="1CB0149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color w:val="000000"/>
        <w:sz w:val="32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DCF3008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13"/>
  </w:num>
  <w:num w:numId="5">
    <w:abstractNumId w:val="3"/>
  </w:num>
  <w:num w:numId="6">
    <w:abstractNumId w:val="17"/>
  </w:num>
  <w:num w:numId="7">
    <w:abstractNumId w:val="12"/>
  </w:num>
  <w:num w:numId="8">
    <w:abstractNumId w:val="5"/>
  </w:num>
  <w:num w:numId="9">
    <w:abstractNumId w:val="10"/>
  </w:num>
  <w:num w:numId="10">
    <w:abstractNumId w:val="15"/>
  </w:num>
  <w:num w:numId="11">
    <w:abstractNumId w:val="10"/>
    <w:lvlOverride w:ilvl="0">
      <w:lvl w:ilvl="0" w:tplc="0409000F">
        <w:start w:val="1"/>
        <w:numFmt w:val="decimal"/>
        <w:suff w:val="nothing"/>
        <w:lvlText w:val="%1."/>
        <w:lvlJc w:val="left"/>
        <w:pPr>
          <w:ind w:left="1529" w:hanging="480"/>
        </w:pPr>
        <w:rPr>
          <w:rFonts w:hint="eastAsia"/>
        </w:rPr>
      </w:lvl>
    </w:lvlOverride>
    <w:lvlOverride w:ilvl="1">
      <w:lvl w:ilvl="1" w:tplc="CFA69F7A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2">
    <w:abstractNumId w:val="6"/>
  </w:num>
  <w:num w:numId="13">
    <w:abstractNumId w:val="20"/>
  </w:num>
  <w:num w:numId="14">
    <w:abstractNumId w:val="4"/>
  </w:num>
  <w:num w:numId="15">
    <w:abstractNumId w:val="21"/>
  </w:num>
  <w:num w:numId="16">
    <w:abstractNumId w:val="1"/>
  </w:num>
  <w:num w:numId="17">
    <w:abstractNumId w:val="8"/>
  </w:num>
  <w:num w:numId="18">
    <w:abstractNumId w:val="9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7"/>
  </w:num>
  <w:num w:numId="22">
    <w:abstractNumId w:val="7"/>
    <w:lvlOverride w:ilvl="0">
      <w:lvl w:ilvl="0" w:tplc="3DFC50A2">
        <w:start w:val="1"/>
        <w:numFmt w:val="taiwaneseCountingThousand"/>
        <w:suff w:val="nothing"/>
        <w:lvlText w:val="%1、"/>
        <w:lvlJc w:val="left"/>
        <w:pPr>
          <w:ind w:left="1200" w:hanging="72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3">
    <w:abstractNumId w:val="18"/>
  </w:num>
  <w:num w:numId="24">
    <w:abstractNumId w:val="18"/>
    <w:lvlOverride w:ilvl="0">
      <w:lvl w:ilvl="0" w:tplc="3DFC50A2">
        <w:start w:val="1"/>
        <w:numFmt w:val="taiwaneseCountingThousand"/>
        <w:suff w:val="nothing"/>
        <w:lvlText w:val="%1、"/>
        <w:lvlJc w:val="left"/>
        <w:pPr>
          <w:ind w:left="1200" w:hanging="72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5">
    <w:abstractNumId w:val="19"/>
  </w:num>
  <w:num w:numId="26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mirrorMargins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2B"/>
    <w:rsid w:val="00002CBE"/>
    <w:rsid w:val="00006651"/>
    <w:rsid w:val="00006A11"/>
    <w:rsid w:val="0000779A"/>
    <w:rsid w:val="00007BEE"/>
    <w:rsid w:val="0001115F"/>
    <w:rsid w:val="00011762"/>
    <w:rsid w:val="00011D28"/>
    <w:rsid w:val="00012005"/>
    <w:rsid w:val="00014A6B"/>
    <w:rsid w:val="00015725"/>
    <w:rsid w:val="00015811"/>
    <w:rsid w:val="000160CB"/>
    <w:rsid w:val="00016819"/>
    <w:rsid w:val="0001783D"/>
    <w:rsid w:val="00017919"/>
    <w:rsid w:val="00020028"/>
    <w:rsid w:val="00020BE7"/>
    <w:rsid w:val="00021EF6"/>
    <w:rsid w:val="000223FF"/>
    <w:rsid w:val="00022DC7"/>
    <w:rsid w:val="000231AB"/>
    <w:rsid w:val="00023B08"/>
    <w:rsid w:val="00023D4E"/>
    <w:rsid w:val="000246FE"/>
    <w:rsid w:val="00024A81"/>
    <w:rsid w:val="00025276"/>
    <w:rsid w:val="00026FFE"/>
    <w:rsid w:val="00027110"/>
    <w:rsid w:val="0002718F"/>
    <w:rsid w:val="000304A6"/>
    <w:rsid w:val="00032073"/>
    <w:rsid w:val="0003296E"/>
    <w:rsid w:val="00032B65"/>
    <w:rsid w:val="000352C7"/>
    <w:rsid w:val="00035483"/>
    <w:rsid w:val="000371E9"/>
    <w:rsid w:val="00040342"/>
    <w:rsid w:val="000410AD"/>
    <w:rsid w:val="00041763"/>
    <w:rsid w:val="00041CDB"/>
    <w:rsid w:val="000425A3"/>
    <w:rsid w:val="000429BD"/>
    <w:rsid w:val="00042DCB"/>
    <w:rsid w:val="000436A3"/>
    <w:rsid w:val="00043F40"/>
    <w:rsid w:val="000440E8"/>
    <w:rsid w:val="00044575"/>
    <w:rsid w:val="00044C50"/>
    <w:rsid w:val="00044FDB"/>
    <w:rsid w:val="000459A6"/>
    <w:rsid w:val="00046FAE"/>
    <w:rsid w:val="0005010D"/>
    <w:rsid w:val="0005130E"/>
    <w:rsid w:val="00051A30"/>
    <w:rsid w:val="00053335"/>
    <w:rsid w:val="000534A3"/>
    <w:rsid w:val="000549CF"/>
    <w:rsid w:val="00055CB7"/>
    <w:rsid w:val="000564D2"/>
    <w:rsid w:val="00056C92"/>
    <w:rsid w:val="0005755F"/>
    <w:rsid w:val="000575BF"/>
    <w:rsid w:val="00057A10"/>
    <w:rsid w:val="00061008"/>
    <w:rsid w:val="000610F0"/>
    <w:rsid w:val="0006117B"/>
    <w:rsid w:val="000629FF"/>
    <w:rsid w:val="00062E0F"/>
    <w:rsid w:val="00063622"/>
    <w:rsid w:val="0006373F"/>
    <w:rsid w:val="00063C94"/>
    <w:rsid w:val="00064272"/>
    <w:rsid w:val="00065FC2"/>
    <w:rsid w:val="00067561"/>
    <w:rsid w:val="00067591"/>
    <w:rsid w:val="00067B2C"/>
    <w:rsid w:val="0007013C"/>
    <w:rsid w:val="00070143"/>
    <w:rsid w:val="000710C8"/>
    <w:rsid w:val="00071157"/>
    <w:rsid w:val="00071E70"/>
    <w:rsid w:val="000727FB"/>
    <w:rsid w:val="0007568F"/>
    <w:rsid w:val="00075A07"/>
    <w:rsid w:val="00075D1F"/>
    <w:rsid w:val="00077121"/>
    <w:rsid w:val="00080F04"/>
    <w:rsid w:val="000810DD"/>
    <w:rsid w:val="00081273"/>
    <w:rsid w:val="000822C2"/>
    <w:rsid w:val="0008295C"/>
    <w:rsid w:val="00082FE4"/>
    <w:rsid w:val="00085589"/>
    <w:rsid w:val="0008678F"/>
    <w:rsid w:val="00090CDB"/>
    <w:rsid w:val="00090D50"/>
    <w:rsid w:val="00091B13"/>
    <w:rsid w:val="00093769"/>
    <w:rsid w:val="00093BE7"/>
    <w:rsid w:val="00093D05"/>
    <w:rsid w:val="0009597A"/>
    <w:rsid w:val="00095AB3"/>
    <w:rsid w:val="00096323"/>
    <w:rsid w:val="00097027"/>
    <w:rsid w:val="000A011D"/>
    <w:rsid w:val="000A202A"/>
    <w:rsid w:val="000A2060"/>
    <w:rsid w:val="000A3186"/>
    <w:rsid w:val="000A37C2"/>
    <w:rsid w:val="000A3833"/>
    <w:rsid w:val="000A518B"/>
    <w:rsid w:val="000A51B6"/>
    <w:rsid w:val="000A52B7"/>
    <w:rsid w:val="000A62F7"/>
    <w:rsid w:val="000A6D00"/>
    <w:rsid w:val="000A6F23"/>
    <w:rsid w:val="000B059C"/>
    <w:rsid w:val="000B0EF3"/>
    <w:rsid w:val="000B2A75"/>
    <w:rsid w:val="000B2FB0"/>
    <w:rsid w:val="000B329A"/>
    <w:rsid w:val="000B32F8"/>
    <w:rsid w:val="000B33C8"/>
    <w:rsid w:val="000B3EB2"/>
    <w:rsid w:val="000B5400"/>
    <w:rsid w:val="000B5C09"/>
    <w:rsid w:val="000B6D2D"/>
    <w:rsid w:val="000B71A0"/>
    <w:rsid w:val="000C19B5"/>
    <w:rsid w:val="000C1A9A"/>
    <w:rsid w:val="000C38DC"/>
    <w:rsid w:val="000C51D6"/>
    <w:rsid w:val="000C5F69"/>
    <w:rsid w:val="000C635B"/>
    <w:rsid w:val="000D05E3"/>
    <w:rsid w:val="000D1725"/>
    <w:rsid w:val="000D3247"/>
    <w:rsid w:val="000D37E3"/>
    <w:rsid w:val="000D3C76"/>
    <w:rsid w:val="000D589D"/>
    <w:rsid w:val="000D5DF6"/>
    <w:rsid w:val="000D627D"/>
    <w:rsid w:val="000D69A2"/>
    <w:rsid w:val="000D7D70"/>
    <w:rsid w:val="000E1B22"/>
    <w:rsid w:val="000E2069"/>
    <w:rsid w:val="000E39D0"/>
    <w:rsid w:val="000E5899"/>
    <w:rsid w:val="000F0597"/>
    <w:rsid w:val="000F0DC4"/>
    <w:rsid w:val="000F1406"/>
    <w:rsid w:val="000F1AA6"/>
    <w:rsid w:val="000F2187"/>
    <w:rsid w:val="000F21C5"/>
    <w:rsid w:val="000F23B0"/>
    <w:rsid w:val="000F2663"/>
    <w:rsid w:val="000F42B8"/>
    <w:rsid w:val="000F461D"/>
    <w:rsid w:val="000F4915"/>
    <w:rsid w:val="000F5C34"/>
    <w:rsid w:val="001015CD"/>
    <w:rsid w:val="00102A5C"/>
    <w:rsid w:val="00103283"/>
    <w:rsid w:val="00103FA1"/>
    <w:rsid w:val="00105525"/>
    <w:rsid w:val="001061B8"/>
    <w:rsid w:val="00106E91"/>
    <w:rsid w:val="0010743C"/>
    <w:rsid w:val="00107C44"/>
    <w:rsid w:val="00110ED6"/>
    <w:rsid w:val="00110EF3"/>
    <w:rsid w:val="00111F92"/>
    <w:rsid w:val="0011364E"/>
    <w:rsid w:val="00114F1E"/>
    <w:rsid w:val="00115886"/>
    <w:rsid w:val="001161FF"/>
    <w:rsid w:val="0011661F"/>
    <w:rsid w:val="00116652"/>
    <w:rsid w:val="00117346"/>
    <w:rsid w:val="0012044F"/>
    <w:rsid w:val="00120EF7"/>
    <w:rsid w:val="00121278"/>
    <w:rsid w:val="00122D7E"/>
    <w:rsid w:val="00123CA1"/>
    <w:rsid w:val="00124499"/>
    <w:rsid w:val="00125A05"/>
    <w:rsid w:val="00125CCF"/>
    <w:rsid w:val="00126231"/>
    <w:rsid w:val="00127FB0"/>
    <w:rsid w:val="00132500"/>
    <w:rsid w:val="0013277E"/>
    <w:rsid w:val="0013281D"/>
    <w:rsid w:val="00134EF7"/>
    <w:rsid w:val="00134F22"/>
    <w:rsid w:val="00135E75"/>
    <w:rsid w:val="00136298"/>
    <w:rsid w:val="001367A9"/>
    <w:rsid w:val="00136AF9"/>
    <w:rsid w:val="0013755A"/>
    <w:rsid w:val="00137DC1"/>
    <w:rsid w:val="00137F11"/>
    <w:rsid w:val="0014023E"/>
    <w:rsid w:val="00140DA1"/>
    <w:rsid w:val="001431CF"/>
    <w:rsid w:val="0014354C"/>
    <w:rsid w:val="00143D91"/>
    <w:rsid w:val="001442EC"/>
    <w:rsid w:val="00145B6B"/>
    <w:rsid w:val="00145CAF"/>
    <w:rsid w:val="00147EBE"/>
    <w:rsid w:val="00147FF1"/>
    <w:rsid w:val="00151064"/>
    <w:rsid w:val="0015164A"/>
    <w:rsid w:val="00151A7C"/>
    <w:rsid w:val="00153052"/>
    <w:rsid w:val="00154BAE"/>
    <w:rsid w:val="00154EEA"/>
    <w:rsid w:val="001553DF"/>
    <w:rsid w:val="001559AF"/>
    <w:rsid w:val="001566D0"/>
    <w:rsid w:val="00156837"/>
    <w:rsid w:val="0015790D"/>
    <w:rsid w:val="00160195"/>
    <w:rsid w:val="00160847"/>
    <w:rsid w:val="00161888"/>
    <w:rsid w:val="00161933"/>
    <w:rsid w:val="00161BE5"/>
    <w:rsid w:val="0016352A"/>
    <w:rsid w:val="00163CB8"/>
    <w:rsid w:val="0016504C"/>
    <w:rsid w:val="0016519A"/>
    <w:rsid w:val="00165852"/>
    <w:rsid w:val="001661CB"/>
    <w:rsid w:val="001662A5"/>
    <w:rsid w:val="00166F75"/>
    <w:rsid w:val="001671C7"/>
    <w:rsid w:val="0016752D"/>
    <w:rsid w:val="00167BDD"/>
    <w:rsid w:val="0017003F"/>
    <w:rsid w:val="0017076B"/>
    <w:rsid w:val="00175D5E"/>
    <w:rsid w:val="001774B1"/>
    <w:rsid w:val="00177520"/>
    <w:rsid w:val="00177795"/>
    <w:rsid w:val="00177898"/>
    <w:rsid w:val="00177CB3"/>
    <w:rsid w:val="00181181"/>
    <w:rsid w:val="001819ED"/>
    <w:rsid w:val="001836E8"/>
    <w:rsid w:val="001841A2"/>
    <w:rsid w:val="00184E1F"/>
    <w:rsid w:val="00185BB5"/>
    <w:rsid w:val="00185E5B"/>
    <w:rsid w:val="00187040"/>
    <w:rsid w:val="00190AF9"/>
    <w:rsid w:val="001925FC"/>
    <w:rsid w:val="00192ECD"/>
    <w:rsid w:val="00193F43"/>
    <w:rsid w:val="00196384"/>
    <w:rsid w:val="001969A7"/>
    <w:rsid w:val="00196CEB"/>
    <w:rsid w:val="00197BB5"/>
    <w:rsid w:val="001A4E30"/>
    <w:rsid w:val="001A513A"/>
    <w:rsid w:val="001A52CA"/>
    <w:rsid w:val="001A77E8"/>
    <w:rsid w:val="001A7A89"/>
    <w:rsid w:val="001A7EDF"/>
    <w:rsid w:val="001B01C1"/>
    <w:rsid w:val="001B1CE1"/>
    <w:rsid w:val="001B23A1"/>
    <w:rsid w:val="001B288E"/>
    <w:rsid w:val="001B3CB6"/>
    <w:rsid w:val="001B3E37"/>
    <w:rsid w:val="001B3EDF"/>
    <w:rsid w:val="001B44DA"/>
    <w:rsid w:val="001B4651"/>
    <w:rsid w:val="001B4BC3"/>
    <w:rsid w:val="001B6F5D"/>
    <w:rsid w:val="001B74F5"/>
    <w:rsid w:val="001C014D"/>
    <w:rsid w:val="001C09BC"/>
    <w:rsid w:val="001C0E9A"/>
    <w:rsid w:val="001C152B"/>
    <w:rsid w:val="001C1C99"/>
    <w:rsid w:val="001C21A2"/>
    <w:rsid w:val="001C2BE9"/>
    <w:rsid w:val="001C2DFD"/>
    <w:rsid w:val="001C3CA3"/>
    <w:rsid w:val="001C5A2B"/>
    <w:rsid w:val="001C66CC"/>
    <w:rsid w:val="001C75C6"/>
    <w:rsid w:val="001D1CC0"/>
    <w:rsid w:val="001D2CFC"/>
    <w:rsid w:val="001D3025"/>
    <w:rsid w:val="001D3EDD"/>
    <w:rsid w:val="001D4785"/>
    <w:rsid w:val="001D5016"/>
    <w:rsid w:val="001D5025"/>
    <w:rsid w:val="001D5532"/>
    <w:rsid w:val="001D66B8"/>
    <w:rsid w:val="001D7B0B"/>
    <w:rsid w:val="001E09B0"/>
    <w:rsid w:val="001E1A34"/>
    <w:rsid w:val="001E2880"/>
    <w:rsid w:val="001E3B50"/>
    <w:rsid w:val="001E3FCE"/>
    <w:rsid w:val="001E495E"/>
    <w:rsid w:val="001E4A21"/>
    <w:rsid w:val="001F0F45"/>
    <w:rsid w:val="001F26B5"/>
    <w:rsid w:val="001F4CBB"/>
    <w:rsid w:val="001F600E"/>
    <w:rsid w:val="001F6F3D"/>
    <w:rsid w:val="002005E3"/>
    <w:rsid w:val="0020064D"/>
    <w:rsid w:val="00201341"/>
    <w:rsid w:val="00202002"/>
    <w:rsid w:val="00206B5F"/>
    <w:rsid w:val="00206BC2"/>
    <w:rsid w:val="002075E8"/>
    <w:rsid w:val="00207626"/>
    <w:rsid w:val="002103BF"/>
    <w:rsid w:val="00210891"/>
    <w:rsid w:val="00211C8F"/>
    <w:rsid w:val="0021358A"/>
    <w:rsid w:val="00213D1D"/>
    <w:rsid w:val="002146E2"/>
    <w:rsid w:val="002152B2"/>
    <w:rsid w:val="00215C7C"/>
    <w:rsid w:val="00217DED"/>
    <w:rsid w:val="00221A7D"/>
    <w:rsid w:val="002230E0"/>
    <w:rsid w:val="00224A3C"/>
    <w:rsid w:val="00224B12"/>
    <w:rsid w:val="002251C0"/>
    <w:rsid w:val="002264D3"/>
    <w:rsid w:val="002274E6"/>
    <w:rsid w:val="00227BF9"/>
    <w:rsid w:val="00227D57"/>
    <w:rsid w:val="0023172B"/>
    <w:rsid w:val="00232839"/>
    <w:rsid w:val="00233A20"/>
    <w:rsid w:val="00234096"/>
    <w:rsid w:val="00234740"/>
    <w:rsid w:val="002352B2"/>
    <w:rsid w:val="002362FA"/>
    <w:rsid w:val="00237423"/>
    <w:rsid w:val="00240239"/>
    <w:rsid w:val="0024029F"/>
    <w:rsid w:val="002415D5"/>
    <w:rsid w:val="00241DFB"/>
    <w:rsid w:val="002425A7"/>
    <w:rsid w:val="00243635"/>
    <w:rsid w:val="002437B3"/>
    <w:rsid w:val="00244A0E"/>
    <w:rsid w:val="002466D9"/>
    <w:rsid w:val="00250EE7"/>
    <w:rsid w:val="0025293B"/>
    <w:rsid w:val="00253052"/>
    <w:rsid w:val="002532D1"/>
    <w:rsid w:val="002534D9"/>
    <w:rsid w:val="00254A60"/>
    <w:rsid w:val="0025603F"/>
    <w:rsid w:val="002564B4"/>
    <w:rsid w:val="002573BB"/>
    <w:rsid w:val="00257869"/>
    <w:rsid w:val="0026184D"/>
    <w:rsid w:val="00263723"/>
    <w:rsid w:val="002671F5"/>
    <w:rsid w:val="00270642"/>
    <w:rsid w:val="002712A4"/>
    <w:rsid w:val="002726B5"/>
    <w:rsid w:val="00272DC4"/>
    <w:rsid w:val="00273A1D"/>
    <w:rsid w:val="002743CB"/>
    <w:rsid w:val="0028053D"/>
    <w:rsid w:val="002806BA"/>
    <w:rsid w:val="00280F23"/>
    <w:rsid w:val="002823CA"/>
    <w:rsid w:val="00283477"/>
    <w:rsid w:val="00283E81"/>
    <w:rsid w:val="00283F79"/>
    <w:rsid w:val="002874C5"/>
    <w:rsid w:val="00287C50"/>
    <w:rsid w:val="0029054A"/>
    <w:rsid w:val="00290AF6"/>
    <w:rsid w:val="00290BD2"/>
    <w:rsid w:val="00290D6A"/>
    <w:rsid w:val="00292A78"/>
    <w:rsid w:val="00293E72"/>
    <w:rsid w:val="002953FD"/>
    <w:rsid w:val="00296B20"/>
    <w:rsid w:val="00297B16"/>
    <w:rsid w:val="00297FEE"/>
    <w:rsid w:val="002A059A"/>
    <w:rsid w:val="002A13F8"/>
    <w:rsid w:val="002A29AB"/>
    <w:rsid w:val="002A509B"/>
    <w:rsid w:val="002A5103"/>
    <w:rsid w:val="002A7B2B"/>
    <w:rsid w:val="002A7FE4"/>
    <w:rsid w:val="002B080D"/>
    <w:rsid w:val="002B1E79"/>
    <w:rsid w:val="002B2CAF"/>
    <w:rsid w:val="002B31A1"/>
    <w:rsid w:val="002B31A7"/>
    <w:rsid w:val="002B31FD"/>
    <w:rsid w:val="002B3E28"/>
    <w:rsid w:val="002B3EEC"/>
    <w:rsid w:val="002B4817"/>
    <w:rsid w:val="002B48F7"/>
    <w:rsid w:val="002B5FF9"/>
    <w:rsid w:val="002B67E7"/>
    <w:rsid w:val="002B70BB"/>
    <w:rsid w:val="002C2388"/>
    <w:rsid w:val="002C2D86"/>
    <w:rsid w:val="002C3750"/>
    <w:rsid w:val="002C38BB"/>
    <w:rsid w:val="002C4DB2"/>
    <w:rsid w:val="002C6E8B"/>
    <w:rsid w:val="002C74AB"/>
    <w:rsid w:val="002D0955"/>
    <w:rsid w:val="002D1705"/>
    <w:rsid w:val="002D2129"/>
    <w:rsid w:val="002D24BD"/>
    <w:rsid w:val="002D372F"/>
    <w:rsid w:val="002D39EA"/>
    <w:rsid w:val="002D3E86"/>
    <w:rsid w:val="002D5640"/>
    <w:rsid w:val="002D56A1"/>
    <w:rsid w:val="002D7CBA"/>
    <w:rsid w:val="002E06B0"/>
    <w:rsid w:val="002E1FD5"/>
    <w:rsid w:val="002E2721"/>
    <w:rsid w:val="002E348A"/>
    <w:rsid w:val="002E3F2A"/>
    <w:rsid w:val="002E50D8"/>
    <w:rsid w:val="002E60FE"/>
    <w:rsid w:val="002E73F0"/>
    <w:rsid w:val="002E7622"/>
    <w:rsid w:val="002E7B39"/>
    <w:rsid w:val="002F002F"/>
    <w:rsid w:val="002F04BF"/>
    <w:rsid w:val="002F0DE0"/>
    <w:rsid w:val="002F0EDD"/>
    <w:rsid w:val="002F42F8"/>
    <w:rsid w:val="002F756A"/>
    <w:rsid w:val="00300BB6"/>
    <w:rsid w:val="0030167E"/>
    <w:rsid w:val="00303014"/>
    <w:rsid w:val="00304695"/>
    <w:rsid w:val="00305B3E"/>
    <w:rsid w:val="00306306"/>
    <w:rsid w:val="00306373"/>
    <w:rsid w:val="00307478"/>
    <w:rsid w:val="00307D23"/>
    <w:rsid w:val="0031138A"/>
    <w:rsid w:val="00311439"/>
    <w:rsid w:val="003123F9"/>
    <w:rsid w:val="00312BB7"/>
    <w:rsid w:val="00313231"/>
    <w:rsid w:val="00313D30"/>
    <w:rsid w:val="00314120"/>
    <w:rsid w:val="003144E1"/>
    <w:rsid w:val="00314760"/>
    <w:rsid w:val="003171F0"/>
    <w:rsid w:val="00320BEC"/>
    <w:rsid w:val="0032107D"/>
    <w:rsid w:val="00321159"/>
    <w:rsid w:val="0032127D"/>
    <w:rsid w:val="00321487"/>
    <w:rsid w:val="0032216E"/>
    <w:rsid w:val="003229ED"/>
    <w:rsid w:val="00323EA2"/>
    <w:rsid w:val="00327603"/>
    <w:rsid w:val="003301A2"/>
    <w:rsid w:val="00330989"/>
    <w:rsid w:val="00331490"/>
    <w:rsid w:val="00331C8E"/>
    <w:rsid w:val="00331EF3"/>
    <w:rsid w:val="00333ED6"/>
    <w:rsid w:val="00333EE4"/>
    <w:rsid w:val="00334598"/>
    <w:rsid w:val="00334EDA"/>
    <w:rsid w:val="00335C85"/>
    <w:rsid w:val="0033642F"/>
    <w:rsid w:val="00337221"/>
    <w:rsid w:val="00337DC8"/>
    <w:rsid w:val="003405B5"/>
    <w:rsid w:val="003413B8"/>
    <w:rsid w:val="003417F8"/>
    <w:rsid w:val="00341B54"/>
    <w:rsid w:val="003436D6"/>
    <w:rsid w:val="00343AE5"/>
    <w:rsid w:val="00347007"/>
    <w:rsid w:val="0034771B"/>
    <w:rsid w:val="00347A4E"/>
    <w:rsid w:val="00350043"/>
    <w:rsid w:val="003505C6"/>
    <w:rsid w:val="00350BBC"/>
    <w:rsid w:val="0035103C"/>
    <w:rsid w:val="0035495C"/>
    <w:rsid w:val="00355202"/>
    <w:rsid w:val="00355794"/>
    <w:rsid w:val="0035585B"/>
    <w:rsid w:val="00355DBB"/>
    <w:rsid w:val="00356CC8"/>
    <w:rsid w:val="00357626"/>
    <w:rsid w:val="00357C1C"/>
    <w:rsid w:val="00357EE5"/>
    <w:rsid w:val="00362670"/>
    <w:rsid w:val="00362FD4"/>
    <w:rsid w:val="00362FE2"/>
    <w:rsid w:val="003630AF"/>
    <w:rsid w:val="00363B01"/>
    <w:rsid w:val="00364AB8"/>
    <w:rsid w:val="003652DF"/>
    <w:rsid w:val="00365F23"/>
    <w:rsid w:val="003662B8"/>
    <w:rsid w:val="00366833"/>
    <w:rsid w:val="00366ACD"/>
    <w:rsid w:val="00372866"/>
    <w:rsid w:val="0037314F"/>
    <w:rsid w:val="00373EE4"/>
    <w:rsid w:val="00374C82"/>
    <w:rsid w:val="0037575F"/>
    <w:rsid w:val="003757BD"/>
    <w:rsid w:val="00375943"/>
    <w:rsid w:val="003759A3"/>
    <w:rsid w:val="00376B64"/>
    <w:rsid w:val="00377582"/>
    <w:rsid w:val="0038133E"/>
    <w:rsid w:val="00381635"/>
    <w:rsid w:val="00381F61"/>
    <w:rsid w:val="00382255"/>
    <w:rsid w:val="003822E4"/>
    <w:rsid w:val="00383CB1"/>
    <w:rsid w:val="00383F44"/>
    <w:rsid w:val="003858C2"/>
    <w:rsid w:val="00385C24"/>
    <w:rsid w:val="00386EC0"/>
    <w:rsid w:val="003878A0"/>
    <w:rsid w:val="00391DF0"/>
    <w:rsid w:val="00391F1B"/>
    <w:rsid w:val="0039289C"/>
    <w:rsid w:val="003932D1"/>
    <w:rsid w:val="003943C4"/>
    <w:rsid w:val="003952E6"/>
    <w:rsid w:val="00395ABB"/>
    <w:rsid w:val="00396479"/>
    <w:rsid w:val="003969F2"/>
    <w:rsid w:val="00397E50"/>
    <w:rsid w:val="003A0270"/>
    <w:rsid w:val="003A16B1"/>
    <w:rsid w:val="003A1D26"/>
    <w:rsid w:val="003A1E8D"/>
    <w:rsid w:val="003A223E"/>
    <w:rsid w:val="003A316E"/>
    <w:rsid w:val="003A31E0"/>
    <w:rsid w:val="003A390E"/>
    <w:rsid w:val="003A40E5"/>
    <w:rsid w:val="003A445E"/>
    <w:rsid w:val="003A6314"/>
    <w:rsid w:val="003A652E"/>
    <w:rsid w:val="003A6AB6"/>
    <w:rsid w:val="003A7CDE"/>
    <w:rsid w:val="003B03F1"/>
    <w:rsid w:val="003B0474"/>
    <w:rsid w:val="003B14EA"/>
    <w:rsid w:val="003B236A"/>
    <w:rsid w:val="003B3A87"/>
    <w:rsid w:val="003B49FD"/>
    <w:rsid w:val="003B528D"/>
    <w:rsid w:val="003C058D"/>
    <w:rsid w:val="003C1A5A"/>
    <w:rsid w:val="003C23AE"/>
    <w:rsid w:val="003C34DE"/>
    <w:rsid w:val="003C37E8"/>
    <w:rsid w:val="003C3F01"/>
    <w:rsid w:val="003C4B8B"/>
    <w:rsid w:val="003C4CF7"/>
    <w:rsid w:val="003C51A2"/>
    <w:rsid w:val="003C7283"/>
    <w:rsid w:val="003D0515"/>
    <w:rsid w:val="003D1447"/>
    <w:rsid w:val="003D3333"/>
    <w:rsid w:val="003D4FAD"/>
    <w:rsid w:val="003D57D9"/>
    <w:rsid w:val="003D5E89"/>
    <w:rsid w:val="003D77A2"/>
    <w:rsid w:val="003E05B2"/>
    <w:rsid w:val="003E1916"/>
    <w:rsid w:val="003E1F88"/>
    <w:rsid w:val="003E241E"/>
    <w:rsid w:val="003E3610"/>
    <w:rsid w:val="003E6087"/>
    <w:rsid w:val="003E6271"/>
    <w:rsid w:val="003E7FD5"/>
    <w:rsid w:val="003F01D5"/>
    <w:rsid w:val="003F0591"/>
    <w:rsid w:val="003F0966"/>
    <w:rsid w:val="003F1495"/>
    <w:rsid w:val="003F1756"/>
    <w:rsid w:val="003F2649"/>
    <w:rsid w:val="003F2798"/>
    <w:rsid w:val="003F3CCC"/>
    <w:rsid w:val="003F3E9A"/>
    <w:rsid w:val="003F428A"/>
    <w:rsid w:val="003F4937"/>
    <w:rsid w:val="003F578B"/>
    <w:rsid w:val="003F5CFF"/>
    <w:rsid w:val="003F6522"/>
    <w:rsid w:val="003F77AC"/>
    <w:rsid w:val="00402302"/>
    <w:rsid w:val="0040351E"/>
    <w:rsid w:val="00403C1D"/>
    <w:rsid w:val="00403D15"/>
    <w:rsid w:val="00403F87"/>
    <w:rsid w:val="004047A8"/>
    <w:rsid w:val="0040486E"/>
    <w:rsid w:val="00404A35"/>
    <w:rsid w:val="0040545E"/>
    <w:rsid w:val="00405F41"/>
    <w:rsid w:val="004062C8"/>
    <w:rsid w:val="004063D1"/>
    <w:rsid w:val="00407A8F"/>
    <w:rsid w:val="00407E08"/>
    <w:rsid w:val="00410065"/>
    <w:rsid w:val="00411776"/>
    <w:rsid w:val="00411D20"/>
    <w:rsid w:val="00413220"/>
    <w:rsid w:val="004132D7"/>
    <w:rsid w:val="00413D91"/>
    <w:rsid w:val="00416DBA"/>
    <w:rsid w:val="0042024E"/>
    <w:rsid w:val="00421FDC"/>
    <w:rsid w:val="0042287A"/>
    <w:rsid w:val="0042304A"/>
    <w:rsid w:val="00423FE0"/>
    <w:rsid w:val="00423FE3"/>
    <w:rsid w:val="00424CD0"/>
    <w:rsid w:val="00425202"/>
    <w:rsid w:val="0042609C"/>
    <w:rsid w:val="00432213"/>
    <w:rsid w:val="0043249F"/>
    <w:rsid w:val="00433411"/>
    <w:rsid w:val="00433554"/>
    <w:rsid w:val="00433609"/>
    <w:rsid w:val="004336FC"/>
    <w:rsid w:val="004341EE"/>
    <w:rsid w:val="0043456C"/>
    <w:rsid w:val="004363D1"/>
    <w:rsid w:val="004369C6"/>
    <w:rsid w:val="00436BDA"/>
    <w:rsid w:val="00440521"/>
    <w:rsid w:val="00441234"/>
    <w:rsid w:val="00442304"/>
    <w:rsid w:val="004431B3"/>
    <w:rsid w:val="0044451B"/>
    <w:rsid w:val="00446703"/>
    <w:rsid w:val="004474CF"/>
    <w:rsid w:val="004477A5"/>
    <w:rsid w:val="00447CEE"/>
    <w:rsid w:val="00450030"/>
    <w:rsid w:val="004507A1"/>
    <w:rsid w:val="00451088"/>
    <w:rsid w:val="00451B29"/>
    <w:rsid w:val="00452DF5"/>
    <w:rsid w:val="00453889"/>
    <w:rsid w:val="004539CE"/>
    <w:rsid w:val="00454DF1"/>
    <w:rsid w:val="0045637C"/>
    <w:rsid w:val="00456AFD"/>
    <w:rsid w:val="004572B1"/>
    <w:rsid w:val="0045795D"/>
    <w:rsid w:val="00460B45"/>
    <w:rsid w:val="00462BBE"/>
    <w:rsid w:val="004644DD"/>
    <w:rsid w:val="0046461C"/>
    <w:rsid w:val="00464F2F"/>
    <w:rsid w:val="00465546"/>
    <w:rsid w:val="0046591E"/>
    <w:rsid w:val="00465BE0"/>
    <w:rsid w:val="00466AD5"/>
    <w:rsid w:val="004675F6"/>
    <w:rsid w:val="00472374"/>
    <w:rsid w:val="00473EE2"/>
    <w:rsid w:val="00474984"/>
    <w:rsid w:val="004754B9"/>
    <w:rsid w:val="0047575E"/>
    <w:rsid w:val="00476757"/>
    <w:rsid w:val="004775A1"/>
    <w:rsid w:val="00477F6C"/>
    <w:rsid w:val="004805E0"/>
    <w:rsid w:val="00483A83"/>
    <w:rsid w:val="004844E7"/>
    <w:rsid w:val="004877B5"/>
    <w:rsid w:val="0049138B"/>
    <w:rsid w:val="00492A24"/>
    <w:rsid w:val="00492C90"/>
    <w:rsid w:val="00492EA4"/>
    <w:rsid w:val="004940DE"/>
    <w:rsid w:val="00495259"/>
    <w:rsid w:val="00495726"/>
    <w:rsid w:val="0049575A"/>
    <w:rsid w:val="004A0AA6"/>
    <w:rsid w:val="004A1B57"/>
    <w:rsid w:val="004A1D06"/>
    <w:rsid w:val="004A2395"/>
    <w:rsid w:val="004A266D"/>
    <w:rsid w:val="004A3D8C"/>
    <w:rsid w:val="004A6261"/>
    <w:rsid w:val="004A6B13"/>
    <w:rsid w:val="004A7ED2"/>
    <w:rsid w:val="004B4A92"/>
    <w:rsid w:val="004B7052"/>
    <w:rsid w:val="004B7C91"/>
    <w:rsid w:val="004C0266"/>
    <w:rsid w:val="004C0B7B"/>
    <w:rsid w:val="004C0C84"/>
    <w:rsid w:val="004C2028"/>
    <w:rsid w:val="004C23D3"/>
    <w:rsid w:val="004C3F89"/>
    <w:rsid w:val="004C483F"/>
    <w:rsid w:val="004C5696"/>
    <w:rsid w:val="004C6C9B"/>
    <w:rsid w:val="004C7CEC"/>
    <w:rsid w:val="004C7D72"/>
    <w:rsid w:val="004D02B9"/>
    <w:rsid w:val="004D0CCE"/>
    <w:rsid w:val="004D0D4C"/>
    <w:rsid w:val="004D10B6"/>
    <w:rsid w:val="004D18D2"/>
    <w:rsid w:val="004D1D8B"/>
    <w:rsid w:val="004D1E7E"/>
    <w:rsid w:val="004D1EA3"/>
    <w:rsid w:val="004D34C3"/>
    <w:rsid w:val="004D3EC4"/>
    <w:rsid w:val="004D4C57"/>
    <w:rsid w:val="004D5B46"/>
    <w:rsid w:val="004D776B"/>
    <w:rsid w:val="004D7B2F"/>
    <w:rsid w:val="004E0CE3"/>
    <w:rsid w:val="004E1474"/>
    <w:rsid w:val="004E1774"/>
    <w:rsid w:val="004E20E2"/>
    <w:rsid w:val="004E2805"/>
    <w:rsid w:val="004E3193"/>
    <w:rsid w:val="004E36E4"/>
    <w:rsid w:val="004E4663"/>
    <w:rsid w:val="004E4986"/>
    <w:rsid w:val="004E54F8"/>
    <w:rsid w:val="004E570A"/>
    <w:rsid w:val="004E5D53"/>
    <w:rsid w:val="004F0363"/>
    <w:rsid w:val="004F147E"/>
    <w:rsid w:val="004F151F"/>
    <w:rsid w:val="004F2F14"/>
    <w:rsid w:val="004F3707"/>
    <w:rsid w:val="004F4B9B"/>
    <w:rsid w:val="004F4C10"/>
    <w:rsid w:val="004F5A00"/>
    <w:rsid w:val="004F5D4E"/>
    <w:rsid w:val="004F6860"/>
    <w:rsid w:val="00500A43"/>
    <w:rsid w:val="00500BB4"/>
    <w:rsid w:val="0050203A"/>
    <w:rsid w:val="005029E1"/>
    <w:rsid w:val="00502E30"/>
    <w:rsid w:val="00503CEF"/>
    <w:rsid w:val="00505430"/>
    <w:rsid w:val="00505DE8"/>
    <w:rsid w:val="00505E9C"/>
    <w:rsid w:val="00506031"/>
    <w:rsid w:val="00506398"/>
    <w:rsid w:val="00506FEF"/>
    <w:rsid w:val="005071B7"/>
    <w:rsid w:val="00511149"/>
    <w:rsid w:val="0051194F"/>
    <w:rsid w:val="00513771"/>
    <w:rsid w:val="005139AB"/>
    <w:rsid w:val="005150F9"/>
    <w:rsid w:val="0051556E"/>
    <w:rsid w:val="00516177"/>
    <w:rsid w:val="0051645C"/>
    <w:rsid w:val="005166F3"/>
    <w:rsid w:val="005204D0"/>
    <w:rsid w:val="00521E49"/>
    <w:rsid w:val="005220C8"/>
    <w:rsid w:val="005230C1"/>
    <w:rsid w:val="00524741"/>
    <w:rsid w:val="00525296"/>
    <w:rsid w:val="00525A5E"/>
    <w:rsid w:val="0052669C"/>
    <w:rsid w:val="00526E39"/>
    <w:rsid w:val="0052714A"/>
    <w:rsid w:val="00527B12"/>
    <w:rsid w:val="00527B1C"/>
    <w:rsid w:val="00531483"/>
    <w:rsid w:val="00532B89"/>
    <w:rsid w:val="005331A0"/>
    <w:rsid w:val="00533CF5"/>
    <w:rsid w:val="005346C0"/>
    <w:rsid w:val="00535686"/>
    <w:rsid w:val="00536651"/>
    <w:rsid w:val="0053718F"/>
    <w:rsid w:val="0053799D"/>
    <w:rsid w:val="005413F7"/>
    <w:rsid w:val="00542278"/>
    <w:rsid w:val="00542BE4"/>
    <w:rsid w:val="00544434"/>
    <w:rsid w:val="00544F57"/>
    <w:rsid w:val="005450E8"/>
    <w:rsid w:val="00546807"/>
    <w:rsid w:val="005468A6"/>
    <w:rsid w:val="005507E3"/>
    <w:rsid w:val="005511C7"/>
    <w:rsid w:val="005514F2"/>
    <w:rsid w:val="00552C2C"/>
    <w:rsid w:val="0055309D"/>
    <w:rsid w:val="0055351A"/>
    <w:rsid w:val="005536E7"/>
    <w:rsid w:val="00554255"/>
    <w:rsid w:val="0055493B"/>
    <w:rsid w:val="00554D1D"/>
    <w:rsid w:val="00557A54"/>
    <w:rsid w:val="005602DF"/>
    <w:rsid w:val="00561915"/>
    <w:rsid w:val="00562149"/>
    <w:rsid w:val="005638E7"/>
    <w:rsid w:val="00564840"/>
    <w:rsid w:val="00565960"/>
    <w:rsid w:val="00566205"/>
    <w:rsid w:val="0056649B"/>
    <w:rsid w:val="005670C1"/>
    <w:rsid w:val="0057042B"/>
    <w:rsid w:val="005713E4"/>
    <w:rsid w:val="005725BC"/>
    <w:rsid w:val="00572E02"/>
    <w:rsid w:val="00573463"/>
    <w:rsid w:val="00574300"/>
    <w:rsid w:val="00574464"/>
    <w:rsid w:val="00575B40"/>
    <w:rsid w:val="005774CA"/>
    <w:rsid w:val="005775F8"/>
    <w:rsid w:val="00577E21"/>
    <w:rsid w:val="00580859"/>
    <w:rsid w:val="00581B6A"/>
    <w:rsid w:val="0058336E"/>
    <w:rsid w:val="0058453B"/>
    <w:rsid w:val="005847D8"/>
    <w:rsid w:val="00584DA8"/>
    <w:rsid w:val="00585A40"/>
    <w:rsid w:val="00585E85"/>
    <w:rsid w:val="0058623F"/>
    <w:rsid w:val="00587EB0"/>
    <w:rsid w:val="005905B0"/>
    <w:rsid w:val="0059271F"/>
    <w:rsid w:val="0059279E"/>
    <w:rsid w:val="00592C08"/>
    <w:rsid w:val="00593AEB"/>
    <w:rsid w:val="00593B93"/>
    <w:rsid w:val="00593DAD"/>
    <w:rsid w:val="0059412A"/>
    <w:rsid w:val="0059671B"/>
    <w:rsid w:val="00596AEA"/>
    <w:rsid w:val="00596ED6"/>
    <w:rsid w:val="00596F87"/>
    <w:rsid w:val="00597B3A"/>
    <w:rsid w:val="005A0DD8"/>
    <w:rsid w:val="005A222A"/>
    <w:rsid w:val="005A25B2"/>
    <w:rsid w:val="005A2BA5"/>
    <w:rsid w:val="005A4594"/>
    <w:rsid w:val="005A5122"/>
    <w:rsid w:val="005A5757"/>
    <w:rsid w:val="005A5EE1"/>
    <w:rsid w:val="005A6351"/>
    <w:rsid w:val="005A63E5"/>
    <w:rsid w:val="005A6449"/>
    <w:rsid w:val="005A65BB"/>
    <w:rsid w:val="005A6D3D"/>
    <w:rsid w:val="005B0C5D"/>
    <w:rsid w:val="005B110D"/>
    <w:rsid w:val="005B12A7"/>
    <w:rsid w:val="005B1B19"/>
    <w:rsid w:val="005B3539"/>
    <w:rsid w:val="005B392D"/>
    <w:rsid w:val="005B5A8F"/>
    <w:rsid w:val="005B61EB"/>
    <w:rsid w:val="005B752D"/>
    <w:rsid w:val="005B768F"/>
    <w:rsid w:val="005C0128"/>
    <w:rsid w:val="005C2217"/>
    <w:rsid w:val="005C38D2"/>
    <w:rsid w:val="005C3A6C"/>
    <w:rsid w:val="005C6C41"/>
    <w:rsid w:val="005C6D2E"/>
    <w:rsid w:val="005C7642"/>
    <w:rsid w:val="005C794B"/>
    <w:rsid w:val="005C7BBC"/>
    <w:rsid w:val="005D0556"/>
    <w:rsid w:val="005D192A"/>
    <w:rsid w:val="005D24E9"/>
    <w:rsid w:val="005D2D15"/>
    <w:rsid w:val="005D6831"/>
    <w:rsid w:val="005D6993"/>
    <w:rsid w:val="005D78FE"/>
    <w:rsid w:val="005E03C0"/>
    <w:rsid w:val="005E0712"/>
    <w:rsid w:val="005E243A"/>
    <w:rsid w:val="005E3F70"/>
    <w:rsid w:val="005E4621"/>
    <w:rsid w:val="005E5245"/>
    <w:rsid w:val="005E52AC"/>
    <w:rsid w:val="005E5960"/>
    <w:rsid w:val="005E5A3D"/>
    <w:rsid w:val="005E5F94"/>
    <w:rsid w:val="005E74F1"/>
    <w:rsid w:val="005E7AE4"/>
    <w:rsid w:val="005F0650"/>
    <w:rsid w:val="005F0B39"/>
    <w:rsid w:val="005F12D5"/>
    <w:rsid w:val="005F2681"/>
    <w:rsid w:val="005F4727"/>
    <w:rsid w:val="005F4F54"/>
    <w:rsid w:val="005F5AAD"/>
    <w:rsid w:val="005F63C4"/>
    <w:rsid w:val="005F6763"/>
    <w:rsid w:val="005F7D04"/>
    <w:rsid w:val="005F7FDD"/>
    <w:rsid w:val="00600B6C"/>
    <w:rsid w:val="00601463"/>
    <w:rsid w:val="00602748"/>
    <w:rsid w:val="00603091"/>
    <w:rsid w:val="00603FF8"/>
    <w:rsid w:val="006075D7"/>
    <w:rsid w:val="00607A58"/>
    <w:rsid w:val="0061243A"/>
    <w:rsid w:val="00613B7A"/>
    <w:rsid w:val="00616C3B"/>
    <w:rsid w:val="00616F59"/>
    <w:rsid w:val="00617DDB"/>
    <w:rsid w:val="00617DDC"/>
    <w:rsid w:val="00620025"/>
    <w:rsid w:val="006206AB"/>
    <w:rsid w:val="0062117B"/>
    <w:rsid w:val="006217E6"/>
    <w:rsid w:val="006239B5"/>
    <w:rsid w:val="00626769"/>
    <w:rsid w:val="006267E9"/>
    <w:rsid w:val="00626A1A"/>
    <w:rsid w:val="006306A3"/>
    <w:rsid w:val="006311F2"/>
    <w:rsid w:val="006315A9"/>
    <w:rsid w:val="00631ED5"/>
    <w:rsid w:val="0063298E"/>
    <w:rsid w:val="00633178"/>
    <w:rsid w:val="0063361C"/>
    <w:rsid w:val="006337B8"/>
    <w:rsid w:val="00635862"/>
    <w:rsid w:val="00635FDD"/>
    <w:rsid w:val="006363AA"/>
    <w:rsid w:val="00637974"/>
    <w:rsid w:val="00640C8E"/>
    <w:rsid w:val="00641490"/>
    <w:rsid w:val="00641585"/>
    <w:rsid w:val="00642ADD"/>
    <w:rsid w:val="00643130"/>
    <w:rsid w:val="006441A1"/>
    <w:rsid w:val="0064425F"/>
    <w:rsid w:val="006444B2"/>
    <w:rsid w:val="006448C2"/>
    <w:rsid w:val="006448EB"/>
    <w:rsid w:val="00644AFD"/>
    <w:rsid w:val="00645153"/>
    <w:rsid w:val="00645838"/>
    <w:rsid w:val="00645A4E"/>
    <w:rsid w:val="00646183"/>
    <w:rsid w:val="00647348"/>
    <w:rsid w:val="00647EE9"/>
    <w:rsid w:val="00652F9E"/>
    <w:rsid w:val="00653248"/>
    <w:rsid w:val="00653D22"/>
    <w:rsid w:val="00653FE1"/>
    <w:rsid w:val="006547A6"/>
    <w:rsid w:val="006549B5"/>
    <w:rsid w:val="00654C7A"/>
    <w:rsid w:val="00654CBC"/>
    <w:rsid w:val="00656A45"/>
    <w:rsid w:val="00662AF3"/>
    <w:rsid w:val="00662C87"/>
    <w:rsid w:val="0066542E"/>
    <w:rsid w:val="00665E1A"/>
    <w:rsid w:val="00666FF9"/>
    <w:rsid w:val="00667DB4"/>
    <w:rsid w:val="006701B2"/>
    <w:rsid w:val="00670520"/>
    <w:rsid w:val="00670606"/>
    <w:rsid w:val="00671066"/>
    <w:rsid w:val="0067197E"/>
    <w:rsid w:val="00671A86"/>
    <w:rsid w:val="00671B68"/>
    <w:rsid w:val="006723FE"/>
    <w:rsid w:val="00672659"/>
    <w:rsid w:val="00672FA1"/>
    <w:rsid w:val="006746D0"/>
    <w:rsid w:val="00676370"/>
    <w:rsid w:val="00676B5F"/>
    <w:rsid w:val="00676EEE"/>
    <w:rsid w:val="00676FD4"/>
    <w:rsid w:val="0068001C"/>
    <w:rsid w:val="00680056"/>
    <w:rsid w:val="00680EAE"/>
    <w:rsid w:val="0068109F"/>
    <w:rsid w:val="006812AD"/>
    <w:rsid w:val="006818F9"/>
    <w:rsid w:val="00684098"/>
    <w:rsid w:val="0068455A"/>
    <w:rsid w:val="00684B4C"/>
    <w:rsid w:val="0068505C"/>
    <w:rsid w:val="00690F68"/>
    <w:rsid w:val="00691DCF"/>
    <w:rsid w:val="00691EFE"/>
    <w:rsid w:val="0069220E"/>
    <w:rsid w:val="00692E5B"/>
    <w:rsid w:val="00693FF3"/>
    <w:rsid w:val="00694A9A"/>
    <w:rsid w:val="00694AA8"/>
    <w:rsid w:val="00694C1E"/>
    <w:rsid w:val="0069542A"/>
    <w:rsid w:val="00695E09"/>
    <w:rsid w:val="00696569"/>
    <w:rsid w:val="00697D26"/>
    <w:rsid w:val="00697DED"/>
    <w:rsid w:val="006A025B"/>
    <w:rsid w:val="006A0835"/>
    <w:rsid w:val="006A125F"/>
    <w:rsid w:val="006A145C"/>
    <w:rsid w:val="006A24E8"/>
    <w:rsid w:val="006A28D9"/>
    <w:rsid w:val="006A2B09"/>
    <w:rsid w:val="006A39AF"/>
    <w:rsid w:val="006A4C3F"/>
    <w:rsid w:val="006A57DE"/>
    <w:rsid w:val="006A5CBD"/>
    <w:rsid w:val="006B05B0"/>
    <w:rsid w:val="006B0E9B"/>
    <w:rsid w:val="006B3022"/>
    <w:rsid w:val="006B311A"/>
    <w:rsid w:val="006B4674"/>
    <w:rsid w:val="006B5EA5"/>
    <w:rsid w:val="006B602B"/>
    <w:rsid w:val="006B6816"/>
    <w:rsid w:val="006B6B7D"/>
    <w:rsid w:val="006B6FB2"/>
    <w:rsid w:val="006B7534"/>
    <w:rsid w:val="006B7577"/>
    <w:rsid w:val="006C0298"/>
    <w:rsid w:val="006C0F6B"/>
    <w:rsid w:val="006C2D8F"/>
    <w:rsid w:val="006C39A3"/>
    <w:rsid w:val="006C3B04"/>
    <w:rsid w:val="006C4536"/>
    <w:rsid w:val="006C458F"/>
    <w:rsid w:val="006C45C7"/>
    <w:rsid w:val="006C59AB"/>
    <w:rsid w:val="006C650B"/>
    <w:rsid w:val="006C71D5"/>
    <w:rsid w:val="006D0CE9"/>
    <w:rsid w:val="006D0D1E"/>
    <w:rsid w:val="006D17E5"/>
    <w:rsid w:val="006D1E8D"/>
    <w:rsid w:val="006D1F36"/>
    <w:rsid w:val="006D3688"/>
    <w:rsid w:val="006D41C8"/>
    <w:rsid w:val="006D500E"/>
    <w:rsid w:val="006D55A6"/>
    <w:rsid w:val="006D5EB5"/>
    <w:rsid w:val="006D6068"/>
    <w:rsid w:val="006D6AC5"/>
    <w:rsid w:val="006D7737"/>
    <w:rsid w:val="006D77F4"/>
    <w:rsid w:val="006D7888"/>
    <w:rsid w:val="006D790E"/>
    <w:rsid w:val="006D791A"/>
    <w:rsid w:val="006D7A64"/>
    <w:rsid w:val="006E00A0"/>
    <w:rsid w:val="006E00F5"/>
    <w:rsid w:val="006E2A3D"/>
    <w:rsid w:val="006E399F"/>
    <w:rsid w:val="006E5146"/>
    <w:rsid w:val="006E5EF5"/>
    <w:rsid w:val="006E6050"/>
    <w:rsid w:val="006E7442"/>
    <w:rsid w:val="006E791A"/>
    <w:rsid w:val="006E7F1F"/>
    <w:rsid w:val="006F11BC"/>
    <w:rsid w:val="006F1486"/>
    <w:rsid w:val="006F174E"/>
    <w:rsid w:val="006F2B28"/>
    <w:rsid w:val="006F4599"/>
    <w:rsid w:val="006F608F"/>
    <w:rsid w:val="006F7BB7"/>
    <w:rsid w:val="006F7F10"/>
    <w:rsid w:val="00700623"/>
    <w:rsid w:val="00700967"/>
    <w:rsid w:val="00700A34"/>
    <w:rsid w:val="00700D9A"/>
    <w:rsid w:val="00701C0C"/>
    <w:rsid w:val="00702C7D"/>
    <w:rsid w:val="00703005"/>
    <w:rsid w:val="00706360"/>
    <w:rsid w:val="007066D0"/>
    <w:rsid w:val="007107A0"/>
    <w:rsid w:val="00711199"/>
    <w:rsid w:val="0071131B"/>
    <w:rsid w:val="0071138C"/>
    <w:rsid w:val="00712D5F"/>
    <w:rsid w:val="007131FB"/>
    <w:rsid w:val="00717D16"/>
    <w:rsid w:val="00722299"/>
    <w:rsid w:val="00722F90"/>
    <w:rsid w:val="00723E20"/>
    <w:rsid w:val="00724621"/>
    <w:rsid w:val="00724F46"/>
    <w:rsid w:val="00726496"/>
    <w:rsid w:val="00726EE0"/>
    <w:rsid w:val="00727B7B"/>
    <w:rsid w:val="00730362"/>
    <w:rsid w:val="00731404"/>
    <w:rsid w:val="00733B8F"/>
    <w:rsid w:val="00733DC6"/>
    <w:rsid w:val="0073488D"/>
    <w:rsid w:val="0073550B"/>
    <w:rsid w:val="0073554F"/>
    <w:rsid w:val="007377C2"/>
    <w:rsid w:val="0073798B"/>
    <w:rsid w:val="007402C8"/>
    <w:rsid w:val="00741C92"/>
    <w:rsid w:val="00742091"/>
    <w:rsid w:val="00742E5D"/>
    <w:rsid w:val="007431B1"/>
    <w:rsid w:val="00743980"/>
    <w:rsid w:val="00743E5E"/>
    <w:rsid w:val="00744078"/>
    <w:rsid w:val="00744EE7"/>
    <w:rsid w:val="00745382"/>
    <w:rsid w:val="00747001"/>
    <w:rsid w:val="00747B92"/>
    <w:rsid w:val="007514EF"/>
    <w:rsid w:val="0075196D"/>
    <w:rsid w:val="0075278C"/>
    <w:rsid w:val="00752832"/>
    <w:rsid w:val="007529F9"/>
    <w:rsid w:val="00752C90"/>
    <w:rsid w:val="007554C3"/>
    <w:rsid w:val="007558C0"/>
    <w:rsid w:val="0075673A"/>
    <w:rsid w:val="007569C2"/>
    <w:rsid w:val="00756C2B"/>
    <w:rsid w:val="0075701F"/>
    <w:rsid w:val="007570F7"/>
    <w:rsid w:val="0076049E"/>
    <w:rsid w:val="00760890"/>
    <w:rsid w:val="00761D60"/>
    <w:rsid w:val="00762940"/>
    <w:rsid w:val="00762AAA"/>
    <w:rsid w:val="00765249"/>
    <w:rsid w:val="00765A5C"/>
    <w:rsid w:val="00767C19"/>
    <w:rsid w:val="00772448"/>
    <w:rsid w:val="00772AA5"/>
    <w:rsid w:val="007735AC"/>
    <w:rsid w:val="0077368F"/>
    <w:rsid w:val="00773944"/>
    <w:rsid w:val="00775237"/>
    <w:rsid w:val="00775415"/>
    <w:rsid w:val="007761F2"/>
    <w:rsid w:val="007765CC"/>
    <w:rsid w:val="00777FB2"/>
    <w:rsid w:val="00781902"/>
    <w:rsid w:val="007819D4"/>
    <w:rsid w:val="007837DA"/>
    <w:rsid w:val="0078392A"/>
    <w:rsid w:val="00783C9E"/>
    <w:rsid w:val="00784CEE"/>
    <w:rsid w:val="00784E69"/>
    <w:rsid w:val="00786AB4"/>
    <w:rsid w:val="00786FFD"/>
    <w:rsid w:val="0078710E"/>
    <w:rsid w:val="007908D3"/>
    <w:rsid w:val="00790A6F"/>
    <w:rsid w:val="00792C06"/>
    <w:rsid w:val="00792C65"/>
    <w:rsid w:val="007932DB"/>
    <w:rsid w:val="0079417E"/>
    <w:rsid w:val="007958A6"/>
    <w:rsid w:val="00796337"/>
    <w:rsid w:val="007A068C"/>
    <w:rsid w:val="007A0B9C"/>
    <w:rsid w:val="007A28CD"/>
    <w:rsid w:val="007A33FC"/>
    <w:rsid w:val="007A3EB4"/>
    <w:rsid w:val="007A5125"/>
    <w:rsid w:val="007A5899"/>
    <w:rsid w:val="007A5A4F"/>
    <w:rsid w:val="007A5BA4"/>
    <w:rsid w:val="007A65E9"/>
    <w:rsid w:val="007A6DAD"/>
    <w:rsid w:val="007A7D76"/>
    <w:rsid w:val="007B0B19"/>
    <w:rsid w:val="007B1445"/>
    <w:rsid w:val="007B2BA2"/>
    <w:rsid w:val="007B2E11"/>
    <w:rsid w:val="007B2F88"/>
    <w:rsid w:val="007B34D3"/>
    <w:rsid w:val="007B4BE5"/>
    <w:rsid w:val="007B4BF0"/>
    <w:rsid w:val="007B4DF1"/>
    <w:rsid w:val="007B6928"/>
    <w:rsid w:val="007B72E2"/>
    <w:rsid w:val="007B7377"/>
    <w:rsid w:val="007B7679"/>
    <w:rsid w:val="007C0B63"/>
    <w:rsid w:val="007C2CA4"/>
    <w:rsid w:val="007C30E7"/>
    <w:rsid w:val="007C3C33"/>
    <w:rsid w:val="007C403B"/>
    <w:rsid w:val="007C4560"/>
    <w:rsid w:val="007C4A91"/>
    <w:rsid w:val="007C4DDD"/>
    <w:rsid w:val="007C57DB"/>
    <w:rsid w:val="007C5EA8"/>
    <w:rsid w:val="007C6051"/>
    <w:rsid w:val="007C7592"/>
    <w:rsid w:val="007D06BE"/>
    <w:rsid w:val="007D0785"/>
    <w:rsid w:val="007D0A1B"/>
    <w:rsid w:val="007D2974"/>
    <w:rsid w:val="007D3B40"/>
    <w:rsid w:val="007D4BD4"/>
    <w:rsid w:val="007D4F87"/>
    <w:rsid w:val="007D55F4"/>
    <w:rsid w:val="007D5A89"/>
    <w:rsid w:val="007D613B"/>
    <w:rsid w:val="007D62DD"/>
    <w:rsid w:val="007D7DAA"/>
    <w:rsid w:val="007E0370"/>
    <w:rsid w:val="007E0440"/>
    <w:rsid w:val="007E1AFA"/>
    <w:rsid w:val="007E1BC5"/>
    <w:rsid w:val="007E243B"/>
    <w:rsid w:val="007E2EF0"/>
    <w:rsid w:val="007E31B7"/>
    <w:rsid w:val="007E3575"/>
    <w:rsid w:val="007E449F"/>
    <w:rsid w:val="007E53C9"/>
    <w:rsid w:val="007E6175"/>
    <w:rsid w:val="007E79B4"/>
    <w:rsid w:val="007F14F6"/>
    <w:rsid w:val="007F152D"/>
    <w:rsid w:val="007F2AD7"/>
    <w:rsid w:val="007F31F4"/>
    <w:rsid w:val="007F4936"/>
    <w:rsid w:val="007F49BF"/>
    <w:rsid w:val="007F5A64"/>
    <w:rsid w:val="007F664C"/>
    <w:rsid w:val="00800808"/>
    <w:rsid w:val="00800A53"/>
    <w:rsid w:val="008022E5"/>
    <w:rsid w:val="0080424B"/>
    <w:rsid w:val="00804714"/>
    <w:rsid w:val="008057A3"/>
    <w:rsid w:val="008068DB"/>
    <w:rsid w:val="00806D43"/>
    <w:rsid w:val="00807684"/>
    <w:rsid w:val="008079D7"/>
    <w:rsid w:val="00807E22"/>
    <w:rsid w:val="0081008C"/>
    <w:rsid w:val="0081028A"/>
    <w:rsid w:val="00810946"/>
    <w:rsid w:val="00811F2C"/>
    <w:rsid w:val="008177B4"/>
    <w:rsid w:val="00820A14"/>
    <w:rsid w:val="00821E28"/>
    <w:rsid w:val="008230AC"/>
    <w:rsid w:val="00823C82"/>
    <w:rsid w:val="00825C9C"/>
    <w:rsid w:val="008260FE"/>
    <w:rsid w:val="008271FA"/>
    <w:rsid w:val="00827675"/>
    <w:rsid w:val="008279F2"/>
    <w:rsid w:val="0083079F"/>
    <w:rsid w:val="00830DA1"/>
    <w:rsid w:val="008315D1"/>
    <w:rsid w:val="00831ADA"/>
    <w:rsid w:val="008333E8"/>
    <w:rsid w:val="00833A97"/>
    <w:rsid w:val="00835362"/>
    <w:rsid w:val="00835AD4"/>
    <w:rsid w:val="00836E01"/>
    <w:rsid w:val="00840145"/>
    <w:rsid w:val="0084099E"/>
    <w:rsid w:val="00842839"/>
    <w:rsid w:val="00843957"/>
    <w:rsid w:val="00844C27"/>
    <w:rsid w:val="00846BCE"/>
    <w:rsid w:val="008475EA"/>
    <w:rsid w:val="00850527"/>
    <w:rsid w:val="00852703"/>
    <w:rsid w:val="00852F29"/>
    <w:rsid w:val="008539B7"/>
    <w:rsid w:val="00853CCE"/>
    <w:rsid w:val="00854C22"/>
    <w:rsid w:val="00855135"/>
    <w:rsid w:val="00855E24"/>
    <w:rsid w:val="00856156"/>
    <w:rsid w:val="0085666D"/>
    <w:rsid w:val="00856D95"/>
    <w:rsid w:val="00860293"/>
    <w:rsid w:val="00861B05"/>
    <w:rsid w:val="00862B70"/>
    <w:rsid w:val="0086365F"/>
    <w:rsid w:val="00863828"/>
    <w:rsid w:val="00864132"/>
    <w:rsid w:val="008654A8"/>
    <w:rsid w:val="00870E5E"/>
    <w:rsid w:val="00871221"/>
    <w:rsid w:val="00871359"/>
    <w:rsid w:val="00871FD3"/>
    <w:rsid w:val="00872AA0"/>
    <w:rsid w:val="00874994"/>
    <w:rsid w:val="00875102"/>
    <w:rsid w:val="00875F47"/>
    <w:rsid w:val="00876A65"/>
    <w:rsid w:val="00877271"/>
    <w:rsid w:val="00880659"/>
    <w:rsid w:val="00881698"/>
    <w:rsid w:val="00881A45"/>
    <w:rsid w:val="00881E67"/>
    <w:rsid w:val="00881F2C"/>
    <w:rsid w:val="00882433"/>
    <w:rsid w:val="00882536"/>
    <w:rsid w:val="008834DC"/>
    <w:rsid w:val="00884749"/>
    <w:rsid w:val="0088608D"/>
    <w:rsid w:val="00886799"/>
    <w:rsid w:val="008909D8"/>
    <w:rsid w:val="00890A28"/>
    <w:rsid w:val="00892C95"/>
    <w:rsid w:val="00892DC3"/>
    <w:rsid w:val="00892E95"/>
    <w:rsid w:val="00896AFE"/>
    <w:rsid w:val="008A1ED1"/>
    <w:rsid w:val="008A28FD"/>
    <w:rsid w:val="008A41A4"/>
    <w:rsid w:val="008A4E15"/>
    <w:rsid w:val="008A565E"/>
    <w:rsid w:val="008A5CBD"/>
    <w:rsid w:val="008A7105"/>
    <w:rsid w:val="008A7596"/>
    <w:rsid w:val="008A7E68"/>
    <w:rsid w:val="008B0DD3"/>
    <w:rsid w:val="008B110C"/>
    <w:rsid w:val="008B2069"/>
    <w:rsid w:val="008B2238"/>
    <w:rsid w:val="008B346A"/>
    <w:rsid w:val="008B3BB7"/>
    <w:rsid w:val="008B4698"/>
    <w:rsid w:val="008B4728"/>
    <w:rsid w:val="008B5848"/>
    <w:rsid w:val="008B59BD"/>
    <w:rsid w:val="008B7B29"/>
    <w:rsid w:val="008C0662"/>
    <w:rsid w:val="008C1892"/>
    <w:rsid w:val="008C2994"/>
    <w:rsid w:val="008C2B53"/>
    <w:rsid w:val="008C54BE"/>
    <w:rsid w:val="008C5A28"/>
    <w:rsid w:val="008C5E97"/>
    <w:rsid w:val="008C7286"/>
    <w:rsid w:val="008C77D9"/>
    <w:rsid w:val="008D0583"/>
    <w:rsid w:val="008D0CBF"/>
    <w:rsid w:val="008D3EF9"/>
    <w:rsid w:val="008D725E"/>
    <w:rsid w:val="008E0DDC"/>
    <w:rsid w:val="008E216C"/>
    <w:rsid w:val="008E4712"/>
    <w:rsid w:val="008E4A1E"/>
    <w:rsid w:val="008E6E05"/>
    <w:rsid w:val="008E79A0"/>
    <w:rsid w:val="008F08F1"/>
    <w:rsid w:val="008F0D2C"/>
    <w:rsid w:val="008F13F2"/>
    <w:rsid w:val="008F1AB6"/>
    <w:rsid w:val="008F2200"/>
    <w:rsid w:val="008F2CF6"/>
    <w:rsid w:val="008F307A"/>
    <w:rsid w:val="008F4B24"/>
    <w:rsid w:val="008F58EC"/>
    <w:rsid w:val="008F6450"/>
    <w:rsid w:val="008F7F78"/>
    <w:rsid w:val="00901E0D"/>
    <w:rsid w:val="0090203B"/>
    <w:rsid w:val="009020FB"/>
    <w:rsid w:val="00902775"/>
    <w:rsid w:val="00904D61"/>
    <w:rsid w:val="00905CD7"/>
    <w:rsid w:val="0090633B"/>
    <w:rsid w:val="00906B74"/>
    <w:rsid w:val="00906DB7"/>
    <w:rsid w:val="009073A6"/>
    <w:rsid w:val="00910360"/>
    <w:rsid w:val="009107EA"/>
    <w:rsid w:val="009112AA"/>
    <w:rsid w:val="00912A8D"/>
    <w:rsid w:val="0091481F"/>
    <w:rsid w:val="00915393"/>
    <w:rsid w:val="00915612"/>
    <w:rsid w:val="0091576F"/>
    <w:rsid w:val="00915ED4"/>
    <w:rsid w:val="009170E0"/>
    <w:rsid w:val="009170FA"/>
    <w:rsid w:val="00917351"/>
    <w:rsid w:val="009174E6"/>
    <w:rsid w:val="00917657"/>
    <w:rsid w:val="00920784"/>
    <w:rsid w:val="0092092F"/>
    <w:rsid w:val="00921101"/>
    <w:rsid w:val="009211BB"/>
    <w:rsid w:val="00922CEE"/>
    <w:rsid w:val="009240C0"/>
    <w:rsid w:val="00925C6B"/>
    <w:rsid w:val="00925C98"/>
    <w:rsid w:val="009262D8"/>
    <w:rsid w:val="00930A0D"/>
    <w:rsid w:val="00930BB4"/>
    <w:rsid w:val="00931A5C"/>
    <w:rsid w:val="009327ED"/>
    <w:rsid w:val="009330BC"/>
    <w:rsid w:val="00933840"/>
    <w:rsid w:val="00933B8A"/>
    <w:rsid w:val="0093599E"/>
    <w:rsid w:val="0093641B"/>
    <w:rsid w:val="00937E66"/>
    <w:rsid w:val="00940016"/>
    <w:rsid w:val="00940F9E"/>
    <w:rsid w:val="009410EC"/>
    <w:rsid w:val="0094293E"/>
    <w:rsid w:val="00942F00"/>
    <w:rsid w:val="009438C7"/>
    <w:rsid w:val="00943B06"/>
    <w:rsid w:val="00943CE4"/>
    <w:rsid w:val="00946C40"/>
    <w:rsid w:val="00947A7B"/>
    <w:rsid w:val="0095039E"/>
    <w:rsid w:val="009503F1"/>
    <w:rsid w:val="0095070A"/>
    <w:rsid w:val="00952C05"/>
    <w:rsid w:val="00953355"/>
    <w:rsid w:val="00956828"/>
    <w:rsid w:val="00956D6C"/>
    <w:rsid w:val="00957A33"/>
    <w:rsid w:val="00960406"/>
    <w:rsid w:val="00961C2F"/>
    <w:rsid w:val="00962C62"/>
    <w:rsid w:val="00962E28"/>
    <w:rsid w:val="00964CD7"/>
    <w:rsid w:val="00965224"/>
    <w:rsid w:val="009662C0"/>
    <w:rsid w:val="0096700C"/>
    <w:rsid w:val="009700C8"/>
    <w:rsid w:val="00971578"/>
    <w:rsid w:val="00972366"/>
    <w:rsid w:val="009735FF"/>
    <w:rsid w:val="009738DA"/>
    <w:rsid w:val="00974609"/>
    <w:rsid w:val="00975822"/>
    <w:rsid w:val="00976780"/>
    <w:rsid w:val="0097733F"/>
    <w:rsid w:val="009801C4"/>
    <w:rsid w:val="00981797"/>
    <w:rsid w:val="009819E2"/>
    <w:rsid w:val="00981D9D"/>
    <w:rsid w:val="0098236A"/>
    <w:rsid w:val="00983D20"/>
    <w:rsid w:val="0098413E"/>
    <w:rsid w:val="00984AB6"/>
    <w:rsid w:val="009861DF"/>
    <w:rsid w:val="00986695"/>
    <w:rsid w:val="009867A1"/>
    <w:rsid w:val="00986AFA"/>
    <w:rsid w:val="00986B7A"/>
    <w:rsid w:val="00987825"/>
    <w:rsid w:val="009878F0"/>
    <w:rsid w:val="00987A92"/>
    <w:rsid w:val="00987C0E"/>
    <w:rsid w:val="00987DC8"/>
    <w:rsid w:val="00992C89"/>
    <w:rsid w:val="009945C5"/>
    <w:rsid w:val="00996049"/>
    <w:rsid w:val="009964F2"/>
    <w:rsid w:val="00996789"/>
    <w:rsid w:val="009967B1"/>
    <w:rsid w:val="00997967"/>
    <w:rsid w:val="00997FE6"/>
    <w:rsid w:val="009A1145"/>
    <w:rsid w:val="009A277F"/>
    <w:rsid w:val="009A34D9"/>
    <w:rsid w:val="009A481A"/>
    <w:rsid w:val="009A4FE5"/>
    <w:rsid w:val="009A6550"/>
    <w:rsid w:val="009A6E11"/>
    <w:rsid w:val="009B0282"/>
    <w:rsid w:val="009B02E4"/>
    <w:rsid w:val="009B16C6"/>
    <w:rsid w:val="009B2897"/>
    <w:rsid w:val="009B3055"/>
    <w:rsid w:val="009B365C"/>
    <w:rsid w:val="009B3710"/>
    <w:rsid w:val="009B42E9"/>
    <w:rsid w:val="009B46E3"/>
    <w:rsid w:val="009B52B1"/>
    <w:rsid w:val="009B5D4E"/>
    <w:rsid w:val="009B5FD2"/>
    <w:rsid w:val="009B6763"/>
    <w:rsid w:val="009B7161"/>
    <w:rsid w:val="009C0685"/>
    <w:rsid w:val="009C0BCD"/>
    <w:rsid w:val="009C2EE5"/>
    <w:rsid w:val="009C7542"/>
    <w:rsid w:val="009C7919"/>
    <w:rsid w:val="009D0AAE"/>
    <w:rsid w:val="009D0CD2"/>
    <w:rsid w:val="009D1D6B"/>
    <w:rsid w:val="009D34DA"/>
    <w:rsid w:val="009D40F2"/>
    <w:rsid w:val="009D4BB0"/>
    <w:rsid w:val="009D5677"/>
    <w:rsid w:val="009D56F4"/>
    <w:rsid w:val="009D71A1"/>
    <w:rsid w:val="009D7490"/>
    <w:rsid w:val="009D7F45"/>
    <w:rsid w:val="009E1080"/>
    <w:rsid w:val="009E17FE"/>
    <w:rsid w:val="009E1D72"/>
    <w:rsid w:val="009E2945"/>
    <w:rsid w:val="009E3A3C"/>
    <w:rsid w:val="009E3CE1"/>
    <w:rsid w:val="009E4A4C"/>
    <w:rsid w:val="009E4DA6"/>
    <w:rsid w:val="009E5D50"/>
    <w:rsid w:val="009E68C1"/>
    <w:rsid w:val="009F08A8"/>
    <w:rsid w:val="009F09E2"/>
    <w:rsid w:val="009F0A5C"/>
    <w:rsid w:val="009F22D3"/>
    <w:rsid w:val="009F39FE"/>
    <w:rsid w:val="009F40BF"/>
    <w:rsid w:val="009F682F"/>
    <w:rsid w:val="00A01342"/>
    <w:rsid w:val="00A0165E"/>
    <w:rsid w:val="00A03638"/>
    <w:rsid w:val="00A0400B"/>
    <w:rsid w:val="00A057D6"/>
    <w:rsid w:val="00A05C5B"/>
    <w:rsid w:val="00A0774A"/>
    <w:rsid w:val="00A117FA"/>
    <w:rsid w:val="00A11C1F"/>
    <w:rsid w:val="00A125D6"/>
    <w:rsid w:val="00A12BF6"/>
    <w:rsid w:val="00A131E0"/>
    <w:rsid w:val="00A1460E"/>
    <w:rsid w:val="00A149B7"/>
    <w:rsid w:val="00A14A8B"/>
    <w:rsid w:val="00A15588"/>
    <w:rsid w:val="00A169D3"/>
    <w:rsid w:val="00A16FA1"/>
    <w:rsid w:val="00A205A7"/>
    <w:rsid w:val="00A20978"/>
    <w:rsid w:val="00A21046"/>
    <w:rsid w:val="00A25354"/>
    <w:rsid w:val="00A2540B"/>
    <w:rsid w:val="00A25677"/>
    <w:rsid w:val="00A2578E"/>
    <w:rsid w:val="00A2585D"/>
    <w:rsid w:val="00A25907"/>
    <w:rsid w:val="00A305BA"/>
    <w:rsid w:val="00A31FFB"/>
    <w:rsid w:val="00A325FE"/>
    <w:rsid w:val="00A333E6"/>
    <w:rsid w:val="00A347D0"/>
    <w:rsid w:val="00A35926"/>
    <w:rsid w:val="00A3595D"/>
    <w:rsid w:val="00A35D40"/>
    <w:rsid w:val="00A36FFF"/>
    <w:rsid w:val="00A37511"/>
    <w:rsid w:val="00A376B6"/>
    <w:rsid w:val="00A37F68"/>
    <w:rsid w:val="00A406E4"/>
    <w:rsid w:val="00A40A26"/>
    <w:rsid w:val="00A411D6"/>
    <w:rsid w:val="00A425D1"/>
    <w:rsid w:val="00A42F0D"/>
    <w:rsid w:val="00A43702"/>
    <w:rsid w:val="00A45167"/>
    <w:rsid w:val="00A455D2"/>
    <w:rsid w:val="00A4575E"/>
    <w:rsid w:val="00A47742"/>
    <w:rsid w:val="00A4775D"/>
    <w:rsid w:val="00A50DDB"/>
    <w:rsid w:val="00A53578"/>
    <w:rsid w:val="00A53838"/>
    <w:rsid w:val="00A54EC9"/>
    <w:rsid w:val="00A55454"/>
    <w:rsid w:val="00A573DD"/>
    <w:rsid w:val="00A57CD6"/>
    <w:rsid w:val="00A605D4"/>
    <w:rsid w:val="00A609C6"/>
    <w:rsid w:val="00A60F6E"/>
    <w:rsid w:val="00A6147F"/>
    <w:rsid w:val="00A61E2C"/>
    <w:rsid w:val="00A62248"/>
    <w:rsid w:val="00A63A5B"/>
    <w:rsid w:val="00A63C8F"/>
    <w:rsid w:val="00A64CDD"/>
    <w:rsid w:val="00A64CEE"/>
    <w:rsid w:val="00A653B3"/>
    <w:rsid w:val="00A6582E"/>
    <w:rsid w:val="00A65B29"/>
    <w:rsid w:val="00A67A43"/>
    <w:rsid w:val="00A706FE"/>
    <w:rsid w:val="00A7118D"/>
    <w:rsid w:val="00A717F3"/>
    <w:rsid w:val="00A7198B"/>
    <w:rsid w:val="00A71B1D"/>
    <w:rsid w:val="00A72721"/>
    <w:rsid w:val="00A74033"/>
    <w:rsid w:val="00A74FDD"/>
    <w:rsid w:val="00A75BCE"/>
    <w:rsid w:val="00A807F6"/>
    <w:rsid w:val="00A81577"/>
    <w:rsid w:val="00A85FE4"/>
    <w:rsid w:val="00A862F3"/>
    <w:rsid w:val="00A86A39"/>
    <w:rsid w:val="00A91808"/>
    <w:rsid w:val="00A91ACE"/>
    <w:rsid w:val="00A91D3F"/>
    <w:rsid w:val="00A92F8A"/>
    <w:rsid w:val="00A936E7"/>
    <w:rsid w:val="00A94AAD"/>
    <w:rsid w:val="00A94D65"/>
    <w:rsid w:val="00A95864"/>
    <w:rsid w:val="00A960D0"/>
    <w:rsid w:val="00A969A5"/>
    <w:rsid w:val="00A96E21"/>
    <w:rsid w:val="00AA0F68"/>
    <w:rsid w:val="00AA1619"/>
    <w:rsid w:val="00AA2E89"/>
    <w:rsid w:val="00AA4BE1"/>
    <w:rsid w:val="00AA578C"/>
    <w:rsid w:val="00AA583E"/>
    <w:rsid w:val="00AB1F52"/>
    <w:rsid w:val="00AB2B58"/>
    <w:rsid w:val="00AB36EA"/>
    <w:rsid w:val="00AB52B8"/>
    <w:rsid w:val="00AB5505"/>
    <w:rsid w:val="00AC1381"/>
    <w:rsid w:val="00AC419B"/>
    <w:rsid w:val="00AC43B3"/>
    <w:rsid w:val="00AC4592"/>
    <w:rsid w:val="00AC4B92"/>
    <w:rsid w:val="00AC58D8"/>
    <w:rsid w:val="00AC7515"/>
    <w:rsid w:val="00AC7B1F"/>
    <w:rsid w:val="00AC7C8D"/>
    <w:rsid w:val="00AD0488"/>
    <w:rsid w:val="00AD18DC"/>
    <w:rsid w:val="00AD2BD9"/>
    <w:rsid w:val="00AD606B"/>
    <w:rsid w:val="00AD6F45"/>
    <w:rsid w:val="00AD7BBB"/>
    <w:rsid w:val="00AE2CFF"/>
    <w:rsid w:val="00AE3194"/>
    <w:rsid w:val="00AE401C"/>
    <w:rsid w:val="00AE68D8"/>
    <w:rsid w:val="00AE7AE6"/>
    <w:rsid w:val="00AF04D6"/>
    <w:rsid w:val="00AF1A56"/>
    <w:rsid w:val="00AF263A"/>
    <w:rsid w:val="00AF2E06"/>
    <w:rsid w:val="00AF2EFD"/>
    <w:rsid w:val="00AF4A1E"/>
    <w:rsid w:val="00AF68E5"/>
    <w:rsid w:val="00B00839"/>
    <w:rsid w:val="00B00F4C"/>
    <w:rsid w:val="00B0162B"/>
    <w:rsid w:val="00B01DA1"/>
    <w:rsid w:val="00B02649"/>
    <w:rsid w:val="00B0302D"/>
    <w:rsid w:val="00B07D91"/>
    <w:rsid w:val="00B10F1D"/>
    <w:rsid w:val="00B116A6"/>
    <w:rsid w:val="00B160F5"/>
    <w:rsid w:val="00B1657B"/>
    <w:rsid w:val="00B16638"/>
    <w:rsid w:val="00B17300"/>
    <w:rsid w:val="00B17AD9"/>
    <w:rsid w:val="00B204FE"/>
    <w:rsid w:val="00B20C7B"/>
    <w:rsid w:val="00B20DC8"/>
    <w:rsid w:val="00B20DD0"/>
    <w:rsid w:val="00B21F07"/>
    <w:rsid w:val="00B21FD6"/>
    <w:rsid w:val="00B22768"/>
    <w:rsid w:val="00B237FF"/>
    <w:rsid w:val="00B23C8D"/>
    <w:rsid w:val="00B24011"/>
    <w:rsid w:val="00B25122"/>
    <w:rsid w:val="00B2666D"/>
    <w:rsid w:val="00B27526"/>
    <w:rsid w:val="00B3056B"/>
    <w:rsid w:val="00B307D1"/>
    <w:rsid w:val="00B31343"/>
    <w:rsid w:val="00B317D7"/>
    <w:rsid w:val="00B359BF"/>
    <w:rsid w:val="00B3743E"/>
    <w:rsid w:val="00B40843"/>
    <w:rsid w:val="00B41985"/>
    <w:rsid w:val="00B41BE9"/>
    <w:rsid w:val="00B41DC2"/>
    <w:rsid w:val="00B420C9"/>
    <w:rsid w:val="00B430FE"/>
    <w:rsid w:val="00B46B1F"/>
    <w:rsid w:val="00B4732A"/>
    <w:rsid w:val="00B476B7"/>
    <w:rsid w:val="00B479CA"/>
    <w:rsid w:val="00B47A83"/>
    <w:rsid w:val="00B502A9"/>
    <w:rsid w:val="00B50479"/>
    <w:rsid w:val="00B5118B"/>
    <w:rsid w:val="00B5458D"/>
    <w:rsid w:val="00B556A0"/>
    <w:rsid w:val="00B600D8"/>
    <w:rsid w:val="00B62D4B"/>
    <w:rsid w:val="00B63A8E"/>
    <w:rsid w:val="00B64190"/>
    <w:rsid w:val="00B64BCA"/>
    <w:rsid w:val="00B64CE5"/>
    <w:rsid w:val="00B662C9"/>
    <w:rsid w:val="00B67B47"/>
    <w:rsid w:val="00B70134"/>
    <w:rsid w:val="00B71CC5"/>
    <w:rsid w:val="00B725CA"/>
    <w:rsid w:val="00B72BA4"/>
    <w:rsid w:val="00B744F8"/>
    <w:rsid w:val="00B7560A"/>
    <w:rsid w:val="00B763FC"/>
    <w:rsid w:val="00B766CD"/>
    <w:rsid w:val="00B77EEA"/>
    <w:rsid w:val="00B80255"/>
    <w:rsid w:val="00B80732"/>
    <w:rsid w:val="00B81097"/>
    <w:rsid w:val="00B81F59"/>
    <w:rsid w:val="00B8409D"/>
    <w:rsid w:val="00B842A2"/>
    <w:rsid w:val="00B8468A"/>
    <w:rsid w:val="00B8536C"/>
    <w:rsid w:val="00B85512"/>
    <w:rsid w:val="00B86C21"/>
    <w:rsid w:val="00B87FD3"/>
    <w:rsid w:val="00B90B84"/>
    <w:rsid w:val="00B914F9"/>
    <w:rsid w:val="00B915DB"/>
    <w:rsid w:val="00B93790"/>
    <w:rsid w:val="00B94383"/>
    <w:rsid w:val="00B94D5D"/>
    <w:rsid w:val="00B96463"/>
    <w:rsid w:val="00B972E7"/>
    <w:rsid w:val="00B97AD7"/>
    <w:rsid w:val="00BA0331"/>
    <w:rsid w:val="00BA0C20"/>
    <w:rsid w:val="00BA1AC4"/>
    <w:rsid w:val="00BA2982"/>
    <w:rsid w:val="00BA37DF"/>
    <w:rsid w:val="00BA40AE"/>
    <w:rsid w:val="00BA4641"/>
    <w:rsid w:val="00BA54CD"/>
    <w:rsid w:val="00BA679D"/>
    <w:rsid w:val="00BA6819"/>
    <w:rsid w:val="00BA6BBF"/>
    <w:rsid w:val="00BB00F3"/>
    <w:rsid w:val="00BB144F"/>
    <w:rsid w:val="00BB2331"/>
    <w:rsid w:val="00BB30A3"/>
    <w:rsid w:val="00BB35EA"/>
    <w:rsid w:val="00BB3F12"/>
    <w:rsid w:val="00BB65C7"/>
    <w:rsid w:val="00BB77F0"/>
    <w:rsid w:val="00BC0CCD"/>
    <w:rsid w:val="00BC0E32"/>
    <w:rsid w:val="00BC19A3"/>
    <w:rsid w:val="00BC2807"/>
    <w:rsid w:val="00BC5261"/>
    <w:rsid w:val="00BC5C3A"/>
    <w:rsid w:val="00BC5DCA"/>
    <w:rsid w:val="00BC5E03"/>
    <w:rsid w:val="00BC5F4E"/>
    <w:rsid w:val="00BC604D"/>
    <w:rsid w:val="00BC611A"/>
    <w:rsid w:val="00BC78EF"/>
    <w:rsid w:val="00BC7BC7"/>
    <w:rsid w:val="00BC7CF1"/>
    <w:rsid w:val="00BC7F53"/>
    <w:rsid w:val="00BD091F"/>
    <w:rsid w:val="00BD0E98"/>
    <w:rsid w:val="00BD1669"/>
    <w:rsid w:val="00BD198C"/>
    <w:rsid w:val="00BD3706"/>
    <w:rsid w:val="00BD4BFD"/>
    <w:rsid w:val="00BD5850"/>
    <w:rsid w:val="00BD5D58"/>
    <w:rsid w:val="00BE07E3"/>
    <w:rsid w:val="00BE2586"/>
    <w:rsid w:val="00BE34AB"/>
    <w:rsid w:val="00BE55C7"/>
    <w:rsid w:val="00BE5D1F"/>
    <w:rsid w:val="00BE6360"/>
    <w:rsid w:val="00BF1C7B"/>
    <w:rsid w:val="00BF3003"/>
    <w:rsid w:val="00BF3B06"/>
    <w:rsid w:val="00BF4DB4"/>
    <w:rsid w:val="00BF5544"/>
    <w:rsid w:val="00BF58D3"/>
    <w:rsid w:val="00BF5C0E"/>
    <w:rsid w:val="00BF7749"/>
    <w:rsid w:val="00BF7F6B"/>
    <w:rsid w:val="00C0080D"/>
    <w:rsid w:val="00C0135C"/>
    <w:rsid w:val="00C01C33"/>
    <w:rsid w:val="00C01C83"/>
    <w:rsid w:val="00C02EEF"/>
    <w:rsid w:val="00C033C7"/>
    <w:rsid w:val="00C04568"/>
    <w:rsid w:val="00C05693"/>
    <w:rsid w:val="00C057BE"/>
    <w:rsid w:val="00C07313"/>
    <w:rsid w:val="00C11EF6"/>
    <w:rsid w:val="00C13A63"/>
    <w:rsid w:val="00C153B6"/>
    <w:rsid w:val="00C16F74"/>
    <w:rsid w:val="00C17017"/>
    <w:rsid w:val="00C20338"/>
    <w:rsid w:val="00C2086F"/>
    <w:rsid w:val="00C2100D"/>
    <w:rsid w:val="00C21266"/>
    <w:rsid w:val="00C22ACF"/>
    <w:rsid w:val="00C22B1F"/>
    <w:rsid w:val="00C23A70"/>
    <w:rsid w:val="00C23B6A"/>
    <w:rsid w:val="00C23CDE"/>
    <w:rsid w:val="00C2555A"/>
    <w:rsid w:val="00C26E3C"/>
    <w:rsid w:val="00C27F66"/>
    <w:rsid w:val="00C31F49"/>
    <w:rsid w:val="00C33E4B"/>
    <w:rsid w:val="00C347D1"/>
    <w:rsid w:val="00C350D8"/>
    <w:rsid w:val="00C35197"/>
    <w:rsid w:val="00C35293"/>
    <w:rsid w:val="00C36021"/>
    <w:rsid w:val="00C365DD"/>
    <w:rsid w:val="00C366CF"/>
    <w:rsid w:val="00C36783"/>
    <w:rsid w:val="00C3705C"/>
    <w:rsid w:val="00C37D26"/>
    <w:rsid w:val="00C40112"/>
    <w:rsid w:val="00C40335"/>
    <w:rsid w:val="00C40ADA"/>
    <w:rsid w:val="00C40FD9"/>
    <w:rsid w:val="00C41A70"/>
    <w:rsid w:val="00C43846"/>
    <w:rsid w:val="00C44DC5"/>
    <w:rsid w:val="00C45532"/>
    <w:rsid w:val="00C4600C"/>
    <w:rsid w:val="00C47A96"/>
    <w:rsid w:val="00C54FE0"/>
    <w:rsid w:val="00C567AD"/>
    <w:rsid w:val="00C60F29"/>
    <w:rsid w:val="00C6130B"/>
    <w:rsid w:val="00C617AA"/>
    <w:rsid w:val="00C6351C"/>
    <w:rsid w:val="00C6490D"/>
    <w:rsid w:val="00C64ABB"/>
    <w:rsid w:val="00C64AD1"/>
    <w:rsid w:val="00C65CDB"/>
    <w:rsid w:val="00C71F73"/>
    <w:rsid w:val="00C72121"/>
    <w:rsid w:val="00C7638E"/>
    <w:rsid w:val="00C76433"/>
    <w:rsid w:val="00C76CFF"/>
    <w:rsid w:val="00C804D7"/>
    <w:rsid w:val="00C80541"/>
    <w:rsid w:val="00C8118D"/>
    <w:rsid w:val="00C83121"/>
    <w:rsid w:val="00C83FA8"/>
    <w:rsid w:val="00C85885"/>
    <w:rsid w:val="00C85E40"/>
    <w:rsid w:val="00C86E20"/>
    <w:rsid w:val="00C8796E"/>
    <w:rsid w:val="00C879CA"/>
    <w:rsid w:val="00C93337"/>
    <w:rsid w:val="00C93AC8"/>
    <w:rsid w:val="00C94060"/>
    <w:rsid w:val="00C95B31"/>
    <w:rsid w:val="00C96CE5"/>
    <w:rsid w:val="00C97CF9"/>
    <w:rsid w:val="00CA0AE0"/>
    <w:rsid w:val="00CA0C39"/>
    <w:rsid w:val="00CA4BE5"/>
    <w:rsid w:val="00CA5044"/>
    <w:rsid w:val="00CA52A3"/>
    <w:rsid w:val="00CA66B9"/>
    <w:rsid w:val="00CA676C"/>
    <w:rsid w:val="00CA6914"/>
    <w:rsid w:val="00CB1C0A"/>
    <w:rsid w:val="00CB27FB"/>
    <w:rsid w:val="00CB4FBE"/>
    <w:rsid w:val="00CB5188"/>
    <w:rsid w:val="00CB5CCF"/>
    <w:rsid w:val="00CB6235"/>
    <w:rsid w:val="00CB6970"/>
    <w:rsid w:val="00CB7268"/>
    <w:rsid w:val="00CB726F"/>
    <w:rsid w:val="00CC04A1"/>
    <w:rsid w:val="00CC075A"/>
    <w:rsid w:val="00CC07D9"/>
    <w:rsid w:val="00CC110C"/>
    <w:rsid w:val="00CC2399"/>
    <w:rsid w:val="00CC26AC"/>
    <w:rsid w:val="00CC3FD0"/>
    <w:rsid w:val="00CC40A0"/>
    <w:rsid w:val="00CC45F5"/>
    <w:rsid w:val="00CC468B"/>
    <w:rsid w:val="00CC66E6"/>
    <w:rsid w:val="00CC6DBA"/>
    <w:rsid w:val="00CC73D8"/>
    <w:rsid w:val="00CD00FF"/>
    <w:rsid w:val="00CD0284"/>
    <w:rsid w:val="00CD0FD0"/>
    <w:rsid w:val="00CD20BF"/>
    <w:rsid w:val="00CD254B"/>
    <w:rsid w:val="00CD2690"/>
    <w:rsid w:val="00CD2CAF"/>
    <w:rsid w:val="00CD5629"/>
    <w:rsid w:val="00CD57A9"/>
    <w:rsid w:val="00CD607B"/>
    <w:rsid w:val="00CD6BF7"/>
    <w:rsid w:val="00CD6D30"/>
    <w:rsid w:val="00CD6FF4"/>
    <w:rsid w:val="00CD7392"/>
    <w:rsid w:val="00CD756A"/>
    <w:rsid w:val="00CD7683"/>
    <w:rsid w:val="00CE05FB"/>
    <w:rsid w:val="00CE2D22"/>
    <w:rsid w:val="00CE3609"/>
    <w:rsid w:val="00CE4668"/>
    <w:rsid w:val="00CE5607"/>
    <w:rsid w:val="00CE567F"/>
    <w:rsid w:val="00CE68D2"/>
    <w:rsid w:val="00CE6DC1"/>
    <w:rsid w:val="00CF32C7"/>
    <w:rsid w:val="00CF718C"/>
    <w:rsid w:val="00D01C6E"/>
    <w:rsid w:val="00D02C2F"/>
    <w:rsid w:val="00D034BF"/>
    <w:rsid w:val="00D04DC2"/>
    <w:rsid w:val="00D0526C"/>
    <w:rsid w:val="00D052C4"/>
    <w:rsid w:val="00D05A83"/>
    <w:rsid w:val="00D10A9A"/>
    <w:rsid w:val="00D10F3C"/>
    <w:rsid w:val="00D11284"/>
    <w:rsid w:val="00D11A3B"/>
    <w:rsid w:val="00D13505"/>
    <w:rsid w:val="00D15ECE"/>
    <w:rsid w:val="00D1690D"/>
    <w:rsid w:val="00D21D9A"/>
    <w:rsid w:val="00D22396"/>
    <w:rsid w:val="00D228B1"/>
    <w:rsid w:val="00D242E0"/>
    <w:rsid w:val="00D249CD"/>
    <w:rsid w:val="00D251FB"/>
    <w:rsid w:val="00D26B0A"/>
    <w:rsid w:val="00D271D7"/>
    <w:rsid w:val="00D334EF"/>
    <w:rsid w:val="00D3464F"/>
    <w:rsid w:val="00D349C3"/>
    <w:rsid w:val="00D35A57"/>
    <w:rsid w:val="00D3610B"/>
    <w:rsid w:val="00D36C33"/>
    <w:rsid w:val="00D40653"/>
    <w:rsid w:val="00D4128B"/>
    <w:rsid w:val="00D4150B"/>
    <w:rsid w:val="00D42E24"/>
    <w:rsid w:val="00D432CE"/>
    <w:rsid w:val="00D4405D"/>
    <w:rsid w:val="00D449FB"/>
    <w:rsid w:val="00D44D2D"/>
    <w:rsid w:val="00D45054"/>
    <w:rsid w:val="00D454D1"/>
    <w:rsid w:val="00D459A0"/>
    <w:rsid w:val="00D506BA"/>
    <w:rsid w:val="00D51DAE"/>
    <w:rsid w:val="00D53862"/>
    <w:rsid w:val="00D543E5"/>
    <w:rsid w:val="00D54C6D"/>
    <w:rsid w:val="00D5609D"/>
    <w:rsid w:val="00D56D63"/>
    <w:rsid w:val="00D57697"/>
    <w:rsid w:val="00D601F1"/>
    <w:rsid w:val="00D60633"/>
    <w:rsid w:val="00D60A91"/>
    <w:rsid w:val="00D6162B"/>
    <w:rsid w:val="00D6292B"/>
    <w:rsid w:val="00D637C8"/>
    <w:rsid w:val="00D63FB3"/>
    <w:rsid w:val="00D658B2"/>
    <w:rsid w:val="00D65998"/>
    <w:rsid w:val="00D65F6C"/>
    <w:rsid w:val="00D714EB"/>
    <w:rsid w:val="00D71873"/>
    <w:rsid w:val="00D71BCF"/>
    <w:rsid w:val="00D725F5"/>
    <w:rsid w:val="00D72D92"/>
    <w:rsid w:val="00D730DE"/>
    <w:rsid w:val="00D7337D"/>
    <w:rsid w:val="00D73586"/>
    <w:rsid w:val="00D73719"/>
    <w:rsid w:val="00D7395E"/>
    <w:rsid w:val="00D75B0E"/>
    <w:rsid w:val="00D75CFC"/>
    <w:rsid w:val="00D77B33"/>
    <w:rsid w:val="00D8043E"/>
    <w:rsid w:val="00D80A48"/>
    <w:rsid w:val="00D819A0"/>
    <w:rsid w:val="00D82FF1"/>
    <w:rsid w:val="00D83454"/>
    <w:rsid w:val="00D86F56"/>
    <w:rsid w:val="00D87716"/>
    <w:rsid w:val="00D879D5"/>
    <w:rsid w:val="00D916D8"/>
    <w:rsid w:val="00D91CA9"/>
    <w:rsid w:val="00D92019"/>
    <w:rsid w:val="00D9295A"/>
    <w:rsid w:val="00D94E62"/>
    <w:rsid w:val="00D953B0"/>
    <w:rsid w:val="00D96C00"/>
    <w:rsid w:val="00D97506"/>
    <w:rsid w:val="00D97D99"/>
    <w:rsid w:val="00DA19E4"/>
    <w:rsid w:val="00DA1A0B"/>
    <w:rsid w:val="00DA31CC"/>
    <w:rsid w:val="00DA3CA3"/>
    <w:rsid w:val="00DA5D32"/>
    <w:rsid w:val="00DA5E07"/>
    <w:rsid w:val="00DA6AA3"/>
    <w:rsid w:val="00DA71E1"/>
    <w:rsid w:val="00DA7205"/>
    <w:rsid w:val="00DA799E"/>
    <w:rsid w:val="00DB05A6"/>
    <w:rsid w:val="00DB09A4"/>
    <w:rsid w:val="00DB0E48"/>
    <w:rsid w:val="00DB0F10"/>
    <w:rsid w:val="00DB10CC"/>
    <w:rsid w:val="00DB285E"/>
    <w:rsid w:val="00DB384C"/>
    <w:rsid w:val="00DB3957"/>
    <w:rsid w:val="00DB3ABA"/>
    <w:rsid w:val="00DB482A"/>
    <w:rsid w:val="00DB50FC"/>
    <w:rsid w:val="00DB56DF"/>
    <w:rsid w:val="00DB5D49"/>
    <w:rsid w:val="00DB635A"/>
    <w:rsid w:val="00DB6642"/>
    <w:rsid w:val="00DB69F4"/>
    <w:rsid w:val="00DB7654"/>
    <w:rsid w:val="00DC056C"/>
    <w:rsid w:val="00DC3467"/>
    <w:rsid w:val="00DC6063"/>
    <w:rsid w:val="00DC6602"/>
    <w:rsid w:val="00DC707C"/>
    <w:rsid w:val="00DC728C"/>
    <w:rsid w:val="00DD08F6"/>
    <w:rsid w:val="00DD0A7E"/>
    <w:rsid w:val="00DD0C84"/>
    <w:rsid w:val="00DD0D87"/>
    <w:rsid w:val="00DD0F92"/>
    <w:rsid w:val="00DD1173"/>
    <w:rsid w:val="00DD220C"/>
    <w:rsid w:val="00DD27F5"/>
    <w:rsid w:val="00DD379D"/>
    <w:rsid w:val="00DD64A8"/>
    <w:rsid w:val="00DD6AC9"/>
    <w:rsid w:val="00DD76BD"/>
    <w:rsid w:val="00DE32A1"/>
    <w:rsid w:val="00DE38E1"/>
    <w:rsid w:val="00DE42C9"/>
    <w:rsid w:val="00DE45AE"/>
    <w:rsid w:val="00DE5526"/>
    <w:rsid w:val="00DE571E"/>
    <w:rsid w:val="00DE59F2"/>
    <w:rsid w:val="00DE635C"/>
    <w:rsid w:val="00DE6AC9"/>
    <w:rsid w:val="00DE6D4F"/>
    <w:rsid w:val="00DE70A6"/>
    <w:rsid w:val="00DF02F0"/>
    <w:rsid w:val="00DF09C1"/>
    <w:rsid w:val="00DF1272"/>
    <w:rsid w:val="00DF3B6D"/>
    <w:rsid w:val="00DF56CE"/>
    <w:rsid w:val="00DF5B53"/>
    <w:rsid w:val="00E00CCE"/>
    <w:rsid w:val="00E02E43"/>
    <w:rsid w:val="00E030C6"/>
    <w:rsid w:val="00E0323E"/>
    <w:rsid w:val="00E03241"/>
    <w:rsid w:val="00E04ADC"/>
    <w:rsid w:val="00E05A5D"/>
    <w:rsid w:val="00E05F2B"/>
    <w:rsid w:val="00E06248"/>
    <w:rsid w:val="00E064A3"/>
    <w:rsid w:val="00E07464"/>
    <w:rsid w:val="00E10492"/>
    <w:rsid w:val="00E109DD"/>
    <w:rsid w:val="00E10DB5"/>
    <w:rsid w:val="00E1191B"/>
    <w:rsid w:val="00E1198E"/>
    <w:rsid w:val="00E139DD"/>
    <w:rsid w:val="00E13E14"/>
    <w:rsid w:val="00E13F5A"/>
    <w:rsid w:val="00E13FB3"/>
    <w:rsid w:val="00E16307"/>
    <w:rsid w:val="00E17774"/>
    <w:rsid w:val="00E21566"/>
    <w:rsid w:val="00E21F21"/>
    <w:rsid w:val="00E232B0"/>
    <w:rsid w:val="00E25A96"/>
    <w:rsid w:val="00E261F5"/>
    <w:rsid w:val="00E26D48"/>
    <w:rsid w:val="00E27A30"/>
    <w:rsid w:val="00E305A2"/>
    <w:rsid w:val="00E31FE0"/>
    <w:rsid w:val="00E329AF"/>
    <w:rsid w:val="00E36730"/>
    <w:rsid w:val="00E36802"/>
    <w:rsid w:val="00E377FE"/>
    <w:rsid w:val="00E4148B"/>
    <w:rsid w:val="00E43B5C"/>
    <w:rsid w:val="00E43C36"/>
    <w:rsid w:val="00E44071"/>
    <w:rsid w:val="00E44094"/>
    <w:rsid w:val="00E442C9"/>
    <w:rsid w:val="00E44AFA"/>
    <w:rsid w:val="00E4716F"/>
    <w:rsid w:val="00E47AFD"/>
    <w:rsid w:val="00E51782"/>
    <w:rsid w:val="00E5259D"/>
    <w:rsid w:val="00E53412"/>
    <w:rsid w:val="00E54586"/>
    <w:rsid w:val="00E54C96"/>
    <w:rsid w:val="00E567B1"/>
    <w:rsid w:val="00E6012E"/>
    <w:rsid w:val="00E604C2"/>
    <w:rsid w:val="00E61BBD"/>
    <w:rsid w:val="00E62105"/>
    <w:rsid w:val="00E627BE"/>
    <w:rsid w:val="00E627E8"/>
    <w:rsid w:val="00E62A43"/>
    <w:rsid w:val="00E655F1"/>
    <w:rsid w:val="00E65ED5"/>
    <w:rsid w:val="00E66D7C"/>
    <w:rsid w:val="00E7136A"/>
    <w:rsid w:val="00E727AA"/>
    <w:rsid w:val="00E74889"/>
    <w:rsid w:val="00E74C00"/>
    <w:rsid w:val="00E75C00"/>
    <w:rsid w:val="00E76711"/>
    <w:rsid w:val="00E76C99"/>
    <w:rsid w:val="00E77E6A"/>
    <w:rsid w:val="00E80F4F"/>
    <w:rsid w:val="00E81F41"/>
    <w:rsid w:val="00E8223F"/>
    <w:rsid w:val="00E83DF2"/>
    <w:rsid w:val="00E84845"/>
    <w:rsid w:val="00E85665"/>
    <w:rsid w:val="00E87C79"/>
    <w:rsid w:val="00E87E35"/>
    <w:rsid w:val="00E9097C"/>
    <w:rsid w:val="00E90F15"/>
    <w:rsid w:val="00E93760"/>
    <w:rsid w:val="00E93818"/>
    <w:rsid w:val="00E93C15"/>
    <w:rsid w:val="00E948C9"/>
    <w:rsid w:val="00E94E44"/>
    <w:rsid w:val="00E95175"/>
    <w:rsid w:val="00E95246"/>
    <w:rsid w:val="00E96C81"/>
    <w:rsid w:val="00E96F69"/>
    <w:rsid w:val="00E974EA"/>
    <w:rsid w:val="00E9798A"/>
    <w:rsid w:val="00EA1B16"/>
    <w:rsid w:val="00EA37DC"/>
    <w:rsid w:val="00EA4F59"/>
    <w:rsid w:val="00EA5061"/>
    <w:rsid w:val="00EA50AD"/>
    <w:rsid w:val="00EA63BC"/>
    <w:rsid w:val="00EA6421"/>
    <w:rsid w:val="00EA733F"/>
    <w:rsid w:val="00EA7620"/>
    <w:rsid w:val="00EA7AC5"/>
    <w:rsid w:val="00EA7BEA"/>
    <w:rsid w:val="00EB23C2"/>
    <w:rsid w:val="00EB491E"/>
    <w:rsid w:val="00EB4A9F"/>
    <w:rsid w:val="00EB4C86"/>
    <w:rsid w:val="00EB4EFF"/>
    <w:rsid w:val="00EB62F3"/>
    <w:rsid w:val="00EB72AD"/>
    <w:rsid w:val="00EC1262"/>
    <w:rsid w:val="00EC436C"/>
    <w:rsid w:val="00EC4408"/>
    <w:rsid w:val="00EC72CC"/>
    <w:rsid w:val="00ED3327"/>
    <w:rsid w:val="00ED353D"/>
    <w:rsid w:val="00ED4965"/>
    <w:rsid w:val="00ED4A60"/>
    <w:rsid w:val="00ED6AD5"/>
    <w:rsid w:val="00ED71F7"/>
    <w:rsid w:val="00EE3E83"/>
    <w:rsid w:val="00EE44D2"/>
    <w:rsid w:val="00EE5359"/>
    <w:rsid w:val="00EE635D"/>
    <w:rsid w:val="00EE7BBC"/>
    <w:rsid w:val="00EE7F60"/>
    <w:rsid w:val="00EF0BFD"/>
    <w:rsid w:val="00EF32BB"/>
    <w:rsid w:val="00EF3F7F"/>
    <w:rsid w:val="00EF45DF"/>
    <w:rsid w:val="00EF4F2B"/>
    <w:rsid w:val="00EF5A42"/>
    <w:rsid w:val="00F00B95"/>
    <w:rsid w:val="00F03D3C"/>
    <w:rsid w:val="00F046D8"/>
    <w:rsid w:val="00F047B7"/>
    <w:rsid w:val="00F04F97"/>
    <w:rsid w:val="00F0519E"/>
    <w:rsid w:val="00F052CE"/>
    <w:rsid w:val="00F05F98"/>
    <w:rsid w:val="00F1085C"/>
    <w:rsid w:val="00F10AA1"/>
    <w:rsid w:val="00F111F3"/>
    <w:rsid w:val="00F129A0"/>
    <w:rsid w:val="00F13F68"/>
    <w:rsid w:val="00F1416C"/>
    <w:rsid w:val="00F14440"/>
    <w:rsid w:val="00F2073B"/>
    <w:rsid w:val="00F2240F"/>
    <w:rsid w:val="00F22B66"/>
    <w:rsid w:val="00F247A8"/>
    <w:rsid w:val="00F24BFE"/>
    <w:rsid w:val="00F2566E"/>
    <w:rsid w:val="00F266F9"/>
    <w:rsid w:val="00F30F16"/>
    <w:rsid w:val="00F31791"/>
    <w:rsid w:val="00F34CC2"/>
    <w:rsid w:val="00F3556F"/>
    <w:rsid w:val="00F3725F"/>
    <w:rsid w:val="00F401BB"/>
    <w:rsid w:val="00F42132"/>
    <w:rsid w:val="00F429FC"/>
    <w:rsid w:val="00F447FF"/>
    <w:rsid w:val="00F46518"/>
    <w:rsid w:val="00F46865"/>
    <w:rsid w:val="00F4696B"/>
    <w:rsid w:val="00F47002"/>
    <w:rsid w:val="00F47493"/>
    <w:rsid w:val="00F50AD4"/>
    <w:rsid w:val="00F517CB"/>
    <w:rsid w:val="00F5182F"/>
    <w:rsid w:val="00F55046"/>
    <w:rsid w:val="00F558C0"/>
    <w:rsid w:val="00F57033"/>
    <w:rsid w:val="00F61291"/>
    <w:rsid w:val="00F61454"/>
    <w:rsid w:val="00F62E1A"/>
    <w:rsid w:val="00F62E73"/>
    <w:rsid w:val="00F63264"/>
    <w:rsid w:val="00F63EF6"/>
    <w:rsid w:val="00F65BFC"/>
    <w:rsid w:val="00F66CD3"/>
    <w:rsid w:val="00F67266"/>
    <w:rsid w:val="00F70FA4"/>
    <w:rsid w:val="00F712F4"/>
    <w:rsid w:val="00F7280C"/>
    <w:rsid w:val="00F731EF"/>
    <w:rsid w:val="00F749B5"/>
    <w:rsid w:val="00F74C6D"/>
    <w:rsid w:val="00F74EFD"/>
    <w:rsid w:val="00F769A6"/>
    <w:rsid w:val="00F77880"/>
    <w:rsid w:val="00F77B81"/>
    <w:rsid w:val="00F827C5"/>
    <w:rsid w:val="00F82B53"/>
    <w:rsid w:val="00F83218"/>
    <w:rsid w:val="00F83C70"/>
    <w:rsid w:val="00F8486E"/>
    <w:rsid w:val="00F85306"/>
    <w:rsid w:val="00F858DB"/>
    <w:rsid w:val="00F8590B"/>
    <w:rsid w:val="00F85927"/>
    <w:rsid w:val="00F86256"/>
    <w:rsid w:val="00F86257"/>
    <w:rsid w:val="00F87896"/>
    <w:rsid w:val="00F901A5"/>
    <w:rsid w:val="00F90969"/>
    <w:rsid w:val="00F90F45"/>
    <w:rsid w:val="00F914E2"/>
    <w:rsid w:val="00F9235C"/>
    <w:rsid w:val="00F93342"/>
    <w:rsid w:val="00F9335D"/>
    <w:rsid w:val="00F96236"/>
    <w:rsid w:val="00FA108D"/>
    <w:rsid w:val="00FA1B74"/>
    <w:rsid w:val="00FA1E3B"/>
    <w:rsid w:val="00FA360E"/>
    <w:rsid w:val="00FA3E2D"/>
    <w:rsid w:val="00FA4739"/>
    <w:rsid w:val="00FA5B8B"/>
    <w:rsid w:val="00FA6374"/>
    <w:rsid w:val="00FA6F0F"/>
    <w:rsid w:val="00FA7D7F"/>
    <w:rsid w:val="00FA7FF9"/>
    <w:rsid w:val="00FB001B"/>
    <w:rsid w:val="00FB066D"/>
    <w:rsid w:val="00FB1B69"/>
    <w:rsid w:val="00FB2255"/>
    <w:rsid w:val="00FB2FCF"/>
    <w:rsid w:val="00FB3700"/>
    <w:rsid w:val="00FB44E6"/>
    <w:rsid w:val="00FB47A5"/>
    <w:rsid w:val="00FB4A03"/>
    <w:rsid w:val="00FB67B3"/>
    <w:rsid w:val="00FB70B4"/>
    <w:rsid w:val="00FC00A9"/>
    <w:rsid w:val="00FC05A2"/>
    <w:rsid w:val="00FC07B4"/>
    <w:rsid w:val="00FC1016"/>
    <w:rsid w:val="00FC1DE2"/>
    <w:rsid w:val="00FC429A"/>
    <w:rsid w:val="00FC4443"/>
    <w:rsid w:val="00FC4978"/>
    <w:rsid w:val="00FC5081"/>
    <w:rsid w:val="00FC5E25"/>
    <w:rsid w:val="00FC6A16"/>
    <w:rsid w:val="00FC7DBF"/>
    <w:rsid w:val="00FD0550"/>
    <w:rsid w:val="00FD1C5A"/>
    <w:rsid w:val="00FD2D5D"/>
    <w:rsid w:val="00FD3734"/>
    <w:rsid w:val="00FD3C5E"/>
    <w:rsid w:val="00FD444D"/>
    <w:rsid w:val="00FD6145"/>
    <w:rsid w:val="00FD64C5"/>
    <w:rsid w:val="00FD6647"/>
    <w:rsid w:val="00FD7319"/>
    <w:rsid w:val="00FD744B"/>
    <w:rsid w:val="00FD7825"/>
    <w:rsid w:val="00FE2EEA"/>
    <w:rsid w:val="00FE43CD"/>
    <w:rsid w:val="00FE4A28"/>
    <w:rsid w:val="00FE5DDF"/>
    <w:rsid w:val="00FE6171"/>
    <w:rsid w:val="00FE6283"/>
    <w:rsid w:val="00FE665A"/>
    <w:rsid w:val="00FE7A70"/>
    <w:rsid w:val="00FF114B"/>
    <w:rsid w:val="00FF2609"/>
    <w:rsid w:val="00FF265E"/>
    <w:rsid w:val="00FF3917"/>
    <w:rsid w:val="00FF5617"/>
    <w:rsid w:val="00FF61ED"/>
    <w:rsid w:val="00FF6F97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F6A34D"/>
  <w15:chartTrackingRefBased/>
  <w15:docId w15:val="{21F15925-DE9D-45B0-94DA-14203EFD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48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06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06FE"/>
    <w:rPr>
      <w:sz w:val="20"/>
      <w:szCs w:val="20"/>
    </w:rPr>
  </w:style>
  <w:style w:type="character" w:styleId="a7">
    <w:name w:val="annotation reference"/>
    <w:uiPriority w:val="99"/>
    <w:semiHidden/>
    <w:unhideWhenUsed/>
    <w:rsid w:val="00FC6A1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C6A16"/>
  </w:style>
  <w:style w:type="character" w:customStyle="1" w:styleId="a9">
    <w:name w:val="註解文字 字元"/>
    <w:basedOn w:val="a0"/>
    <w:link w:val="a8"/>
    <w:uiPriority w:val="99"/>
    <w:semiHidden/>
    <w:rsid w:val="00FC6A16"/>
  </w:style>
  <w:style w:type="paragraph" w:styleId="aa">
    <w:name w:val="annotation subject"/>
    <w:basedOn w:val="a8"/>
    <w:next w:val="a8"/>
    <w:link w:val="ab"/>
    <w:uiPriority w:val="99"/>
    <w:semiHidden/>
    <w:unhideWhenUsed/>
    <w:rsid w:val="00FC6A16"/>
    <w:rPr>
      <w:b/>
      <w:bCs/>
    </w:rPr>
  </w:style>
  <w:style w:type="character" w:customStyle="1" w:styleId="ab">
    <w:name w:val="註解主旨 字元"/>
    <w:link w:val="aa"/>
    <w:uiPriority w:val="99"/>
    <w:semiHidden/>
    <w:rsid w:val="00FC6A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C6A16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C6A16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706360"/>
    <w:pPr>
      <w:ind w:leftChars="200" w:left="480"/>
    </w:pPr>
  </w:style>
  <w:style w:type="paragraph" w:customStyle="1" w:styleId="af">
    <w:name w:val="立法院(會議名稱)"/>
    <w:basedOn w:val="a"/>
    <w:rsid w:val="00C95B31"/>
    <w:pPr>
      <w:snapToGrid w:val="0"/>
      <w:spacing w:line="500" w:lineRule="exact"/>
      <w:ind w:left="1620" w:hanging="1620"/>
    </w:pPr>
    <w:rPr>
      <w:rFonts w:ascii="標楷體" w:eastAsia="標楷體" w:hAnsi="Times New Roman"/>
      <w:sz w:val="32"/>
      <w:szCs w:val="32"/>
    </w:rPr>
  </w:style>
  <w:style w:type="paragraph" w:styleId="af0">
    <w:name w:val="Revision"/>
    <w:hidden/>
    <w:uiPriority w:val="99"/>
    <w:semiHidden/>
    <w:rsid w:val="007B72E2"/>
    <w:rPr>
      <w:kern w:val="2"/>
      <w:sz w:val="24"/>
      <w:szCs w:val="22"/>
    </w:rPr>
  </w:style>
  <w:style w:type="paragraph" w:customStyle="1" w:styleId="-">
    <w:name w:val="項-保留"/>
    <w:basedOn w:val="a"/>
    <w:qFormat/>
    <w:rsid w:val="00565960"/>
    <w:pPr>
      <w:widowControl/>
      <w:kinsoku w:val="0"/>
      <w:overflowPunct w:val="0"/>
      <w:autoSpaceDE w:val="0"/>
      <w:autoSpaceDN w:val="0"/>
      <w:spacing w:line="440" w:lineRule="exact"/>
      <w:ind w:leftChars="400" w:left="960" w:firstLineChars="200" w:firstLine="640"/>
      <w:jc w:val="both"/>
    </w:pPr>
    <w:rPr>
      <w:rFonts w:ascii="標楷體" w:eastAsia="標楷體" w:hAnsi="標楷體"/>
      <w:sz w:val="32"/>
      <w:szCs w:val="32"/>
    </w:rPr>
  </w:style>
  <w:style w:type="paragraph" w:customStyle="1" w:styleId="-0">
    <w:name w:val="「條-保留"/>
    <w:basedOn w:val="a"/>
    <w:link w:val="-1"/>
    <w:qFormat/>
    <w:rsid w:val="00FC1DE2"/>
    <w:pPr>
      <w:widowControl/>
      <w:spacing w:line="440" w:lineRule="exact"/>
      <w:ind w:leftChars="100" w:left="880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-1">
    <w:name w:val="「條-保留 字元"/>
    <w:link w:val="-0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2">
    <w:name w:val="款-保留"/>
    <w:basedOn w:val="a"/>
    <w:link w:val="-3"/>
    <w:qFormat/>
    <w:rsid w:val="00FC1DE2"/>
    <w:pPr>
      <w:widowControl/>
      <w:spacing w:line="440" w:lineRule="exact"/>
      <w:ind w:leftChars="413" w:left="1311" w:hangingChars="100" w:hanging="320"/>
      <w:jc w:val="both"/>
    </w:pPr>
    <w:rPr>
      <w:rFonts w:ascii="標楷體" w:eastAsia="標楷體" w:hAnsi="標楷體"/>
      <w:sz w:val="32"/>
      <w:szCs w:val="32"/>
    </w:rPr>
  </w:style>
  <w:style w:type="character" w:customStyle="1" w:styleId="-3">
    <w:name w:val="款-保留 字元"/>
    <w:link w:val="-2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4">
    <w:name w:val="條-保留"/>
    <w:basedOn w:val="a"/>
    <w:qFormat/>
    <w:rsid w:val="00AD606B"/>
    <w:pPr>
      <w:widowControl/>
      <w:kinsoku w:val="0"/>
      <w:overflowPunct w:val="0"/>
      <w:autoSpaceDE w:val="0"/>
      <w:autoSpaceDN w:val="0"/>
      <w:spacing w:beforeLines="100" w:before="360" w:line="440" w:lineRule="exact"/>
      <w:ind w:leftChars="300" w:left="1040" w:hangingChars="100" w:hanging="320"/>
      <w:jc w:val="both"/>
    </w:pPr>
    <w:rPr>
      <w:rFonts w:ascii="標楷體" w:eastAsia="標楷體" w:hAnsi="標楷體"/>
      <w:sz w:val="32"/>
      <w:szCs w:val="32"/>
    </w:rPr>
  </w:style>
  <w:style w:type="paragraph" w:styleId="af1">
    <w:name w:val="Subtitle"/>
    <w:basedOn w:val="a"/>
    <w:next w:val="a"/>
    <w:link w:val="af2"/>
    <w:uiPriority w:val="11"/>
    <w:qFormat/>
    <w:rsid w:val="00331490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2">
    <w:name w:val="副標題 字元"/>
    <w:link w:val="af1"/>
    <w:uiPriority w:val="11"/>
    <w:rsid w:val="00331490"/>
    <w:rPr>
      <w:rFonts w:ascii="Calibri Light" w:hAnsi="Calibri Light" w:cs="Times New Roman"/>
      <w:i/>
      <w:iCs/>
      <w:kern w:val="2"/>
      <w:sz w:val="24"/>
      <w:szCs w:val="24"/>
    </w:rPr>
  </w:style>
  <w:style w:type="paragraph" w:styleId="2">
    <w:name w:val="Body Text Indent 2"/>
    <w:basedOn w:val="a"/>
    <w:link w:val="20"/>
    <w:unhideWhenUsed/>
    <w:rsid w:val="006D7A64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6D7A64"/>
    <w:rPr>
      <w:kern w:val="2"/>
      <w:sz w:val="24"/>
      <w:szCs w:val="22"/>
    </w:rPr>
  </w:style>
  <w:style w:type="paragraph" w:customStyle="1" w:styleId="af3">
    <w:name w:val="`標題 華康細明體粗體"/>
    <w:basedOn w:val="a"/>
    <w:link w:val="af4"/>
    <w:qFormat/>
    <w:rsid w:val="00E85665"/>
    <w:pPr>
      <w:tabs>
        <w:tab w:val="left" w:pos="2520"/>
      </w:tabs>
      <w:kinsoku w:val="0"/>
      <w:overflowPunct w:val="0"/>
      <w:autoSpaceDE w:val="0"/>
      <w:spacing w:line="380" w:lineRule="exact"/>
      <w:ind w:leftChars="50" w:left="105" w:rightChars="50" w:right="105"/>
      <w:jc w:val="both"/>
      <w:textAlignment w:val="center"/>
    </w:pPr>
    <w:rPr>
      <w:rFonts w:ascii="華康細明體" w:eastAsia="華康細明體" w:hAnsi="Times New Roman"/>
      <w:b/>
      <w:kern w:val="0"/>
      <w:sz w:val="21"/>
      <w:szCs w:val="24"/>
    </w:rPr>
  </w:style>
  <w:style w:type="character" w:customStyle="1" w:styleId="af4">
    <w:name w:val="`標題 華康細明體粗體 字元"/>
    <w:basedOn w:val="a0"/>
    <w:link w:val="af3"/>
    <w:rsid w:val="00E85665"/>
    <w:rPr>
      <w:rFonts w:ascii="華康細明體" w:eastAsia="華康細明體" w:hAnsi="Times New Roman"/>
      <w:b/>
      <w:sz w:val="21"/>
      <w:szCs w:val="24"/>
    </w:rPr>
  </w:style>
  <w:style w:type="paragraph" w:customStyle="1" w:styleId="Default">
    <w:name w:val="Default"/>
    <w:rsid w:val="000534A3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35696;&#20107;&#37636;%2011-3-2%20&#34907;&#31119;&#37096;&#23560;&#38988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0ED36-852F-469D-990D-859C8E423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議事錄 11-3-2 衛福部專題</Template>
  <TotalTime>73</TotalTime>
  <Pages>2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2026-04-15T08:04:00Z</cp:lastPrinted>
  <dcterms:created xsi:type="dcterms:W3CDTF">2026-04-15T09:22:00Z</dcterms:created>
  <dcterms:modified xsi:type="dcterms:W3CDTF">2026-04-15T09:22:00Z</dcterms:modified>
</cp:coreProperties>
</file>