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728F1" w14:textId="1EA9EA5F" w:rsidR="002251C0" w:rsidRPr="002E50E8" w:rsidRDefault="002251C0" w:rsidP="002251C0">
      <w:pPr>
        <w:spacing w:beforeLines="50" w:before="180" w:line="460" w:lineRule="exact"/>
        <w:jc w:val="center"/>
        <w:rPr>
          <w:rFonts w:ascii="Times New Roman" w:eastAsia="標楷體" w:hAnsi="Times New Roman"/>
          <w:b/>
          <w:sz w:val="36"/>
          <w:szCs w:val="36"/>
        </w:rPr>
      </w:pPr>
      <w:r w:rsidRPr="002E50E8">
        <w:rPr>
          <w:rFonts w:ascii="Times New Roman" w:eastAsia="標楷體" w:hAnsi="Times New Roman"/>
          <w:b/>
          <w:sz w:val="36"/>
          <w:szCs w:val="36"/>
        </w:rPr>
        <w:t>立法院第</w:t>
      </w:r>
      <w:r w:rsidRPr="002E50E8">
        <w:rPr>
          <w:rFonts w:ascii="Times New Roman" w:eastAsia="標楷體" w:hAnsi="Times New Roman"/>
          <w:b/>
          <w:sz w:val="36"/>
          <w:szCs w:val="36"/>
        </w:rPr>
        <w:t>1</w:t>
      </w:r>
      <w:r w:rsidR="007B7377" w:rsidRPr="002E50E8">
        <w:rPr>
          <w:rFonts w:ascii="Times New Roman" w:eastAsia="標楷體" w:hAnsi="Times New Roman"/>
          <w:b/>
          <w:sz w:val="36"/>
          <w:szCs w:val="36"/>
        </w:rPr>
        <w:t>1</w:t>
      </w:r>
      <w:r w:rsidRPr="002E50E8">
        <w:rPr>
          <w:rFonts w:ascii="Times New Roman" w:eastAsia="標楷體" w:hAnsi="Times New Roman"/>
          <w:b/>
          <w:sz w:val="36"/>
          <w:szCs w:val="36"/>
        </w:rPr>
        <w:t>屆第</w:t>
      </w:r>
      <w:r w:rsidR="00DE0C07" w:rsidRPr="002E50E8">
        <w:rPr>
          <w:rFonts w:ascii="Times New Roman" w:eastAsia="標楷體" w:hAnsi="Times New Roman" w:hint="eastAsia"/>
          <w:b/>
          <w:sz w:val="36"/>
          <w:szCs w:val="36"/>
        </w:rPr>
        <w:t>5</w:t>
      </w:r>
      <w:r w:rsidRPr="002E50E8">
        <w:rPr>
          <w:rFonts w:ascii="Times New Roman" w:eastAsia="標楷體" w:hAnsi="Times New Roman"/>
          <w:b/>
          <w:sz w:val="36"/>
          <w:szCs w:val="36"/>
        </w:rPr>
        <w:t>會期</w:t>
      </w:r>
      <w:r w:rsidR="006D7A64" w:rsidRPr="002E50E8">
        <w:rPr>
          <w:rFonts w:ascii="Times New Roman" w:eastAsia="標楷體" w:hAnsi="Times New Roman"/>
          <w:b/>
          <w:kern w:val="0"/>
          <w:sz w:val="36"/>
          <w:szCs w:val="36"/>
        </w:rPr>
        <w:t>社會福利及衛生環境委員會</w:t>
      </w:r>
    </w:p>
    <w:p w14:paraId="47BA8F0D" w14:textId="6EA87F0C" w:rsidR="002251C0" w:rsidRPr="002E50E8" w:rsidRDefault="006D7A64" w:rsidP="002251C0">
      <w:pPr>
        <w:tabs>
          <w:tab w:val="left" w:pos="567"/>
        </w:tabs>
        <w:spacing w:line="440" w:lineRule="exact"/>
        <w:jc w:val="center"/>
        <w:outlineLvl w:val="2"/>
        <w:rPr>
          <w:rFonts w:ascii="Times New Roman" w:eastAsia="標楷體" w:hAnsi="Times New Roman"/>
          <w:b/>
          <w:kern w:val="0"/>
          <w:sz w:val="36"/>
          <w:szCs w:val="36"/>
        </w:rPr>
      </w:pPr>
      <w:r w:rsidRPr="002E50E8">
        <w:rPr>
          <w:rFonts w:ascii="Times New Roman" w:eastAsia="標楷體" w:hAnsi="Times New Roman"/>
          <w:b/>
          <w:kern w:val="0"/>
          <w:sz w:val="36"/>
          <w:szCs w:val="36"/>
        </w:rPr>
        <w:t>第</w:t>
      </w:r>
      <w:r w:rsidR="00DE0C07" w:rsidRPr="002E50E8">
        <w:rPr>
          <w:rFonts w:ascii="Times New Roman" w:eastAsia="標楷體" w:hAnsi="Times New Roman" w:hint="eastAsia"/>
          <w:b/>
          <w:kern w:val="0"/>
          <w:sz w:val="36"/>
          <w:szCs w:val="36"/>
        </w:rPr>
        <w:t>7</w:t>
      </w:r>
      <w:r w:rsidR="00121278" w:rsidRPr="002E50E8">
        <w:rPr>
          <w:rFonts w:ascii="Times New Roman" w:eastAsia="標楷體" w:hAnsi="Times New Roman"/>
          <w:b/>
          <w:kern w:val="0"/>
          <w:sz w:val="36"/>
          <w:szCs w:val="36"/>
        </w:rPr>
        <w:t>次全體委員</w:t>
      </w:r>
      <w:r w:rsidRPr="002E50E8">
        <w:rPr>
          <w:rFonts w:ascii="Times New Roman" w:eastAsia="標楷體" w:hAnsi="Times New Roman"/>
          <w:b/>
          <w:kern w:val="0"/>
          <w:sz w:val="36"/>
          <w:szCs w:val="36"/>
        </w:rPr>
        <w:t>會議議事錄</w:t>
      </w:r>
    </w:p>
    <w:p w14:paraId="5B0EB5F8" w14:textId="6A0C5627" w:rsidR="00D6292B" w:rsidRPr="002E50E8" w:rsidRDefault="002251C0" w:rsidP="00525A5E">
      <w:pPr>
        <w:spacing w:line="500" w:lineRule="exact"/>
        <w:rPr>
          <w:rFonts w:ascii="Times New Roman" w:eastAsia="標楷體" w:hAnsi="Times New Roman"/>
          <w:sz w:val="32"/>
          <w:szCs w:val="32"/>
        </w:rPr>
      </w:pPr>
      <w:r w:rsidRPr="002E50E8">
        <w:rPr>
          <w:rFonts w:ascii="Times New Roman" w:eastAsia="標楷體" w:hAnsi="Times New Roman"/>
          <w:sz w:val="32"/>
          <w:szCs w:val="32"/>
        </w:rPr>
        <w:t>時　　間：</w:t>
      </w:r>
      <w:r w:rsidR="0045795D" w:rsidRPr="002E50E8">
        <w:rPr>
          <w:rFonts w:ascii="Times New Roman" w:eastAsia="標楷體" w:hAnsi="Times New Roman"/>
          <w:sz w:val="32"/>
          <w:szCs w:val="32"/>
        </w:rPr>
        <w:t>11</w:t>
      </w:r>
      <w:r w:rsidR="00DE0C07" w:rsidRPr="002E50E8">
        <w:rPr>
          <w:rFonts w:ascii="Times New Roman" w:eastAsia="標楷體" w:hAnsi="Times New Roman"/>
          <w:sz w:val="32"/>
          <w:szCs w:val="32"/>
        </w:rPr>
        <w:t>5</w:t>
      </w:r>
      <w:r w:rsidR="0045795D" w:rsidRPr="002E50E8">
        <w:rPr>
          <w:rFonts w:ascii="Times New Roman" w:eastAsia="標楷體" w:hAnsi="Times New Roman"/>
          <w:sz w:val="32"/>
          <w:szCs w:val="32"/>
        </w:rPr>
        <w:t>年</w:t>
      </w:r>
      <w:r w:rsidR="00DE0C07" w:rsidRPr="002E50E8">
        <w:rPr>
          <w:rFonts w:ascii="Times New Roman" w:eastAsia="標楷體" w:hAnsi="Times New Roman" w:hint="eastAsia"/>
          <w:sz w:val="32"/>
          <w:szCs w:val="32"/>
        </w:rPr>
        <w:t>4</w:t>
      </w:r>
      <w:r w:rsidR="0045795D" w:rsidRPr="002E50E8">
        <w:rPr>
          <w:rFonts w:ascii="Times New Roman" w:eastAsia="標楷體" w:hAnsi="Times New Roman"/>
          <w:sz w:val="32"/>
          <w:szCs w:val="32"/>
        </w:rPr>
        <w:t>月</w:t>
      </w:r>
      <w:r w:rsidR="00480C32" w:rsidRPr="002E50E8">
        <w:rPr>
          <w:rFonts w:ascii="Times New Roman" w:eastAsia="標楷體" w:hAnsi="Times New Roman" w:hint="eastAsia"/>
          <w:sz w:val="32"/>
          <w:szCs w:val="32"/>
        </w:rPr>
        <w:t>2</w:t>
      </w:r>
      <w:r w:rsidR="00DE0C07" w:rsidRPr="002E50E8">
        <w:rPr>
          <w:rFonts w:ascii="Times New Roman" w:eastAsia="標楷體" w:hAnsi="Times New Roman"/>
          <w:sz w:val="32"/>
          <w:szCs w:val="32"/>
        </w:rPr>
        <w:t>2</w:t>
      </w:r>
      <w:r w:rsidR="00121278" w:rsidRPr="002E50E8">
        <w:rPr>
          <w:rFonts w:ascii="Times New Roman" w:eastAsia="標楷體" w:hAnsi="Times New Roman"/>
          <w:sz w:val="32"/>
          <w:szCs w:val="32"/>
        </w:rPr>
        <w:t>日（星期</w:t>
      </w:r>
      <w:r w:rsidR="00DE0C07" w:rsidRPr="002E50E8">
        <w:rPr>
          <w:rFonts w:ascii="Times New Roman" w:eastAsia="標楷體" w:hAnsi="Times New Roman" w:hint="eastAsia"/>
          <w:sz w:val="32"/>
          <w:szCs w:val="32"/>
        </w:rPr>
        <w:t>三</w:t>
      </w:r>
      <w:r w:rsidR="0045795D" w:rsidRPr="002E50E8">
        <w:rPr>
          <w:rFonts w:ascii="Times New Roman" w:eastAsia="標楷體" w:hAnsi="Times New Roman"/>
          <w:sz w:val="32"/>
          <w:szCs w:val="32"/>
        </w:rPr>
        <w:t>）</w:t>
      </w:r>
      <w:r w:rsidR="0045795D" w:rsidRPr="002E50E8">
        <w:rPr>
          <w:rFonts w:ascii="Times New Roman" w:eastAsia="標楷體" w:hAnsi="Times New Roman"/>
          <w:sz w:val="32"/>
          <w:szCs w:val="32"/>
        </w:rPr>
        <w:t>9</w:t>
      </w:r>
      <w:r w:rsidR="0045795D" w:rsidRPr="002E50E8">
        <w:rPr>
          <w:rFonts w:ascii="Times New Roman" w:eastAsia="標楷體" w:hAnsi="Times New Roman"/>
          <w:sz w:val="32"/>
          <w:szCs w:val="32"/>
        </w:rPr>
        <w:t>時至</w:t>
      </w:r>
      <w:r w:rsidR="00E609FA" w:rsidRPr="002E50E8">
        <w:rPr>
          <w:rFonts w:ascii="Times New Roman" w:eastAsia="標楷體" w:hAnsi="Times New Roman"/>
          <w:sz w:val="32"/>
          <w:szCs w:val="32"/>
        </w:rPr>
        <w:t>14</w:t>
      </w:r>
      <w:r w:rsidR="0045795D" w:rsidRPr="002E50E8">
        <w:rPr>
          <w:rFonts w:ascii="Times New Roman" w:eastAsia="標楷體" w:hAnsi="Times New Roman"/>
          <w:sz w:val="32"/>
          <w:szCs w:val="32"/>
        </w:rPr>
        <w:t>時</w:t>
      </w:r>
      <w:r w:rsidR="00517365" w:rsidRPr="002E50E8">
        <w:rPr>
          <w:rFonts w:ascii="Times New Roman" w:eastAsia="標楷體" w:hAnsi="Times New Roman"/>
          <w:sz w:val="32"/>
          <w:szCs w:val="32"/>
        </w:rPr>
        <w:t>3</w:t>
      </w:r>
      <w:r w:rsidR="004E3DF5" w:rsidRPr="002E50E8">
        <w:rPr>
          <w:rFonts w:ascii="Times New Roman" w:eastAsia="標楷體" w:hAnsi="Times New Roman"/>
          <w:sz w:val="32"/>
          <w:szCs w:val="32"/>
        </w:rPr>
        <w:t>1</w:t>
      </w:r>
      <w:r w:rsidR="0045795D" w:rsidRPr="002E50E8">
        <w:rPr>
          <w:rFonts w:ascii="Times New Roman" w:eastAsia="標楷體" w:hAnsi="Times New Roman"/>
          <w:sz w:val="32"/>
          <w:szCs w:val="32"/>
        </w:rPr>
        <w:t>分</w:t>
      </w:r>
    </w:p>
    <w:p w14:paraId="1E7527C7" w14:textId="7D2FE369" w:rsidR="00DE0C07" w:rsidRPr="002E50E8" w:rsidRDefault="00DE0C07" w:rsidP="00DE0C07">
      <w:pPr>
        <w:spacing w:line="500" w:lineRule="exact"/>
        <w:ind w:leftChars="675" w:left="1620"/>
        <w:rPr>
          <w:rFonts w:ascii="Times New Roman" w:eastAsia="標楷體" w:hAnsi="Times New Roman"/>
          <w:sz w:val="32"/>
          <w:szCs w:val="32"/>
        </w:rPr>
      </w:pPr>
      <w:r w:rsidRPr="002E50E8">
        <w:rPr>
          <w:rFonts w:ascii="Times New Roman" w:eastAsia="標楷體" w:hAnsi="Times New Roman" w:hint="eastAsia"/>
          <w:sz w:val="32"/>
          <w:szCs w:val="32"/>
        </w:rPr>
        <w:t>11</w:t>
      </w:r>
      <w:r w:rsidRPr="002E50E8">
        <w:rPr>
          <w:rFonts w:ascii="Times New Roman" w:eastAsia="標楷體" w:hAnsi="Times New Roman"/>
          <w:sz w:val="32"/>
          <w:szCs w:val="32"/>
        </w:rPr>
        <w:t>5</w:t>
      </w:r>
      <w:r w:rsidRPr="002E50E8">
        <w:rPr>
          <w:rFonts w:ascii="Times New Roman" w:eastAsia="標楷體" w:hAnsi="Times New Roman" w:hint="eastAsia"/>
          <w:sz w:val="32"/>
          <w:szCs w:val="32"/>
        </w:rPr>
        <w:t>年</w:t>
      </w:r>
      <w:r w:rsidRPr="002E50E8">
        <w:rPr>
          <w:rFonts w:ascii="Times New Roman" w:eastAsia="標楷體" w:hAnsi="Times New Roman" w:hint="eastAsia"/>
          <w:sz w:val="32"/>
          <w:szCs w:val="32"/>
        </w:rPr>
        <w:t>4</w:t>
      </w:r>
      <w:r w:rsidRPr="002E50E8">
        <w:rPr>
          <w:rFonts w:ascii="Times New Roman" w:eastAsia="標楷體" w:hAnsi="Times New Roman" w:hint="eastAsia"/>
          <w:sz w:val="32"/>
          <w:szCs w:val="32"/>
        </w:rPr>
        <w:t>月</w:t>
      </w:r>
      <w:r w:rsidRPr="002E50E8">
        <w:rPr>
          <w:rFonts w:ascii="Times New Roman" w:eastAsia="標楷體" w:hAnsi="Times New Roman" w:hint="eastAsia"/>
          <w:sz w:val="32"/>
          <w:szCs w:val="32"/>
        </w:rPr>
        <w:t>2</w:t>
      </w:r>
      <w:r w:rsidRPr="002E50E8">
        <w:rPr>
          <w:rFonts w:ascii="Times New Roman" w:eastAsia="標楷體" w:hAnsi="Times New Roman"/>
          <w:sz w:val="32"/>
          <w:szCs w:val="32"/>
        </w:rPr>
        <w:t>3</w:t>
      </w:r>
      <w:r w:rsidRPr="002E50E8">
        <w:rPr>
          <w:rFonts w:ascii="Times New Roman" w:eastAsia="標楷體" w:hAnsi="Times New Roman" w:hint="eastAsia"/>
          <w:sz w:val="32"/>
          <w:szCs w:val="32"/>
        </w:rPr>
        <w:t>日（星期四）</w:t>
      </w:r>
      <w:r w:rsidRPr="002E50E8">
        <w:rPr>
          <w:rFonts w:ascii="Times New Roman" w:eastAsia="標楷體" w:hAnsi="Times New Roman" w:hint="eastAsia"/>
          <w:sz w:val="32"/>
          <w:szCs w:val="32"/>
        </w:rPr>
        <w:t>9</w:t>
      </w:r>
      <w:r w:rsidRPr="002E50E8">
        <w:rPr>
          <w:rFonts w:ascii="Times New Roman" w:eastAsia="標楷體" w:hAnsi="Times New Roman" w:hint="eastAsia"/>
          <w:sz w:val="32"/>
          <w:szCs w:val="32"/>
        </w:rPr>
        <w:t>時至</w:t>
      </w:r>
      <w:r w:rsidRPr="002E50E8">
        <w:rPr>
          <w:rFonts w:ascii="Times New Roman" w:eastAsia="標楷體" w:hAnsi="Times New Roman" w:hint="eastAsia"/>
          <w:sz w:val="32"/>
          <w:szCs w:val="32"/>
        </w:rPr>
        <w:t>1</w:t>
      </w:r>
      <w:r w:rsidR="009A149E" w:rsidRPr="002E50E8">
        <w:rPr>
          <w:rFonts w:ascii="Times New Roman" w:eastAsia="標楷體" w:hAnsi="Times New Roman"/>
          <w:sz w:val="32"/>
          <w:szCs w:val="32"/>
        </w:rPr>
        <w:t>2</w:t>
      </w:r>
      <w:r w:rsidRPr="002E50E8">
        <w:rPr>
          <w:rFonts w:ascii="Times New Roman" w:eastAsia="標楷體" w:hAnsi="Times New Roman" w:hint="eastAsia"/>
          <w:sz w:val="32"/>
          <w:szCs w:val="32"/>
        </w:rPr>
        <w:t>時</w:t>
      </w:r>
      <w:r w:rsidR="009A149E" w:rsidRPr="002E50E8">
        <w:rPr>
          <w:rFonts w:ascii="Times New Roman" w:eastAsia="標楷體" w:hAnsi="Times New Roman"/>
          <w:sz w:val="32"/>
          <w:szCs w:val="32"/>
        </w:rPr>
        <w:t>58</w:t>
      </w:r>
      <w:r w:rsidRPr="002E50E8">
        <w:rPr>
          <w:rFonts w:ascii="Times New Roman" w:eastAsia="標楷體" w:hAnsi="Times New Roman" w:hint="eastAsia"/>
          <w:sz w:val="32"/>
          <w:szCs w:val="32"/>
        </w:rPr>
        <w:t>分</w:t>
      </w:r>
    </w:p>
    <w:p w14:paraId="5E67D989" w14:textId="77777777" w:rsidR="002251C0" w:rsidRPr="002E50E8" w:rsidRDefault="002251C0" w:rsidP="002251C0">
      <w:pPr>
        <w:spacing w:line="440" w:lineRule="exact"/>
        <w:rPr>
          <w:rFonts w:ascii="Times New Roman" w:eastAsia="標楷體" w:hAnsi="Times New Roman"/>
          <w:sz w:val="32"/>
          <w:szCs w:val="32"/>
        </w:rPr>
      </w:pPr>
      <w:r w:rsidRPr="002E50E8">
        <w:rPr>
          <w:rFonts w:ascii="Times New Roman" w:eastAsia="標楷體" w:hAnsi="Times New Roman"/>
          <w:sz w:val="32"/>
          <w:szCs w:val="32"/>
        </w:rPr>
        <w:t>地　　點：群賢樓</w:t>
      </w:r>
      <w:r w:rsidRPr="002E50E8">
        <w:rPr>
          <w:rFonts w:ascii="Times New Roman" w:eastAsia="標楷體" w:hAnsi="Times New Roman"/>
          <w:sz w:val="32"/>
          <w:szCs w:val="32"/>
        </w:rPr>
        <w:t>801</w:t>
      </w:r>
      <w:r w:rsidRPr="002E50E8">
        <w:rPr>
          <w:rFonts w:ascii="Times New Roman" w:eastAsia="標楷體" w:hAnsi="Times New Roman"/>
          <w:sz w:val="32"/>
          <w:szCs w:val="32"/>
        </w:rPr>
        <w:t>會議室</w:t>
      </w:r>
    </w:p>
    <w:p w14:paraId="511152EE" w14:textId="5FC333C4" w:rsidR="00C93337" w:rsidRPr="002E50E8" w:rsidRDefault="002251C0" w:rsidP="003B3A87">
      <w:pPr>
        <w:tabs>
          <w:tab w:val="left" w:pos="5520"/>
        </w:tabs>
        <w:spacing w:line="440" w:lineRule="exact"/>
        <w:ind w:left="1600" w:rightChars="235" w:right="564" w:hangingChars="500" w:hanging="1600"/>
        <w:rPr>
          <w:rFonts w:ascii="Times New Roman" w:eastAsia="標楷體" w:hAnsi="Times New Roman"/>
          <w:sz w:val="32"/>
          <w:szCs w:val="32"/>
        </w:rPr>
      </w:pPr>
      <w:r w:rsidRPr="002E50E8">
        <w:rPr>
          <w:rFonts w:ascii="Times New Roman" w:eastAsia="標楷體" w:hAnsi="Times New Roman"/>
          <w:sz w:val="32"/>
          <w:szCs w:val="32"/>
        </w:rPr>
        <w:t>出席委員：</w:t>
      </w:r>
      <w:r w:rsidR="009E42FA" w:rsidRPr="002E50E8">
        <w:rPr>
          <w:rFonts w:ascii="Times New Roman" w:eastAsia="標楷體" w:hAnsi="Times New Roman" w:hint="eastAsia"/>
          <w:sz w:val="32"/>
          <w:szCs w:val="32"/>
        </w:rPr>
        <w:t>林月琴</w:t>
      </w:r>
      <w:r w:rsidR="009E42FA" w:rsidRPr="002E50E8">
        <w:rPr>
          <w:rFonts w:ascii="Times New Roman" w:eastAsia="標楷體" w:hAnsi="Times New Roman" w:hint="eastAsia"/>
          <w:sz w:val="32"/>
          <w:szCs w:val="32"/>
        </w:rPr>
        <w:t xml:space="preserve">  </w:t>
      </w:r>
      <w:r w:rsidR="000F5C34" w:rsidRPr="002E50E8">
        <w:rPr>
          <w:rFonts w:ascii="Times New Roman" w:eastAsia="標楷體" w:hAnsi="Times New Roman"/>
          <w:sz w:val="32"/>
          <w:szCs w:val="32"/>
        </w:rPr>
        <w:t>陳菁徽</w:t>
      </w:r>
      <w:r w:rsidR="000F5C34" w:rsidRPr="002E50E8">
        <w:rPr>
          <w:rFonts w:ascii="Times New Roman" w:eastAsia="標楷體" w:hAnsi="Times New Roman"/>
          <w:sz w:val="32"/>
          <w:szCs w:val="32"/>
        </w:rPr>
        <w:t xml:space="preserve">  </w:t>
      </w:r>
      <w:bookmarkStart w:id="0" w:name="_Hlk193979731"/>
      <w:r w:rsidR="009E42FA" w:rsidRPr="002E50E8">
        <w:rPr>
          <w:rFonts w:ascii="Times New Roman" w:eastAsia="標楷體" w:hAnsi="Times New Roman" w:hint="eastAsia"/>
          <w:sz w:val="32"/>
          <w:szCs w:val="32"/>
        </w:rPr>
        <w:t>邱慧</w:t>
      </w:r>
      <w:proofErr w:type="gramStart"/>
      <w:r w:rsidR="009E42FA" w:rsidRPr="002E50E8">
        <w:rPr>
          <w:rFonts w:ascii="Times New Roman" w:eastAsia="標楷體" w:hAnsi="Times New Roman" w:hint="eastAsia"/>
          <w:sz w:val="32"/>
          <w:szCs w:val="32"/>
        </w:rPr>
        <w:t>洳</w:t>
      </w:r>
      <w:proofErr w:type="gramEnd"/>
      <w:r w:rsidR="00807CA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廖偉翔</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邱鎮軍</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王育敏</w:t>
      </w:r>
      <w:r w:rsidR="00362D99" w:rsidRPr="002E50E8">
        <w:rPr>
          <w:rFonts w:ascii="Times New Roman" w:eastAsia="標楷體" w:hAnsi="Times New Roman"/>
          <w:sz w:val="32"/>
          <w:szCs w:val="32"/>
        </w:rPr>
        <w:br/>
      </w:r>
      <w:r w:rsidR="009E42FA" w:rsidRPr="002E50E8">
        <w:rPr>
          <w:rFonts w:ascii="Times New Roman" w:eastAsia="標楷體" w:hAnsi="Times New Roman" w:hint="eastAsia"/>
          <w:sz w:val="32"/>
          <w:szCs w:val="32"/>
        </w:rPr>
        <w:t>蘇清泉</w:t>
      </w:r>
      <w:r w:rsidR="009E42FA" w:rsidRPr="002E50E8">
        <w:rPr>
          <w:rFonts w:ascii="Times New Roman" w:eastAsia="標楷體" w:hAnsi="Times New Roman" w:hint="eastAsia"/>
          <w:sz w:val="32"/>
          <w:szCs w:val="32"/>
        </w:rPr>
        <w:t xml:space="preserve">  </w:t>
      </w:r>
      <w:r w:rsidR="00362D99" w:rsidRPr="002E50E8">
        <w:rPr>
          <w:rFonts w:ascii="Times New Roman" w:eastAsia="標楷體" w:hAnsi="Times New Roman" w:hint="eastAsia"/>
          <w:sz w:val="32"/>
          <w:szCs w:val="32"/>
        </w:rPr>
        <w:t>黃秀芳</w:t>
      </w:r>
      <w:r w:rsidR="00362D99" w:rsidRPr="002E50E8">
        <w:rPr>
          <w:rFonts w:ascii="Times New Roman" w:eastAsia="標楷體" w:hAnsi="Times New Roman" w:hint="eastAsia"/>
          <w:sz w:val="32"/>
          <w:szCs w:val="32"/>
        </w:rPr>
        <w:t xml:space="preserve">  </w:t>
      </w:r>
      <w:bookmarkEnd w:id="0"/>
      <w:proofErr w:type="gramStart"/>
      <w:r w:rsidR="009E42FA" w:rsidRPr="002E50E8">
        <w:rPr>
          <w:rFonts w:ascii="Times New Roman" w:eastAsia="標楷體" w:hAnsi="Times New Roman" w:hint="eastAsia"/>
          <w:sz w:val="32"/>
          <w:szCs w:val="32"/>
        </w:rPr>
        <w:t>涂權吉</w:t>
      </w:r>
      <w:proofErr w:type="gramEnd"/>
      <w:r w:rsidR="009E42FA" w:rsidRPr="002E50E8">
        <w:rPr>
          <w:rFonts w:ascii="Times New Roman" w:eastAsia="標楷體" w:hAnsi="Times New Roman" w:hint="eastAsia"/>
          <w:sz w:val="32"/>
          <w:szCs w:val="32"/>
        </w:rPr>
        <w:t xml:space="preserve">  </w:t>
      </w:r>
      <w:r w:rsidR="00362D99" w:rsidRPr="002E50E8">
        <w:rPr>
          <w:rFonts w:ascii="Times New Roman" w:eastAsia="標楷體" w:hAnsi="Times New Roman" w:hint="eastAsia"/>
          <w:sz w:val="32"/>
          <w:szCs w:val="32"/>
        </w:rPr>
        <w:t>王正旭</w:t>
      </w:r>
      <w:r w:rsidR="00362D99" w:rsidRPr="002E50E8">
        <w:rPr>
          <w:rFonts w:ascii="Times New Roman" w:eastAsia="標楷體" w:hAnsi="Times New Roman" w:hint="eastAsia"/>
          <w:sz w:val="32"/>
          <w:szCs w:val="32"/>
        </w:rPr>
        <w:t xml:space="preserve">  </w:t>
      </w:r>
      <w:proofErr w:type="gramStart"/>
      <w:r w:rsidR="009E42FA" w:rsidRPr="002E50E8">
        <w:rPr>
          <w:rFonts w:ascii="Times New Roman" w:eastAsia="標楷體" w:hAnsi="Times New Roman" w:hint="eastAsia"/>
          <w:sz w:val="32"/>
          <w:szCs w:val="32"/>
        </w:rPr>
        <w:t>盧</w:t>
      </w:r>
      <w:proofErr w:type="gramEnd"/>
      <w:r w:rsidR="009E42FA" w:rsidRPr="002E50E8">
        <w:rPr>
          <w:rFonts w:ascii="Times New Roman" w:eastAsia="標楷體" w:hAnsi="Times New Roman" w:hint="eastAsia"/>
          <w:sz w:val="32"/>
          <w:szCs w:val="32"/>
        </w:rPr>
        <w:t>縣</w:t>
      </w:r>
      <w:proofErr w:type="gramStart"/>
      <w:r w:rsidR="009E42FA" w:rsidRPr="002E50E8">
        <w:rPr>
          <w:rFonts w:ascii="Times New Roman" w:eastAsia="標楷體" w:hAnsi="Times New Roman" w:hint="eastAsia"/>
          <w:sz w:val="32"/>
          <w:szCs w:val="32"/>
        </w:rPr>
        <w:t>一</w:t>
      </w:r>
      <w:proofErr w:type="gramEnd"/>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劉建國</w:t>
      </w:r>
      <w:r w:rsidR="009E42FA" w:rsidRPr="002E50E8">
        <w:rPr>
          <w:rFonts w:ascii="Times New Roman" w:eastAsia="標楷體" w:hAnsi="Times New Roman"/>
          <w:sz w:val="32"/>
          <w:szCs w:val="32"/>
        </w:rPr>
        <w:br/>
      </w:r>
      <w:r w:rsidR="00362D99" w:rsidRPr="002E50E8">
        <w:rPr>
          <w:rFonts w:ascii="Times New Roman" w:eastAsia="標楷體" w:hAnsi="Times New Roman" w:hint="eastAsia"/>
          <w:sz w:val="32"/>
          <w:szCs w:val="32"/>
        </w:rPr>
        <w:t>林淑芬</w:t>
      </w:r>
      <w:r w:rsidR="00362D99"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楊</w:t>
      </w:r>
      <w:r w:rsidR="009E42FA" w:rsidRPr="002E50E8">
        <w:rPr>
          <w:rFonts w:ascii="Times New Roman" w:eastAsia="標楷體" w:hAnsi="Times New Roman" w:hint="eastAsia"/>
          <w:sz w:val="32"/>
          <w:szCs w:val="32"/>
        </w:rPr>
        <w:t xml:space="preserve">  </w:t>
      </w:r>
      <w:proofErr w:type="gramStart"/>
      <w:r w:rsidR="009E42FA" w:rsidRPr="002E50E8">
        <w:rPr>
          <w:rFonts w:ascii="Times New Roman" w:eastAsia="標楷體" w:hAnsi="Times New Roman" w:hint="eastAsia"/>
          <w:sz w:val="32"/>
          <w:szCs w:val="32"/>
        </w:rPr>
        <w:t>曜</w:t>
      </w:r>
      <w:proofErr w:type="gramEnd"/>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陳</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瑩</w:t>
      </w:r>
      <w:r w:rsidR="009E42FA" w:rsidRPr="002E50E8">
        <w:rPr>
          <w:rFonts w:ascii="Times New Roman" w:eastAsia="標楷體" w:hAnsi="Times New Roman" w:hint="eastAsia"/>
          <w:sz w:val="32"/>
          <w:szCs w:val="32"/>
        </w:rPr>
        <w:t xml:space="preserve">  </w:t>
      </w:r>
      <w:r w:rsidR="0042287A" w:rsidRPr="002E50E8">
        <w:rPr>
          <w:rFonts w:ascii="Times New Roman" w:eastAsia="標楷體" w:hAnsi="Times New Roman"/>
          <w:sz w:val="32"/>
          <w:szCs w:val="32"/>
        </w:rPr>
        <w:t>（委員出席</w:t>
      </w:r>
      <w:r w:rsidR="00121278" w:rsidRPr="002E50E8">
        <w:rPr>
          <w:rFonts w:ascii="Times New Roman" w:eastAsia="標楷體" w:hAnsi="Times New Roman"/>
          <w:sz w:val="32"/>
          <w:szCs w:val="32"/>
        </w:rPr>
        <w:t>1</w:t>
      </w:r>
      <w:r w:rsidR="009E42FA" w:rsidRPr="002E50E8">
        <w:rPr>
          <w:rFonts w:ascii="Times New Roman" w:eastAsia="標楷體" w:hAnsi="Times New Roman" w:hint="eastAsia"/>
          <w:sz w:val="32"/>
          <w:szCs w:val="32"/>
        </w:rPr>
        <w:t>5</w:t>
      </w:r>
      <w:r w:rsidR="0042287A" w:rsidRPr="002E50E8">
        <w:rPr>
          <w:rFonts w:ascii="Times New Roman" w:eastAsia="標楷體" w:hAnsi="Times New Roman"/>
          <w:sz w:val="32"/>
          <w:szCs w:val="32"/>
        </w:rPr>
        <w:t>人）</w:t>
      </w:r>
    </w:p>
    <w:p w14:paraId="5005F407" w14:textId="06ACBA7E" w:rsidR="00F429FC" w:rsidRPr="002E50E8" w:rsidRDefault="00BF3B06" w:rsidP="00A37909">
      <w:pPr>
        <w:tabs>
          <w:tab w:val="left" w:pos="5520"/>
        </w:tabs>
        <w:spacing w:line="440" w:lineRule="exact"/>
        <w:ind w:left="1600" w:rightChars="235" w:right="564" w:hangingChars="500" w:hanging="1600"/>
        <w:rPr>
          <w:rFonts w:ascii="Times New Roman" w:eastAsia="標楷體" w:hAnsi="Times New Roman"/>
          <w:sz w:val="32"/>
          <w:szCs w:val="32"/>
        </w:rPr>
      </w:pPr>
      <w:r w:rsidRPr="002E50E8">
        <w:rPr>
          <w:rFonts w:ascii="Times New Roman" w:eastAsia="標楷體" w:hAnsi="Times New Roman"/>
          <w:sz w:val="32"/>
          <w:szCs w:val="32"/>
        </w:rPr>
        <w:t>列席委員：</w:t>
      </w:r>
      <w:r w:rsidR="009E42FA" w:rsidRPr="002E50E8">
        <w:rPr>
          <w:rFonts w:ascii="Times New Roman" w:eastAsia="標楷體" w:hAnsi="Times New Roman" w:hint="eastAsia"/>
          <w:sz w:val="32"/>
          <w:szCs w:val="32"/>
        </w:rPr>
        <w:t>羅智強</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鍾佳濱</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洪毓祥</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葉元之</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翁曉玲</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楊瓊瓔</w:t>
      </w:r>
      <w:r w:rsidR="009E42FA" w:rsidRPr="002E50E8">
        <w:rPr>
          <w:rFonts w:ascii="Times New Roman" w:eastAsia="標楷體" w:hAnsi="Times New Roman"/>
          <w:sz w:val="32"/>
          <w:szCs w:val="32"/>
        </w:rPr>
        <w:br/>
      </w:r>
      <w:r w:rsidR="009E42FA" w:rsidRPr="002E50E8">
        <w:rPr>
          <w:rFonts w:ascii="Times New Roman" w:eastAsia="標楷體" w:hAnsi="Times New Roman" w:hint="eastAsia"/>
          <w:sz w:val="32"/>
          <w:szCs w:val="32"/>
        </w:rPr>
        <w:t>張雅琳</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何欣純</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林倩綺</w:t>
      </w:r>
      <w:r w:rsidR="009E42FA" w:rsidRPr="002E50E8">
        <w:rPr>
          <w:rFonts w:ascii="Times New Roman" w:eastAsia="標楷體" w:hAnsi="Times New Roman" w:hint="eastAsia"/>
          <w:sz w:val="32"/>
          <w:szCs w:val="32"/>
        </w:rPr>
        <w:t xml:space="preserve">  </w:t>
      </w:r>
      <w:proofErr w:type="gramStart"/>
      <w:r w:rsidR="009E42FA" w:rsidRPr="002E50E8">
        <w:rPr>
          <w:rFonts w:ascii="Times New Roman" w:eastAsia="標楷體" w:hAnsi="Times New Roman" w:hint="eastAsia"/>
          <w:sz w:val="32"/>
          <w:szCs w:val="32"/>
        </w:rPr>
        <w:t>林楚茵</w:t>
      </w:r>
      <w:proofErr w:type="gramEnd"/>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蔡易餘</w:t>
      </w:r>
      <w:r w:rsidR="009E42FA" w:rsidRPr="002E50E8">
        <w:rPr>
          <w:rFonts w:ascii="Times New Roman" w:eastAsia="標楷體" w:hAnsi="Times New Roman" w:hint="eastAsia"/>
          <w:sz w:val="32"/>
          <w:szCs w:val="32"/>
        </w:rPr>
        <w:t xml:space="preserve">  </w:t>
      </w:r>
      <w:r w:rsidR="009E42FA" w:rsidRPr="002E50E8">
        <w:rPr>
          <w:rFonts w:ascii="Times New Roman" w:eastAsia="標楷體" w:hAnsi="Times New Roman" w:hint="eastAsia"/>
          <w:sz w:val="32"/>
          <w:szCs w:val="32"/>
        </w:rPr>
        <w:t>徐欣瑩</w:t>
      </w:r>
      <w:r w:rsidR="00A37909" w:rsidRPr="002E50E8">
        <w:rPr>
          <w:rFonts w:ascii="Times New Roman" w:eastAsia="標楷體" w:hAnsi="Times New Roman"/>
          <w:sz w:val="32"/>
          <w:szCs w:val="32"/>
        </w:rPr>
        <w:br/>
      </w:r>
      <w:r w:rsidR="00A37909" w:rsidRPr="002E50E8">
        <w:rPr>
          <w:rFonts w:ascii="Times New Roman" w:eastAsia="標楷體" w:hAnsi="Times New Roman" w:hint="eastAsia"/>
          <w:sz w:val="32"/>
          <w:szCs w:val="32"/>
        </w:rPr>
        <w:t>賴士葆</w:t>
      </w:r>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賴惠員</w:t>
      </w:r>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顏寬</w:t>
      </w:r>
      <w:proofErr w:type="gramStart"/>
      <w:r w:rsidR="00FF069A">
        <w:rPr>
          <w:rFonts w:ascii="Times New Roman" w:eastAsia="標楷體" w:hAnsi="Times New Roman" w:hint="eastAsia"/>
          <w:sz w:val="32"/>
          <w:szCs w:val="32"/>
        </w:rPr>
        <w:t>恒</w:t>
      </w:r>
      <w:proofErr w:type="gramEnd"/>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陳培瑜</w:t>
      </w:r>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陳昭姿</w:t>
      </w:r>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鄭正鈐王美惠</w:t>
      </w:r>
      <w:r w:rsidR="00A37909" w:rsidRPr="002E50E8">
        <w:rPr>
          <w:rFonts w:ascii="Times New Roman" w:eastAsia="標楷體" w:hAnsi="Times New Roman" w:hint="eastAsia"/>
          <w:sz w:val="32"/>
          <w:szCs w:val="32"/>
        </w:rPr>
        <w:t xml:space="preserve">  </w:t>
      </w:r>
      <w:proofErr w:type="gramStart"/>
      <w:r w:rsidR="00A37909" w:rsidRPr="002E50E8">
        <w:rPr>
          <w:rFonts w:ascii="Times New Roman" w:eastAsia="標楷體" w:hAnsi="Times New Roman" w:hint="eastAsia"/>
          <w:sz w:val="32"/>
          <w:szCs w:val="32"/>
        </w:rPr>
        <w:t>范</w:t>
      </w:r>
      <w:proofErr w:type="gramEnd"/>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雲</w:t>
      </w:r>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郭昱晴</w:t>
      </w:r>
      <w:r w:rsidR="00A37909" w:rsidRPr="002E50E8">
        <w:rPr>
          <w:rFonts w:ascii="Times New Roman" w:eastAsia="標楷體" w:hAnsi="Times New Roman" w:hint="eastAsia"/>
          <w:sz w:val="32"/>
          <w:szCs w:val="32"/>
        </w:rPr>
        <w:t xml:space="preserve">  </w:t>
      </w:r>
      <w:r w:rsidR="00A37909" w:rsidRPr="002E50E8">
        <w:rPr>
          <w:rFonts w:ascii="Times New Roman" w:eastAsia="標楷體" w:hAnsi="Times New Roman" w:hint="eastAsia"/>
          <w:sz w:val="32"/>
          <w:szCs w:val="32"/>
        </w:rPr>
        <w:t>羅明才</w:t>
      </w:r>
      <w:r w:rsidR="006E66E2">
        <w:rPr>
          <w:rFonts w:ascii="Times New Roman" w:eastAsia="標楷體" w:hAnsi="Times New Roman" w:hint="eastAsia"/>
          <w:sz w:val="32"/>
          <w:szCs w:val="32"/>
        </w:rPr>
        <w:t xml:space="preserve">  </w:t>
      </w:r>
      <w:proofErr w:type="gramStart"/>
      <w:r w:rsidR="006E66E2">
        <w:rPr>
          <w:rFonts w:ascii="Times New Roman" w:eastAsia="標楷體" w:hAnsi="Times New Roman" w:hint="eastAsia"/>
          <w:sz w:val="32"/>
          <w:szCs w:val="32"/>
        </w:rPr>
        <w:t>張嘉郡</w:t>
      </w:r>
      <w:proofErr w:type="gramEnd"/>
      <w:r w:rsidR="006E66E2">
        <w:rPr>
          <w:rFonts w:ascii="Times New Roman" w:eastAsia="標楷體" w:hAnsi="Times New Roman" w:hint="eastAsia"/>
          <w:sz w:val="32"/>
          <w:szCs w:val="32"/>
        </w:rPr>
        <w:t xml:space="preserve">  </w:t>
      </w:r>
      <w:r w:rsidR="006E66E2">
        <w:rPr>
          <w:rFonts w:ascii="Times New Roman" w:eastAsia="標楷體" w:hAnsi="Times New Roman" w:hint="eastAsia"/>
          <w:sz w:val="32"/>
          <w:szCs w:val="32"/>
        </w:rPr>
        <w:t>羅美玲</w:t>
      </w:r>
      <w:r w:rsidR="009E42FA" w:rsidRPr="002E50E8">
        <w:rPr>
          <w:rFonts w:ascii="Times New Roman" w:eastAsia="標楷體" w:hAnsi="Times New Roman"/>
          <w:sz w:val="32"/>
          <w:szCs w:val="32"/>
        </w:rPr>
        <w:br/>
      </w:r>
      <w:r w:rsidR="00961C2F" w:rsidRPr="002E50E8">
        <w:rPr>
          <w:rFonts w:ascii="Times New Roman" w:eastAsia="標楷體" w:hAnsi="Times New Roman"/>
          <w:sz w:val="32"/>
          <w:szCs w:val="32"/>
        </w:rPr>
        <w:t>（委員列席</w:t>
      </w:r>
      <w:r w:rsidR="00A37909" w:rsidRPr="002E50E8">
        <w:rPr>
          <w:rFonts w:ascii="Times New Roman" w:eastAsia="標楷體" w:hAnsi="Times New Roman"/>
          <w:sz w:val="32"/>
          <w:szCs w:val="32"/>
        </w:rPr>
        <w:t>2</w:t>
      </w:r>
      <w:r w:rsidR="006E66E2">
        <w:rPr>
          <w:rFonts w:ascii="Times New Roman" w:eastAsia="標楷體" w:hAnsi="Times New Roman" w:hint="eastAsia"/>
          <w:sz w:val="32"/>
          <w:szCs w:val="32"/>
        </w:rPr>
        <w:t>4</w:t>
      </w:r>
      <w:r w:rsidR="00961C2F" w:rsidRPr="002E50E8">
        <w:rPr>
          <w:rFonts w:ascii="Times New Roman" w:eastAsia="標楷體" w:hAnsi="Times New Roman"/>
          <w:sz w:val="32"/>
          <w:szCs w:val="32"/>
        </w:rPr>
        <w:t>人）</w:t>
      </w:r>
    </w:p>
    <w:tbl>
      <w:tblPr>
        <w:tblW w:w="5084" w:type="pct"/>
        <w:jc w:val="center"/>
        <w:tblLayout w:type="fixed"/>
        <w:tblCellMar>
          <w:left w:w="28" w:type="dxa"/>
          <w:right w:w="28" w:type="dxa"/>
        </w:tblCellMar>
        <w:tblLook w:val="04A0" w:firstRow="1" w:lastRow="0" w:firstColumn="1" w:lastColumn="0" w:noHBand="0" w:noVBand="1"/>
      </w:tblPr>
      <w:tblGrid>
        <w:gridCol w:w="1631"/>
        <w:gridCol w:w="5316"/>
        <w:gridCol w:w="1701"/>
        <w:gridCol w:w="1152"/>
      </w:tblGrid>
      <w:tr w:rsidR="001133E4" w:rsidRPr="002E50E8" w14:paraId="6FE4C7D0" w14:textId="77777777" w:rsidTr="009B0E25">
        <w:trPr>
          <w:trHeight w:val="113"/>
          <w:jc w:val="center"/>
        </w:trPr>
        <w:tc>
          <w:tcPr>
            <w:tcW w:w="832" w:type="pct"/>
          </w:tcPr>
          <w:p w14:paraId="49590C43" w14:textId="7DD31292" w:rsidR="001133E4" w:rsidRPr="002E50E8" w:rsidRDefault="001133E4" w:rsidP="001133E4">
            <w:pPr>
              <w:widowControl/>
              <w:spacing w:line="500" w:lineRule="exact"/>
              <w:jc w:val="both"/>
              <w:rPr>
                <w:rFonts w:ascii="Times New Roman" w:eastAsia="標楷體" w:hAnsi="Times New Roman"/>
                <w:b/>
                <w:color w:val="000000"/>
                <w:sz w:val="32"/>
                <w:szCs w:val="32"/>
              </w:rPr>
            </w:pPr>
            <w:r w:rsidRPr="002E50E8">
              <w:rPr>
                <w:rFonts w:ascii="Times New Roman" w:eastAsia="標楷體" w:hAnsi="Times New Roman"/>
                <w:color w:val="000000"/>
                <w:sz w:val="32"/>
                <w:szCs w:val="32"/>
              </w:rPr>
              <w:t>列席官員：</w:t>
            </w:r>
          </w:p>
        </w:tc>
        <w:tc>
          <w:tcPr>
            <w:tcW w:w="2712" w:type="pct"/>
            <w:vAlign w:val="center"/>
          </w:tcPr>
          <w:p w14:paraId="78384A5E" w14:textId="395AF051" w:rsidR="001133E4" w:rsidRPr="002E50E8" w:rsidRDefault="001240AF" w:rsidP="00870332">
            <w:pPr>
              <w:snapToGrid w:val="0"/>
              <w:spacing w:line="320" w:lineRule="exact"/>
              <w:ind w:left="1440" w:hangingChars="450" w:hanging="1440"/>
              <w:jc w:val="both"/>
              <w:rPr>
                <w:rFonts w:ascii="Times New Roman" w:eastAsia="標楷體" w:hAnsi="Times New Roman"/>
                <w:sz w:val="32"/>
                <w:szCs w:val="32"/>
              </w:rPr>
            </w:pPr>
            <w:r w:rsidRPr="002E50E8">
              <w:rPr>
                <w:rFonts w:ascii="Times New Roman" w:eastAsia="標楷體" w:hAnsi="Times New Roman"/>
                <w:sz w:val="32"/>
                <w:szCs w:val="32"/>
              </w:rPr>
              <w:t>（</w:t>
            </w:r>
            <w:r w:rsidRPr="002E50E8">
              <w:rPr>
                <w:rFonts w:ascii="Times New Roman" w:eastAsia="標楷體" w:hAnsi="Times New Roman" w:hint="eastAsia"/>
                <w:sz w:val="32"/>
                <w:szCs w:val="32"/>
              </w:rPr>
              <w:t>4</w:t>
            </w:r>
            <w:r w:rsidRPr="002E50E8">
              <w:rPr>
                <w:rFonts w:ascii="Times New Roman" w:eastAsia="標楷體" w:hAnsi="Times New Roman" w:hint="eastAsia"/>
                <w:sz w:val="32"/>
                <w:szCs w:val="32"/>
              </w:rPr>
              <w:t>月</w:t>
            </w:r>
            <w:r w:rsidRPr="002E50E8">
              <w:rPr>
                <w:rFonts w:ascii="Times New Roman" w:eastAsia="標楷體" w:hAnsi="Times New Roman" w:hint="eastAsia"/>
                <w:sz w:val="32"/>
                <w:szCs w:val="32"/>
              </w:rPr>
              <w:t>22</w:t>
            </w:r>
            <w:r w:rsidRPr="002E50E8">
              <w:rPr>
                <w:rFonts w:ascii="Times New Roman" w:eastAsia="標楷體" w:hAnsi="Times New Roman" w:hint="eastAsia"/>
                <w:sz w:val="32"/>
                <w:szCs w:val="32"/>
              </w:rPr>
              <w:t>日</w:t>
            </w:r>
            <w:r w:rsidRPr="002E50E8">
              <w:rPr>
                <w:rFonts w:ascii="Times New Roman" w:eastAsia="標楷體" w:hAnsi="Times New Roman"/>
                <w:sz w:val="32"/>
                <w:szCs w:val="32"/>
              </w:rPr>
              <w:t>）</w:t>
            </w:r>
          </w:p>
        </w:tc>
        <w:tc>
          <w:tcPr>
            <w:tcW w:w="868" w:type="pct"/>
            <w:vAlign w:val="center"/>
          </w:tcPr>
          <w:p w14:paraId="2289E4CC" w14:textId="25D8F2CC" w:rsidR="001133E4" w:rsidRPr="002E50E8" w:rsidRDefault="001133E4" w:rsidP="001133E4">
            <w:pPr>
              <w:spacing w:line="400" w:lineRule="exact"/>
              <w:jc w:val="distribute"/>
              <w:rPr>
                <w:rFonts w:ascii="Times New Roman" w:eastAsia="標楷體" w:hAnsi="Times New Roman"/>
                <w:bCs/>
                <w:sz w:val="32"/>
                <w:szCs w:val="32"/>
              </w:rPr>
            </w:pPr>
          </w:p>
        </w:tc>
        <w:tc>
          <w:tcPr>
            <w:tcW w:w="588" w:type="pct"/>
            <w:vAlign w:val="center"/>
          </w:tcPr>
          <w:p w14:paraId="1F1B2846" w14:textId="490026AF" w:rsidR="001133E4" w:rsidRPr="002E50E8" w:rsidRDefault="001133E4" w:rsidP="001133E4">
            <w:pPr>
              <w:spacing w:line="400" w:lineRule="exact"/>
              <w:jc w:val="center"/>
              <w:rPr>
                <w:rFonts w:ascii="Times New Roman" w:eastAsia="標楷體" w:hAnsi="Times New Roman"/>
                <w:bCs/>
                <w:sz w:val="32"/>
                <w:szCs w:val="32"/>
              </w:rPr>
            </w:pPr>
          </w:p>
        </w:tc>
      </w:tr>
      <w:tr w:rsidR="001133E4" w:rsidRPr="002E50E8" w14:paraId="0C3EE0E6" w14:textId="77777777" w:rsidTr="009B0E25">
        <w:trPr>
          <w:trHeight w:val="113"/>
          <w:jc w:val="center"/>
        </w:trPr>
        <w:tc>
          <w:tcPr>
            <w:tcW w:w="832" w:type="pct"/>
          </w:tcPr>
          <w:p w14:paraId="6E4FDCB2" w14:textId="77777777" w:rsidR="001133E4" w:rsidRPr="002E50E8" w:rsidRDefault="001133E4" w:rsidP="001133E4">
            <w:pPr>
              <w:widowControl/>
              <w:spacing w:line="500" w:lineRule="exact"/>
              <w:jc w:val="both"/>
              <w:rPr>
                <w:rFonts w:ascii="Times New Roman" w:eastAsia="標楷體" w:hAnsi="Times New Roman"/>
                <w:color w:val="000000"/>
                <w:sz w:val="32"/>
                <w:szCs w:val="32"/>
              </w:rPr>
            </w:pPr>
          </w:p>
        </w:tc>
        <w:tc>
          <w:tcPr>
            <w:tcW w:w="2712" w:type="pct"/>
            <w:vAlign w:val="center"/>
          </w:tcPr>
          <w:p w14:paraId="08D27D39" w14:textId="5AC60816" w:rsidR="001133E4" w:rsidRPr="002E50E8" w:rsidRDefault="00556B90" w:rsidP="00556B90">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環境部</w:t>
            </w:r>
          </w:p>
        </w:tc>
        <w:tc>
          <w:tcPr>
            <w:tcW w:w="868" w:type="pct"/>
            <w:vAlign w:val="center"/>
          </w:tcPr>
          <w:p w14:paraId="0E1A9E32" w14:textId="005B1D47" w:rsidR="001133E4" w:rsidRPr="002E50E8" w:rsidRDefault="00556B90" w:rsidP="00556B90">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部長</w:t>
            </w:r>
          </w:p>
        </w:tc>
        <w:tc>
          <w:tcPr>
            <w:tcW w:w="588" w:type="pct"/>
            <w:vAlign w:val="center"/>
          </w:tcPr>
          <w:p w14:paraId="2E339744" w14:textId="73608A69" w:rsidR="001133E4" w:rsidRPr="002E50E8" w:rsidRDefault="00556B90" w:rsidP="00556B90">
            <w:pPr>
              <w:spacing w:line="400" w:lineRule="exact"/>
              <w:jc w:val="center"/>
              <w:rPr>
                <w:rFonts w:ascii="Times New Roman" w:eastAsia="標楷體" w:hAnsi="Times New Roman"/>
                <w:bCs/>
                <w:sz w:val="32"/>
                <w:szCs w:val="32"/>
              </w:rPr>
            </w:pPr>
            <w:proofErr w:type="gramStart"/>
            <w:r w:rsidRPr="002E50E8">
              <w:rPr>
                <w:rFonts w:ascii="Times New Roman" w:eastAsia="標楷體" w:hAnsi="Times New Roman" w:hint="eastAsia"/>
                <w:bCs/>
                <w:sz w:val="32"/>
                <w:szCs w:val="32"/>
              </w:rPr>
              <w:t>彭</w:t>
            </w:r>
            <w:proofErr w:type="gramEnd"/>
            <w:r w:rsidRPr="002E50E8">
              <w:rPr>
                <w:rFonts w:ascii="Times New Roman" w:eastAsia="標楷體" w:hAnsi="Times New Roman" w:hint="eastAsia"/>
                <w:bCs/>
                <w:sz w:val="32"/>
                <w:szCs w:val="32"/>
              </w:rPr>
              <w:t>啓明</w:t>
            </w:r>
          </w:p>
        </w:tc>
      </w:tr>
      <w:tr w:rsidR="0012735A" w:rsidRPr="002E50E8" w14:paraId="4C5FD65F" w14:textId="77777777" w:rsidTr="009B0E25">
        <w:trPr>
          <w:trHeight w:val="113"/>
          <w:jc w:val="center"/>
        </w:trPr>
        <w:tc>
          <w:tcPr>
            <w:tcW w:w="832" w:type="pct"/>
          </w:tcPr>
          <w:p w14:paraId="36D27438" w14:textId="77777777" w:rsidR="0012735A" w:rsidRPr="002E50E8" w:rsidRDefault="0012735A" w:rsidP="0012735A">
            <w:pPr>
              <w:widowControl/>
              <w:spacing w:line="500" w:lineRule="exact"/>
              <w:jc w:val="both"/>
              <w:rPr>
                <w:rFonts w:ascii="Times New Roman" w:eastAsia="標楷體" w:hAnsi="Times New Roman"/>
                <w:b/>
                <w:color w:val="000000"/>
                <w:sz w:val="32"/>
                <w:szCs w:val="32"/>
              </w:rPr>
            </w:pPr>
          </w:p>
        </w:tc>
        <w:tc>
          <w:tcPr>
            <w:tcW w:w="2712" w:type="pct"/>
          </w:tcPr>
          <w:p w14:paraId="42C15359" w14:textId="5C23DBBF" w:rsidR="0012735A" w:rsidRPr="002E50E8" w:rsidRDefault="0012735A" w:rsidP="0012735A">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氣候變遷署</w:t>
            </w:r>
          </w:p>
        </w:tc>
        <w:tc>
          <w:tcPr>
            <w:tcW w:w="868" w:type="pct"/>
            <w:vAlign w:val="center"/>
          </w:tcPr>
          <w:p w14:paraId="0DA7505B" w14:textId="4CF80390" w:rsidR="0012735A" w:rsidRPr="002E50E8" w:rsidRDefault="0012735A" w:rsidP="0012735A">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署長</w:t>
            </w:r>
          </w:p>
        </w:tc>
        <w:tc>
          <w:tcPr>
            <w:tcW w:w="588" w:type="pct"/>
            <w:vAlign w:val="center"/>
          </w:tcPr>
          <w:p w14:paraId="66C2706C" w14:textId="16FE8CD6" w:rsidR="0012735A" w:rsidRPr="002E50E8" w:rsidRDefault="0012735A" w:rsidP="0012735A">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蔡玲儀</w:t>
            </w:r>
          </w:p>
        </w:tc>
      </w:tr>
      <w:tr w:rsidR="0012735A" w:rsidRPr="002E50E8" w14:paraId="0FFE7004" w14:textId="77777777" w:rsidTr="009B0E25">
        <w:trPr>
          <w:trHeight w:val="113"/>
          <w:jc w:val="center"/>
        </w:trPr>
        <w:tc>
          <w:tcPr>
            <w:tcW w:w="832" w:type="pct"/>
          </w:tcPr>
          <w:p w14:paraId="13AFCD03" w14:textId="77777777" w:rsidR="0012735A" w:rsidRPr="002E50E8" w:rsidRDefault="0012735A" w:rsidP="0012735A">
            <w:pPr>
              <w:widowControl/>
              <w:spacing w:line="500" w:lineRule="exact"/>
              <w:jc w:val="both"/>
              <w:rPr>
                <w:rFonts w:ascii="Times New Roman" w:eastAsia="標楷體" w:hAnsi="Times New Roman"/>
                <w:b/>
                <w:color w:val="000000"/>
                <w:sz w:val="32"/>
                <w:szCs w:val="32"/>
              </w:rPr>
            </w:pPr>
          </w:p>
        </w:tc>
        <w:tc>
          <w:tcPr>
            <w:tcW w:w="2712" w:type="pct"/>
          </w:tcPr>
          <w:p w14:paraId="5A589F0A" w14:textId="5787E404" w:rsidR="0012735A" w:rsidRPr="002E50E8" w:rsidRDefault="0012735A" w:rsidP="0012735A">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會計處</w:t>
            </w:r>
          </w:p>
        </w:tc>
        <w:tc>
          <w:tcPr>
            <w:tcW w:w="868" w:type="pct"/>
            <w:vAlign w:val="center"/>
          </w:tcPr>
          <w:p w14:paraId="14DA3042" w14:textId="589D9D8E" w:rsidR="0012735A" w:rsidRPr="002E50E8" w:rsidRDefault="0012735A" w:rsidP="0012735A">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1179FD7D" w14:textId="0FE2A69B" w:rsidR="0012735A" w:rsidRPr="002E50E8" w:rsidRDefault="0012735A" w:rsidP="0012735A">
            <w:pPr>
              <w:spacing w:line="400" w:lineRule="exact"/>
              <w:jc w:val="center"/>
              <w:rPr>
                <w:rFonts w:ascii="Times New Roman" w:eastAsia="標楷體" w:hAnsi="Times New Roman"/>
                <w:bCs/>
                <w:sz w:val="32"/>
                <w:szCs w:val="32"/>
              </w:rPr>
            </w:pPr>
            <w:proofErr w:type="gramStart"/>
            <w:r w:rsidRPr="002E50E8">
              <w:rPr>
                <w:rFonts w:ascii="Times New Roman" w:eastAsia="標楷體" w:hAnsi="Times New Roman" w:hint="eastAsia"/>
                <w:bCs/>
                <w:sz w:val="32"/>
                <w:szCs w:val="32"/>
              </w:rPr>
              <w:t>陳勁欣</w:t>
            </w:r>
            <w:proofErr w:type="gramEnd"/>
          </w:p>
        </w:tc>
      </w:tr>
      <w:tr w:rsidR="0012735A" w:rsidRPr="002E50E8" w14:paraId="1D04A954" w14:textId="77777777" w:rsidTr="009B0E25">
        <w:trPr>
          <w:trHeight w:val="113"/>
          <w:jc w:val="center"/>
        </w:trPr>
        <w:tc>
          <w:tcPr>
            <w:tcW w:w="832" w:type="pct"/>
          </w:tcPr>
          <w:p w14:paraId="47D1CB79" w14:textId="171F1720" w:rsidR="0012735A" w:rsidRPr="002E50E8" w:rsidRDefault="0012735A" w:rsidP="0012735A">
            <w:pPr>
              <w:widowControl/>
              <w:spacing w:line="500" w:lineRule="exact"/>
              <w:jc w:val="both"/>
              <w:rPr>
                <w:rFonts w:ascii="Times New Roman" w:eastAsia="標楷體" w:hAnsi="Times New Roman"/>
                <w:b/>
                <w:color w:val="000000"/>
                <w:sz w:val="32"/>
                <w:szCs w:val="32"/>
              </w:rPr>
            </w:pPr>
          </w:p>
        </w:tc>
        <w:tc>
          <w:tcPr>
            <w:tcW w:w="2712" w:type="pct"/>
          </w:tcPr>
          <w:p w14:paraId="5677C97B" w14:textId="1962FF48" w:rsidR="0012735A" w:rsidRPr="002E50E8" w:rsidRDefault="0012735A" w:rsidP="0012735A">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資源循環署</w:t>
            </w:r>
          </w:p>
        </w:tc>
        <w:tc>
          <w:tcPr>
            <w:tcW w:w="868" w:type="pct"/>
            <w:vAlign w:val="center"/>
          </w:tcPr>
          <w:p w14:paraId="4C795C6F" w14:textId="4B0ED070" w:rsidR="0012735A" w:rsidRPr="002E50E8" w:rsidRDefault="006D09BB" w:rsidP="0012735A">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w:t>
            </w:r>
            <w:r w:rsidR="0012735A" w:rsidRPr="002E50E8">
              <w:rPr>
                <w:rFonts w:ascii="Times New Roman" w:eastAsia="標楷體" w:hAnsi="Times New Roman" w:hint="eastAsia"/>
                <w:bCs/>
                <w:sz w:val="32"/>
                <w:szCs w:val="32"/>
              </w:rPr>
              <w:t>署長</w:t>
            </w:r>
          </w:p>
        </w:tc>
        <w:tc>
          <w:tcPr>
            <w:tcW w:w="588" w:type="pct"/>
            <w:vAlign w:val="center"/>
          </w:tcPr>
          <w:p w14:paraId="66DBE59D" w14:textId="53E24294" w:rsidR="0012735A" w:rsidRPr="002E50E8" w:rsidRDefault="006D09BB" w:rsidP="006D09BB">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許智倫</w:t>
            </w:r>
          </w:p>
        </w:tc>
      </w:tr>
      <w:tr w:rsidR="0012735A" w:rsidRPr="002E50E8" w14:paraId="64482E07" w14:textId="77777777" w:rsidTr="009B0E25">
        <w:trPr>
          <w:trHeight w:val="113"/>
          <w:jc w:val="center"/>
        </w:trPr>
        <w:tc>
          <w:tcPr>
            <w:tcW w:w="832" w:type="pct"/>
          </w:tcPr>
          <w:p w14:paraId="2F1C077F" w14:textId="77777777" w:rsidR="0012735A" w:rsidRPr="002E50E8" w:rsidRDefault="0012735A" w:rsidP="0012735A">
            <w:pPr>
              <w:widowControl/>
              <w:spacing w:line="500" w:lineRule="exact"/>
              <w:jc w:val="both"/>
              <w:rPr>
                <w:rFonts w:ascii="Times New Roman" w:eastAsia="標楷體" w:hAnsi="Times New Roman"/>
                <w:b/>
                <w:color w:val="000000"/>
                <w:sz w:val="32"/>
                <w:szCs w:val="32"/>
              </w:rPr>
            </w:pPr>
          </w:p>
        </w:tc>
        <w:tc>
          <w:tcPr>
            <w:tcW w:w="2712" w:type="pct"/>
          </w:tcPr>
          <w:p w14:paraId="615855E5" w14:textId="3469C1D6" w:rsidR="0012735A" w:rsidRPr="002E50E8" w:rsidRDefault="0012735A" w:rsidP="0012735A">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化學物質管理署</w:t>
            </w:r>
          </w:p>
        </w:tc>
        <w:tc>
          <w:tcPr>
            <w:tcW w:w="868" w:type="pct"/>
            <w:vAlign w:val="center"/>
          </w:tcPr>
          <w:p w14:paraId="14E42C54" w14:textId="2FE76113" w:rsidR="0012735A" w:rsidRPr="002E50E8" w:rsidRDefault="0012735A" w:rsidP="0012735A">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署長</w:t>
            </w:r>
          </w:p>
        </w:tc>
        <w:tc>
          <w:tcPr>
            <w:tcW w:w="588" w:type="pct"/>
            <w:vAlign w:val="center"/>
          </w:tcPr>
          <w:p w14:paraId="108548D8" w14:textId="1DA86CF2" w:rsidR="0012735A" w:rsidRPr="002E50E8" w:rsidRDefault="0012735A" w:rsidP="0012735A">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蔡孟裕</w:t>
            </w:r>
          </w:p>
        </w:tc>
      </w:tr>
      <w:tr w:rsidR="0012735A" w:rsidRPr="002E50E8" w14:paraId="3E11AA3C" w14:textId="77777777" w:rsidTr="009B0E25">
        <w:trPr>
          <w:trHeight w:val="113"/>
          <w:jc w:val="center"/>
        </w:trPr>
        <w:tc>
          <w:tcPr>
            <w:tcW w:w="832" w:type="pct"/>
          </w:tcPr>
          <w:p w14:paraId="512DEF19" w14:textId="77777777" w:rsidR="0012735A" w:rsidRPr="002E50E8" w:rsidRDefault="0012735A" w:rsidP="0012735A">
            <w:pPr>
              <w:widowControl/>
              <w:spacing w:line="500" w:lineRule="exact"/>
              <w:jc w:val="both"/>
              <w:rPr>
                <w:rFonts w:ascii="Times New Roman" w:eastAsia="標楷體" w:hAnsi="Times New Roman"/>
                <w:b/>
                <w:color w:val="000000"/>
                <w:sz w:val="32"/>
                <w:szCs w:val="32"/>
              </w:rPr>
            </w:pPr>
          </w:p>
        </w:tc>
        <w:tc>
          <w:tcPr>
            <w:tcW w:w="2712" w:type="pct"/>
          </w:tcPr>
          <w:p w14:paraId="6A3A6720" w14:textId="5D43E02A" w:rsidR="0012735A" w:rsidRPr="002E50E8" w:rsidRDefault="0012735A" w:rsidP="0012735A">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環境管理署</w:t>
            </w:r>
          </w:p>
        </w:tc>
        <w:tc>
          <w:tcPr>
            <w:tcW w:w="868" w:type="pct"/>
            <w:vAlign w:val="center"/>
          </w:tcPr>
          <w:p w14:paraId="5D9316AE" w14:textId="1379F339" w:rsidR="0012735A" w:rsidRPr="002E50E8" w:rsidRDefault="0012735A" w:rsidP="0012735A">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署長</w:t>
            </w:r>
          </w:p>
        </w:tc>
        <w:tc>
          <w:tcPr>
            <w:tcW w:w="588" w:type="pct"/>
            <w:vAlign w:val="center"/>
          </w:tcPr>
          <w:p w14:paraId="6EDA0C2A" w14:textId="75D5F181" w:rsidR="0012735A" w:rsidRPr="002E50E8" w:rsidRDefault="0012735A" w:rsidP="0012735A">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顏旭明</w:t>
            </w:r>
          </w:p>
        </w:tc>
      </w:tr>
      <w:tr w:rsidR="00735A71" w:rsidRPr="002E50E8" w14:paraId="372EF835" w14:textId="77777777" w:rsidTr="009B0E25">
        <w:trPr>
          <w:trHeight w:val="113"/>
          <w:jc w:val="center"/>
        </w:trPr>
        <w:tc>
          <w:tcPr>
            <w:tcW w:w="832" w:type="pct"/>
          </w:tcPr>
          <w:p w14:paraId="7B6A809E"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3FD51579" w14:textId="09CD552A"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bCs/>
                <w:sz w:val="32"/>
                <w:szCs w:val="32"/>
              </w:rPr>
              <w:t>國家環境研究院</w:t>
            </w:r>
          </w:p>
        </w:tc>
        <w:tc>
          <w:tcPr>
            <w:tcW w:w="868" w:type="pct"/>
            <w:vAlign w:val="center"/>
          </w:tcPr>
          <w:p w14:paraId="6CA5A855" w14:textId="59EFC84C"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代理院長</w:t>
            </w:r>
          </w:p>
        </w:tc>
        <w:tc>
          <w:tcPr>
            <w:tcW w:w="588" w:type="pct"/>
            <w:vAlign w:val="center"/>
          </w:tcPr>
          <w:p w14:paraId="2A37BBDE" w14:textId="14A56EC0"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巫月春</w:t>
            </w:r>
          </w:p>
        </w:tc>
      </w:tr>
      <w:tr w:rsidR="00735A71" w:rsidRPr="002E50E8" w14:paraId="124CC270" w14:textId="77777777" w:rsidTr="009B0E25">
        <w:trPr>
          <w:trHeight w:val="113"/>
          <w:jc w:val="center"/>
        </w:trPr>
        <w:tc>
          <w:tcPr>
            <w:tcW w:w="832" w:type="pct"/>
          </w:tcPr>
          <w:p w14:paraId="78401724"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4DC4BEA2" w14:textId="7AC9DDCA"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綜合規劃司</w:t>
            </w:r>
          </w:p>
        </w:tc>
        <w:tc>
          <w:tcPr>
            <w:tcW w:w="868" w:type="pct"/>
            <w:vAlign w:val="center"/>
          </w:tcPr>
          <w:p w14:paraId="0FD21EC0" w14:textId="6BC8D1B3"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0AF273AF" w14:textId="0D4F5D90"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洪淑幸</w:t>
            </w:r>
          </w:p>
        </w:tc>
      </w:tr>
      <w:tr w:rsidR="00735A71" w:rsidRPr="002E50E8" w14:paraId="7F96125F" w14:textId="77777777" w:rsidTr="009B0E25">
        <w:trPr>
          <w:trHeight w:val="113"/>
          <w:jc w:val="center"/>
        </w:trPr>
        <w:tc>
          <w:tcPr>
            <w:tcW w:w="832" w:type="pct"/>
          </w:tcPr>
          <w:p w14:paraId="371CBF75"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64E9CFAE" w14:textId="386DB180"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環境保護司</w:t>
            </w:r>
          </w:p>
        </w:tc>
        <w:tc>
          <w:tcPr>
            <w:tcW w:w="868" w:type="pct"/>
            <w:vAlign w:val="center"/>
          </w:tcPr>
          <w:p w14:paraId="78D140CA" w14:textId="32CFF514"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0EAF8BE2" w14:textId="7A8F4DA6"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徐淑芷</w:t>
            </w:r>
          </w:p>
        </w:tc>
      </w:tr>
      <w:tr w:rsidR="00735A71" w:rsidRPr="002E50E8" w14:paraId="6F4751D1" w14:textId="77777777" w:rsidTr="009B0E25">
        <w:trPr>
          <w:trHeight w:val="113"/>
          <w:jc w:val="center"/>
        </w:trPr>
        <w:tc>
          <w:tcPr>
            <w:tcW w:w="832" w:type="pct"/>
          </w:tcPr>
          <w:p w14:paraId="7AFF1F87"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28696F09" w14:textId="0ED6A67F"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大氣環境司</w:t>
            </w:r>
          </w:p>
        </w:tc>
        <w:tc>
          <w:tcPr>
            <w:tcW w:w="868" w:type="pct"/>
            <w:vAlign w:val="center"/>
          </w:tcPr>
          <w:p w14:paraId="6FD582CF" w14:textId="027EABFE"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6D083788" w14:textId="0D6E655C"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黃偉鳴</w:t>
            </w:r>
          </w:p>
        </w:tc>
      </w:tr>
      <w:tr w:rsidR="00735A71" w:rsidRPr="002E50E8" w14:paraId="7150A610" w14:textId="77777777" w:rsidTr="009B0E25">
        <w:trPr>
          <w:trHeight w:val="113"/>
          <w:jc w:val="center"/>
        </w:trPr>
        <w:tc>
          <w:tcPr>
            <w:tcW w:w="832" w:type="pct"/>
          </w:tcPr>
          <w:p w14:paraId="31BD9B31"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51F7777F" w14:textId="273E1E48"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水質保護司</w:t>
            </w:r>
          </w:p>
        </w:tc>
        <w:tc>
          <w:tcPr>
            <w:tcW w:w="868" w:type="pct"/>
            <w:vAlign w:val="center"/>
          </w:tcPr>
          <w:p w14:paraId="1DB03508" w14:textId="14C3EB7A"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0BEF2AFB" w14:textId="479A5791"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王</w:t>
            </w:r>
            <w:proofErr w:type="gramStart"/>
            <w:r w:rsidRPr="002E50E8">
              <w:rPr>
                <w:rFonts w:ascii="Times New Roman" w:eastAsia="標楷體" w:hAnsi="Times New Roman" w:hint="eastAsia"/>
                <w:bCs/>
                <w:sz w:val="32"/>
                <w:szCs w:val="32"/>
              </w:rPr>
              <w:t>嶽斌</w:t>
            </w:r>
            <w:proofErr w:type="gramEnd"/>
          </w:p>
        </w:tc>
      </w:tr>
      <w:tr w:rsidR="00735A71" w:rsidRPr="002E50E8" w14:paraId="4160E64D" w14:textId="77777777" w:rsidTr="009B0E25">
        <w:trPr>
          <w:trHeight w:val="113"/>
          <w:jc w:val="center"/>
        </w:trPr>
        <w:tc>
          <w:tcPr>
            <w:tcW w:w="832" w:type="pct"/>
          </w:tcPr>
          <w:p w14:paraId="3E3A0696"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531B7332" w14:textId="568009E6"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環境資訊科技司</w:t>
            </w:r>
          </w:p>
        </w:tc>
        <w:tc>
          <w:tcPr>
            <w:tcW w:w="868" w:type="pct"/>
            <w:vAlign w:val="center"/>
          </w:tcPr>
          <w:p w14:paraId="5F1F22AC" w14:textId="646D527B"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488214B3" w14:textId="7E67C29D"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張順欽</w:t>
            </w:r>
          </w:p>
        </w:tc>
      </w:tr>
      <w:tr w:rsidR="00735A71" w:rsidRPr="002E50E8" w14:paraId="4E3B0C76" w14:textId="77777777" w:rsidTr="009B0E25">
        <w:trPr>
          <w:trHeight w:val="113"/>
          <w:jc w:val="center"/>
        </w:trPr>
        <w:tc>
          <w:tcPr>
            <w:tcW w:w="832" w:type="pct"/>
          </w:tcPr>
          <w:p w14:paraId="6E96E64E"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2E0E23F1" w14:textId="2928363F"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秘書處</w:t>
            </w:r>
          </w:p>
        </w:tc>
        <w:tc>
          <w:tcPr>
            <w:tcW w:w="868" w:type="pct"/>
            <w:vAlign w:val="center"/>
          </w:tcPr>
          <w:p w14:paraId="6F8593B6" w14:textId="5D197077"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bCs/>
                <w:sz w:val="32"/>
                <w:szCs w:val="32"/>
              </w:rPr>
              <w:t>處長</w:t>
            </w:r>
          </w:p>
        </w:tc>
        <w:tc>
          <w:tcPr>
            <w:tcW w:w="588" w:type="pct"/>
            <w:vAlign w:val="center"/>
          </w:tcPr>
          <w:p w14:paraId="7280B20A" w14:textId="78CBED49"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胡明輝</w:t>
            </w:r>
          </w:p>
        </w:tc>
      </w:tr>
      <w:tr w:rsidR="00735A71" w:rsidRPr="002E50E8" w14:paraId="5603726B" w14:textId="77777777" w:rsidTr="009B0E25">
        <w:trPr>
          <w:trHeight w:val="113"/>
          <w:jc w:val="center"/>
        </w:trPr>
        <w:tc>
          <w:tcPr>
            <w:tcW w:w="832" w:type="pct"/>
          </w:tcPr>
          <w:p w14:paraId="6001695C"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3133D620" w14:textId="0724AD7E"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人事處</w:t>
            </w:r>
          </w:p>
        </w:tc>
        <w:tc>
          <w:tcPr>
            <w:tcW w:w="868" w:type="pct"/>
            <w:vAlign w:val="center"/>
          </w:tcPr>
          <w:p w14:paraId="2CAA4C17" w14:textId="73650C62"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1C35C641" w14:textId="3A0F4A44"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楊良彬</w:t>
            </w:r>
          </w:p>
        </w:tc>
      </w:tr>
      <w:tr w:rsidR="00735A71" w:rsidRPr="002E50E8" w14:paraId="370F6C76" w14:textId="77777777" w:rsidTr="009B0E25">
        <w:trPr>
          <w:trHeight w:val="113"/>
          <w:jc w:val="center"/>
        </w:trPr>
        <w:tc>
          <w:tcPr>
            <w:tcW w:w="832" w:type="pct"/>
          </w:tcPr>
          <w:p w14:paraId="5E57D35E"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6A54A4FF" w14:textId="6A6B8550"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政風處</w:t>
            </w:r>
          </w:p>
        </w:tc>
        <w:tc>
          <w:tcPr>
            <w:tcW w:w="868" w:type="pct"/>
            <w:vAlign w:val="center"/>
          </w:tcPr>
          <w:p w14:paraId="4C4AC166" w14:textId="344A9EEB"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6AEA3C12" w14:textId="706C2706"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陳培志</w:t>
            </w:r>
          </w:p>
        </w:tc>
      </w:tr>
      <w:tr w:rsidR="00735A71" w:rsidRPr="002E50E8" w14:paraId="7831D482" w14:textId="77777777" w:rsidTr="009B0E25">
        <w:trPr>
          <w:trHeight w:val="113"/>
          <w:jc w:val="center"/>
        </w:trPr>
        <w:tc>
          <w:tcPr>
            <w:tcW w:w="832" w:type="pct"/>
          </w:tcPr>
          <w:p w14:paraId="74B5DACC"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7F97C1E9" w14:textId="39E6437A"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統計處</w:t>
            </w:r>
          </w:p>
        </w:tc>
        <w:tc>
          <w:tcPr>
            <w:tcW w:w="868" w:type="pct"/>
            <w:vAlign w:val="center"/>
          </w:tcPr>
          <w:p w14:paraId="7BF706F2" w14:textId="2259264E"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4ED26321" w14:textId="33BD0879"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侯美鈴</w:t>
            </w:r>
          </w:p>
        </w:tc>
      </w:tr>
      <w:tr w:rsidR="00735A71" w:rsidRPr="002E50E8" w14:paraId="02B81584" w14:textId="77777777" w:rsidTr="009B0E25">
        <w:trPr>
          <w:trHeight w:val="113"/>
          <w:jc w:val="center"/>
        </w:trPr>
        <w:tc>
          <w:tcPr>
            <w:tcW w:w="832" w:type="pct"/>
          </w:tcPr>
          <w:p w14:paraId="4E04C21E"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2797C879" w14:textId="0490A403" w:rsidR="00735A71" w:rsidRPr="002E50E8" w:rsidRDefault="00735A71" w:rsidP="00735A71">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法制處</w:t>
            </w:r>
          </w:p>
        </w:tc>
        <w:tc>
          <w:tcPr>
            <w:tcW w:w="868" w:type="pct"/>
            <w:vAlign w:val="center"/>
          </w:tcPr>
          <w:p w14:paraId="04F2A00E" w14:textId="36285A54"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6AF2E13F" w14:textId="2DFC434E"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林</w:t>
            </w:r>
            <w:r w:rsidRPr="002E50E8">
              <w:rPr>
                <w:rFonts w:ascii="Times New Roman" w:eastAsia="標楷體" w:hAnsi="Times New Roman" w:hint="eastAsia"/>
                <w:bCs/>
                <w:sz w:val="32"/>
                <w:szCs w:val="32"/>
              </w:rPr>
              <w:t xml:space="preserve">  </w:t>
            </w:r>
            <w:r w:rsidRPr="002E50E8">
              <w:rPr>
                <w:rFonts w:ascii="Times New Roman" w:eastAsia="標楷體" w:hAnsi="Times New Roman" w:hint="eastAsia"/>
                <w:bCs/>
                <w:sz w:val="32"/>
                <w:szCs w:val="32"/>
              </w:rPr>
              <w:t>芬</w:t>
            </w:r>
          </w:p>
        </w:tc>
      </w:tr>
      <w:tr w:rsidR="00735A71" w:rsidRPr="002E50E8" w14:paraId="05040316" w14:textId="77777777" w:rsidTr="009B0E25">
        <w:trPr>
          <w:trHeight w:val="113"/>
          <w:jc w:val="center"/>
        </w:trPr>
        <w:tc>
          <w:tcPr>
            <w:tcW w:w="832" w:type="pct"/>
          </w:tcPr>
          <w:p w14:paraId="6097F510" w14:textId="77777777" w:rsidR="00735A71" w:rsidRPr="002E50E8" w:rsidRDefault="00735A71" w:rsidP="00735A71">
            <w:pPr>
              <w:widowControl/>
              <w:spacing w:line="500" w:lineRule="exact"/>
              <w:jc w:val="both"/>
              <w:rPr>
                <w:rFonts w:ascii="Times New Roman" w:eastAsia="標楷體" w:hAnsi="Times New Roman"/>
                <w:b/>
                <w:color w:val="000000"/>
                <w:sz w:val="32"/>
                <w:szCs w:val="32"/>
              </w:rPr>
            </w:pPr>
          </w:p>
        </w:tc>
        <w:tc>
          <w:tcPr>
            <w:tcW w:w="2712" w:type="pct"/>
            <w:vAlign w:val="center"/>
          </w:tcPr>
          <w:p w14:paraId="40A156E8" w14:textId="6148845D" w:rsidR="00735A71" w:rsidRPr="002E50E8" w:rsidRDefault="00735A71" w:rsidP="00735A71">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國家科學及技術委員會自然科學及永續研究發展處</w:t>
            </w:r>
          </w:p>
        </w:tc>
        <w:tc>
          <w:tcPr>
            <w:tcW w:w="868" w:type="pct"/>
            <w:shd w:val="clear" w:color="auto" w:fill="auto"/>
            <w:vAlign w:val="center"/>
          </w:tcPr>
          <w:p w14:paraId="088FD1EF" w14:textId="4F5EC312" w:rsidR="00735A71" w:rsidRPr="002E50E8" w:rsidRDefault="00735A71" w:rsidP="00735A71">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shd w:val="clear" w:color="auto" w:fill="FFFFFF"/>
            <w:vAlign w:val="center"/>
          </w:tcPr>
          <w:p w14:paraId="10757486" w14:textId="02BC33DB" w:rsidR="00735A71" w:rsidRPr="002E50E8" w:rsidRDefault="00735A71" w:rsidP="00735A71">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賴明治</w:t>
            </w:r>
          </w:p>
        </w:tc>
      </w:tr>
      <w:tr w:rsidR="00D9426B" w:rsidRPr="002E50E8" w14:paraId="491D71AE" w14:textId="77777777" w:rsidTr="009B0E25">
        <w:trPr>
          <w:trHeight w:val="113"/>
          <w:jc w:val="center"/>
        </w:trPr>
        <w:tc>
          <w:tcPr>
            <w:tcW w:w="832" w:type="pct"/>
          </w:tcPr>
          <w:p w14:paraId="2CCCDCC0" w14:textId="77777777" w:rsidR="00D9426B" w:rsidRPr="002E50E8" w:rsidRDefault="00D9426B" w:rsidP="00D9426B">
            <w:pPr>
              <w:widowControl/>
              <w:spacing w:line="500" w:lineRule="exact"/>
              <w:jc w:val="both"/>
              <w:rPr>
                <w:rFonts w:ascii="Times New Roman" w:eastAsia="標楷體" w:hAnsi="Times New Roman"/>
                <w:b/>
                <w:color w:val="000000"/>
                <w:sz w:val="32"/>
                <w:szCs w:val="32"/>
              </w:rPr>
            </w:pPr>
          </w:p>
        </w:tc>
        <w:tc>
          <w:tcPr>
            <w:tcW w:w="2712" w:type="pct"/>
            <w:vAlign w:val="center"/>
          </w:tcPr>
          <w:p w14:paraId="4A3D8EF6" w14:textId="5AF1C8E2" w:rsidR="00D9426B" w:rsidRPr="002E50E8" w:rsidRDefault="00D9426B" w:rsidP="00D9426B">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行政法人國家災害防救科技中心</w:t>
            </w:r>
          </w:p>
        </w:tc>
        <w:tc>
          <w:tcPr>
            <w:tcW w:w="868" w:type="pct"/>
            <w:shd w:val="clear" w:color="auto" w:fill="auto"/>
            <w:vAlign w:val="center"/>
          </w:tcPr>
          <w:p w14:paraId="36A25A18" w14:textId="0CA48FB1" w:rsidR="00D9426B" w:rsidRPr="002E50E8" w:rsidRDefault="00D9426B" w:rsidP="00D9426B">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shd w:val="clear" w:color="auto" w:fill="FFFFFF"/>
            <w:vAlign w:val="center"/>
          </w:tcPr>
          <w:p w14:paraId="0D6725AF" w14:textId="6744A97E" w:rsidR="00D9426B" w:rsidRPr="002E50E8" w:rsidRDefault="00D9426B" w:rsidP="00D9426B">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陳永明</w:t>
            </w:r>
          </w:p>
        </w:tc>
      </w:tr>
      <w:tr w:rsidR="00D9426B" w:rsidRPr="002E50E8" w14:paraId="6B8D419A" w14:textId="77777777" w:rsidTr="009B0E25">
        <w:trPr>
          <w:trHeight w:val="113"/>
          <w:jc w:val="center"/>
        </w:trPr>
        <w:tc>
          <w:tcPr>
            <w:tcW w:w="832" w:type="pct"/>
          </w:tcPr>
          <w:p w14:paraId="3429E05A" w14:textId="77777777" w:rsidR="00D9426B" w:rsidRPr="002E50E8" w:rsidRDefault="00D9426B" w:rsidP="00D9426B">
            <w:pPr>
              <w:widowControl/>
              <w:spacing w:line="500" w:lineRule="exact"/>
              <w:jc w:val="both"/>
              <w:rPr>
                <w:rFonts w:ascii="Times New Roman" w:eastAsia="標楷體" w:hAnsi="Times New Roman"/>
                <w:b/>
                <w:color w:val="000000"/>
                <w:sz w:val="32"/>
                <w:szCs w:val="32"/>
              </w:rPr>
            </w:pPr>
          </w:p>
        </w:tc>
        <w:tc>
          <w:tcPr>
            <w:tcW w:w="2712" w:type="pct"/>
            <w:vAlign w:val="center"/>
          </w:tcPr>
          <w:p w14:paraId="4590A9B9" w14:textId="0B7B0A99" w:rsidR="00D9426B" w:rsidRPr="002E50E8" w:rsidRDefault="00D9426B" w:rsidP="006234BC">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交通部綜合規劃司</w:t>
            </w:r>
          </w:p>
        </w:tc>
        <w:tc>
          <w:tcPr>
            <w:tcW w:w="868" w:type="pct"/>
            <w:vAlign w:val="center"/>
          </w:tcPr>
          <w:p w14:paraId="59CBED8E" w14:textId="6884CA7F" w:rsidR="00D9426B" w:rsidRPr="002E50E8" w:rsidRDefault="00D9426B" w:rsidP="00D9426B">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副司長</w:t>
            </w:r>
          </w:p>
        </w:tc>
        <w:tc>
          <w:tcPr>
            <w:tcW w:w="588" w:type="pct"/>
            <w:vAlign w:val="center"/>
          </w:tcPr>
          <w:p w14:paraId="7F654822" w14:textId="0D539C93" w:rsidR="00D9426B" w:rsidRPr="002E50E8" w:rsidRDefault="00D9426B" w:rsidP="00D9426B">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陳柏序</w:t>
            </w:r>
          </w:p>
        </w:tc>
      </w:tr>
      <w:tr w:rsidR="00D9426B" w:rsidRPr="002E50E8" w14:paraId="4243CCBD" w14:textId="77777777" w:rsidTr="009B0E25">
        <w:trPr>
          <w:trHeight w:val="113"/>
          <w:jc w:val="center"/>
        </w:trPr>
        <w:tc>
          <w:tcPr>
            <w:tcW w:w="832" w:type="pct"/>
          </w:tcPr>
          <w:p w14:paraId="5EB5BB01" w14:textId="77777777" w:rsidR="00D9426B" w:rsidRPr="002E50E8" w:rsidRDefault="00D9426B" w:rsidP="00D9426B">
            <w:pPr>
              <w:widowControl/>
              <w:spacing w:line="500" w:lineRule="exact"/>
              <w:jc w:val="both"/>
              <w:rPr>
                <w:rFonts w:ascii="Times New Roman" w:eastAsia="標楷體" w:hAnsi="Times New Roman"/>
                <w:b/>
                <w:color w:val="000000"/>
                <w:sz w:val="32"/>
                <w:szCs w:val="32"/>
              </w:rPr>
            </w:pPr>
          </w:p>
        </w:tc>
        <w:tc>
          <w:tcPr>
            <w:tcW w:w="2712" w:type="pct"/>
            <w:vAlign w:val="center"/>
          </w:tcPr>
          <w:p w14:paraId="7CD3EB3A" w14:textId="0EE0DF46" w:rsidR="00D9426B" w:rsidRPr="002E50E8" w:rsidRDefault="00D9426B" w:rsidP="00D9426B">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運輸研究所</w:t>
            </w:r>
          </w:p>
        </w:tc>
        <w:tc>
          <w:tcPr>
            <w:tcW w:w="868" w:type="pct"/>
            <w:vAlign w:val="center"/>
          </w:tcPr>
          <w:p w14:paraId="68F4166A" w14:textId="01779526" w:rsidR="00D9426B" w:rsidRPr="002E50E8" w:rsidRDefault="00D9426B" w:rsidP="00D9426B">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副組長</w:t>
            </w:r>
          </w:p>
        </w:tc>
        <w:tc>
          <w:tcPr>
            <w:tcW w:w="588" w:type="pct"/>
            <w:vAlign w:val="center"/>
          </w:tcPr>
          <w:p w14:paraId="770CD492" w14:textId="337034F4" w:rsidR="00D9426B" w:rsidRPr="002E50E8" w:rsidRDefault="00D9426B" w:rsidP="00D9426B">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鄔德傳</w:t>
            </w:r>
          </w:p>
        </w:tc>
      </w:tr>
      <w:tr w:rsidR="00D9426B" w:rsidRPr="002E50E8" w14:paraId="02256182" w14:textId="77777777" w:rsidTr="009B0E25">
        <w:trPr>
          <w:trHeight w:val="113"/>
          <w:jc w:val="center"/>
        </w:trPr>
        <w:tc>
          <w:tcPr>
            <w:tcW w:w="832" w:type="pct"/>
          </w:tcPr>
          <w:p w14:paraId="1A35357A" w14:textId="77777777" w:rsidR="00D9426B" w:rsidRPr="002E50E8" w:rsidRDefault="00D9426B" w:rsidP="00D9426B">
            <w:pPr>
              <w:widowControl/>
              <w:spacing w:line="500" w:lineRule="exact"/>
              <w:jc w:val="both"/>
              <w:rPr>
                <w:rFonts w:ascii="Times New Roman" w:eastAsia="標楷體" w:hAnsi="Times New Roman"/>
                <w:b/>
                <w:color w:val="000000"/>
                <w:sz w:val="32"/>
                <w:szCs w:val="32"/>
              </w:rPr>
            </w:pPr>
          </w:p>
        </w:tc>
        <w:tc>
          <w:tcPr>
            <w:tcW w:w="2712" w:type="pct"/>
            <w:vAlign w:val="center"/>
          </w:tcPr>
          <w:p w14:paraId="06514AD0" w14:textId="792D2E98" w:rsidR="00D9426B" w:rsidRPr="002E50E8" w:rsidRDefault="00D9426B" w:rsidP="006234BC">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經濟部水利署</w:t>
            </w:r>
          </w:p>
        </w:tc>
        <w:tc>
          <w:tcPr>
            <w:tcW w:w="868" w:type="pct"/>
            <w:vAlign w:val="center"/>
          </w:tcPr>
          <w:p w14:paraId="77AFB798" w14:textId="48EDEFB5" w:rsidR="00D9426B" w:rsidRPr="002E50E8" w:rsidRDefault="00D9426B" w:rsidP="00D9426B">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副署長</w:t>
            </w:r>
          </w:p>
        </w:tc>
        <w:tc>
          <w:tcPr>
            <w:tcW w:w="588" w:type="pct"/>
            <w:vAlign w:val="center"/>
          </w:tcPr>
          <w:p w14:paraId="2B233E9A" w14:textId="56FDF9D9" w:rsidR="00D9426B" w:rsidRPr="002E50E8" w:rsidRDefault="00D9426B" w:rsidP="00D9426B">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陳建成</w:t>
            </w:r>
          </w:p>
        </w:tc>
      </w:tr>
      <w:tr w:rsidR="00B313A8" w:rsidRPr="002E50E8" w14:paraId="0C7965F7" w14:textId="77777777" w:rsidTr="009B0E25">
        <w:trPr>
          <w:trHeight w:val="113"/>
          <w:jc w:val="center"/>
        </w:trPr>
        <w:tc>
          <w:tcPr>
            <w:tcW w:w="832" w:type="pct"/>
          </w:tcPr>
          <w:p w14:paraId="0EF9E8E1"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2467C5CC" w14:textId="64DB4E70" w:rsidR="00B313A8" w:rsidRPr="002E50E8" w:rsidRDefault="00B313A8" w:rsidP="00B313A8">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能源署</w:t>
            </w:r>
          </w:p>
        </w:tc>
        <w:tc>
          <w:tcPr>
            <w:tcW w:w="868" w:type="pct"/>
            <w:vAlign w:val="center"/>
          </w:tcPr>
          <w:p w14:paraId="3C1BF694" w14:textId="0A167353"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副署長</w:t>
            </w:r>
          </w:p>
        </w:tc>
        <w:tc>
          <w:tcPr>
            <w:tcW w:w="588" w:type="pct"/>
            <w:vAlign w:val="center"/>
          </w:tcPr>
          <w:p w14:paraId="17CF72F2" w14:textId="404CCDF6" w:rsidR="00B313A8" w:rsidRPr="002E50E8" w:rsidRDefault="00B313A8"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陳崇憲</w:t>
            </w:r>
          </w:p>
        </w:tc>
      </w:tr>
      <w:tr w:rsidR="00B313A8" w:rsidRPr="002E50E8" w14:paraId="0C87B64E" w14:textId="77777777" w:rsidTr="009B0E25">
        <w:trPr>
          <w:trHeight w:val="113"/>
          <w:jc w:val="center"/>
        </w:trPr>
        <w:tc>
          <w:tcPr>
            <w:tcW w:w="832" w:type="pct"/>
          </w:tcPr>
          <w:p w14:paraId="056CB21A"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35F92FBE" w14:textId="4C5D0125" w:rsidR="00B313A8" w:rsidRPr="002E50E8" w:rsidRDefault="00B313A8" w:rsidP="00B313A8">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產業發展署</w:t>
            </w:r>
          </w:p>
        </w:tc>
        <w:tc>
          <w:tcPr>
            <w:tcW w:w="868" w:type="pct"/>
            <w:vAlign w:val="center"/>
          </w:tcPr>
          <w:p w14:paraId="33A94A84" w14:textId="7C5B9900"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副組長</w:t>
            </w:r>
          </w:p>
        </w:tc>
        <w:tc>
          <w:tcPr>
            <w:tcW w:w="588" w:type="pct"/>
            <w:vAlign w:val="center"/>
          </w:tcPr>
          <w:p w14:paraId="009C702A" w14:textId="7E1FA801" w:rsidR="00B313A8" w:rsidRPr="002E50E8" w:rsidRDefault="00B313A8"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潘建成</w:t>
            </w:r>
          </w:p>
        </w:tc>
      </w:tr>
      <w:tr w:rsidR="00B313A8" w:rsidRPr="002E50E8" w14:paraId="338BD37B" w14:textId="77777777" w:rsidTr="009B0E25">
        <w:trPr>
          <w:trHeight w:val="113"/>
          <w:jc w:val="center"/>
        </w:trPr>
        <w:tc>
          <w:tcPr>
            <w:tcW w:w="832" w:type="pct"/>
          </w:tcPr>
          <w:p w14:paraId="45EC8AB9"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1E92AFF5" w14:textId="07A9EB4D" w:rsidR="00B313A8" w:rsidRPr="002E50E8" w:rsidRDefault="00B313A8" w:rsidP="00B313A8">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中小及新創企業署</w:t>
            </w:r>
          </w:p>
        </w:tc>
        <w:tc>
          <w:tcPr>
            <w:tcW w:w="868" w:type="pct"/>
            <w:vAlign w:val="center"/>
          </w:tcPr>
          <w:p w14:paraId="7C74FED3" w14:textId="44666367"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vAlign w:val="center"/>
          </w:tcPr>
          <w:p w14:paraId="2F60E707" w14:textId="1D8D83BD" w:rsidR="00B313A8" w:rsidRPr="002E50E8" w:rsidRDefault="00B313A8"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張雲評</w:t>
            </w:r>
          </w:p>
        </w:tc>
      </w:tr>
      <w:tr w:rsidR="00B313A8" w:rsidRPr="002E50E8" w14:paraId="5D6F7D33" w14:textId="77777777" w:rsidTr="009B0E25">
        <w:trPr>
          <w:trHeight w:val="113"/>
          <w:jc w:val="center"/>
        </w:trPr>
        <w:tc>
          <w:tcPr>
            <w:tcW w:w="832" w:type="pct"/>
          </w:tcPr>
          <w:p w14:paraId="362DC317"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14A223CC" w14:textId="56DA4559" w:rsidR="00B313A8" w:rsidRPr="002E50E8" w:rsidRDefault="00B313A8" w:rsidP="00B313A8">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國營事業管理司</w:t>
            </w:r>
          </w:p>
        </w:tc>
        <w:tc>
          <w:tcPr>
            <w:tcW w:w="868" w:type="pct"/>
            <w:vAlign w:val="center"/>
          </w:tcPr>
          <w:p w14:paraId="2B4405CE" w14:textId="4D04B44C"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vAlign w:val="center"/>
          </w:tcPr>
          <w:p w14:paraId="6B9F6841" w14:textId="7A73BC19" w:rsidR="00B313A8" w:rsidRPr="002E50E8" w:rsidRDefault="00B313A8"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邱萬金</w:t>
            </w:r>
          </w:p>
        </w:tc>
      </w:tr>
      <w:tr w:rsidR="00B313A8" w:rsidRPr="002E50E8" w14:paraId="7C2FDDE4" w14:textId="77777777" w:rsidTr="009B0E25">
        <w:trPr>
          <w:trHeight w:val="113"/>
          <w:jc w:val="center"/>
        </w:trPr>
        <w:tc>
          <w:tcPr>
            <w:tcW w:w="832" w:type="pct"/>
          </w:tcPr>
          <w:p w14:paraId="6A64A501"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321B1937" w14:textId="274A4F32" w:rsidR="00B313A8" w:rsidRPr="002E50E8" w:rsidRDefault="00B313A8" w:rsidP="00B313A8">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臺灣電力股份有限公司</w:t>
            </w:r>
          </w:p>
        </w:tc>
        <w:tc>
          <w:tcPr>
            <w:tcW w:w="868" w:type="pct"/>
            <w:vAlign w:val="center"/>
          </w:tcPr>
          <w:p w14:paraId="54A32480" w14:textId="4C21CCD5"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11BC3452" w14:textId="7EA46A45" w:rsidR="00B313A8" w:rsidRPr="002E50E8" w:rsidRDefault="005961C4"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吳政宏</w:t>
            </w:r>
          </w:p>
        </w:tc>
      </w:tr>
      <w:tr w:rsidR="00B313A8" w:rsidRPr="002E50E8" w14:paraId="00AF2F5F" w14:textId="77777777" w:rsidTr="009B0E25">
        <w:trPr>
          <w:trHeight w:val="113"/>
          <w:jc w:val="center"/>
        </w:trPr>
        <w:tc>
          <w:tcPr>
            <w:tcW w:w="832" w:type="pct"/>
          </w:tcPr>
          <w:p w14:paraId="3EE54370"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7C58EC56" w14:textId="68CCE7A3" w:rsidR="00B313A8" w:rsidRPr="002E50E8" w:rsidRDefault="00B313A8" w:rsidP="00B313A8">
            <w:pPr>
              <w:spacing w:line="440" w:lineRule="exact"/>
              <w:ind w:firstLineChars="100" w:firstLine="320"/>
              <w:rPr>
                <w:rFonts w:ascii="Times New Roman" w:eastAsia="標楷體" w:hAnsi="Times New Roman"/>
                <w:bCs/>
                <w:sz w:val="32"/>
                <w:szCs w:val="32"/>
              </w:rPr>
            </w:pPr>
          </w:p>
        </w:tc>
        <w:tc>
          <w:tcPr>
            <w:tcW w:w="868" w:type="pct"/>
            <w:vAlign w:val="center"/>
          </w:tcPr>
          <w:p w14:paraId="7A6F9879" w14:textId="0FF7F948"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26395644" w14:textId="2930D53F" w:rsidR="00B313A8" w:rsidRPr="002E50E8" w:rsidRDefault="005961C4"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郭秋英</w:t>
            </w:r>
          </w:p>
        </w:tc>
      </w:tr>
      <w:tr w:rsidR="00B313A8" w:rsidRPr="002E50E8" w14:paraId="7223D4AC" w14:textId="77777777" w:rsidTr="009B0E25">
        <w:trPr>
          <w:trHeight w:val="113"/>
          <w:jc w:val="center"/>
        </w:trPr>
        <w:tc>
          <w:tcPr>
            <w:tcW w:w="832" w:type="pct"/>
          </w:tcPr>
          <w:p w14:paraId="2612D964" w14:textId="77777777" w:rsidR="00B313A8" w:rsidRPr="002E50E8" w:rsidRDefault="00B313A8" w:rsidP="00B313A8">
            <w:pPr>
              <w:widowControl/>
              <w:spacing w:line="500" w:lineRule="exact"/>
              <w:jc w:val="both"/>
              <w:rPr>
                <w:rFonts w:ascii="Times New Roman" w:eastAsia="標楷體" w:hAnsi="Times New Roman"/>
                <w:b/>
                <w:color w:val="000000"/>
                <w:sz w:val="32"/>
                <w:szCs w:val="32"/>
              </w:rPr>
            </w:pPr>
          </w:p>
        </w:tc>
        <w:tc>
          <w:tcPr>
            <w:tcW w:w="2712" w:type="pct"/>
          </w:tcPr>
          <w:p w14:paraId="3C2A9105" w14:textId="68DDB144" w:rsidR="00B313A8" w:rsidRPr="002E50E8" w:rsidRDefault="00B313A8" w:rsidP="00B313A8">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臺灣中油股份有限公司</w:t>
            </w:r>
          </w:p>
        </w:tc>
        <w:tc>
          <w:tcPr>
            <w:tcW w:w="868" w:type="pct"/>
            <w:vAlign w:val="center"/>
          </w:tcPr>
          <w:p w14:paraId="480A2F6D" w14:textId="5646BA0B" w:rsidR="00B313A8" w:rsidRPr="002E50E8" w:rsidRDefault="00B313A8" w:rsidP="00B313A8">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副處長</w:t>
            </w:r>
          </w:p>
        </w:tc>
        <w:tc>
          <w:tcPr>
            <w:tcW w:w="588" w:type="pct"/>
            <w:vAlign w:val="center"/>
          </w:tcPr>
          <w:p w14:paraId="49CA54CB" w14:textId="48F0AEE4" w:rsidR="00B313A8" w:rsidRPr="002E50E8" w:rsidRDefault="00B313A8" w:rsidP="00B313A8">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侯善麟</w:t>
            </w:r>
          </w:p>
        </w:tc>
      </w:tr>
      <w:tr w:rsidR="008078F9" w:rsidRPr="002E50E8" w14:paraId="5760CCE0" w14:textId="77777777" w:rsidTr="009B0E25">
        <w:trPr>
          <w:trHeight w:val="113"/>
          <w:jc w:val="center"/>
        </w:trPr>
        <w:tc>
          <w:tcPr>
            <w:tcW w:w="832" w:type="pct"/>
          </w:tcPr>
          <w:p w14:paraId="35EAE9E1"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vAlign w:val="center"/>
          </w:tcPr>
          <w:p w14:paraId="101B30D0" w14:textId="3FFA934F" w:rsidR="008078F9" w:rsidRPr="002E50E8" w:rsidRDefault="008078F9" w:rsidP="008078F9">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內政部國土</w:t>
            </w:r>
            <w:r w:rsidR="008E1C8B" w:rsidRPr="002E50E8">
              <w:rPr>
                <w:rFonts w:ascii="Times New Roman" w:eastAsia="標楷體" w:hAnsi="Times New Roman" w:hint="eastAsia"/>
                <w:bCs/>
                <w:sz w:val="32"/>
                <w:szCs w:val="32"/>
              </w:rPr>
              <w:t>管理</w:t>
            </w:r>
            <w:r w:rsidRPr="002E50E8">
              <w:rPr>
                <w:rFonts w:ascii="Times New Roman" w:eastAsia="標楷體" w:hAnsi="Times New Roman" w:hint="eastAsia"/>
                <w:bCs/>
                <w:sz w:val="32"/>
                <w:szCs w:val="32"/>
              </w:rPr>
              <w:t>署</w:t>
            </w:r>
          </w:p>
        </w:tc>
        <w:tc>
          <w:tcPr>
            <w:tcW w:w="868" w:type="pct"/>
            <w:vAlign w:val="center"/>
          </w:tcPr>
          <w:p w14:paraId="7E2C4764" w14:textId="383F4257"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vAlign w:val="center"/>
          </w:tcPr>
          <w:p w14:paraId="03BBD180" w14:textId="5B002DF8"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廖文弘</w:t>
            </w:r>
          </w:p>
        </w:tc>
      </w:tr>
      <w:tr w:rsidR="008078F9" w:rsidRPr="002E50E8" w14:paraId="104AA021" w14:textId="77777777" w:rsidTr="009B0E25">
        <w:trPr>
          <w:trHeight w:val="113"/>
          <w:jc w:val="center"/>
        </w:trPr>
        <w:tc>
          <w:tcPr>
            <w:tcW w:w="832" w:type="pct"/>
          </w:tcPr>
          <w:p w14:paraId="44BEE695"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vAlign w:val="center"/>
          </w:tcPr>
          <w:p w14:paraId="6AA0B359" w14:textId="642EE07D" w:rsidR="008078F9" w:rsidRPr="002E50E8" w:rsidRDefault="008078F9" w:rsidP="008078F9">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國家公園署綜合計劃組</w:t>
            </w:r>
          </w:p>
        </w:tc>
        <w:tc>
          <w:tcPr>
            <w:tcW w:w="868" w:type="pct"/>
            <w:vAlign w:val="center"/>
          </w:tcPr>
          <w:p w14:paraId="320D59A4" w14:textId="6DE0C7DD"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專門委員</w:t>
            </w:r>
          </w:p>
        </w:tc>
        <w:tc>
          <w:tcPr>
            <w:tcW w:w="588" w:type="pct"/>
            <w:vAlign w:val="center"/>
          </w:tcPr>
          <w:p w14:paraId="4534A92B" w14:textId="30F07549"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陳慶芳</w:t>
            </w:r>
          </w:p>
        </w:tc>
      </w:tr>
      <w:tr w:rsidR="008078F9" w:rsidRPr="002E50E8" w14:paraId="78267323" w14:textId="77777777" w:rsidTr="009B0E25">
        <w:trPr>
          <w:trHeight w:val="113"/>
          <w:jc w:val="center"/>
        </w:trPr>
        <w:tc>
          <w:tcPr>
            <w:tcW w:w="832" w:type="pct"/>
          </w:tcPr>
          <w:p w14:paraId="28D89482"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vAlign w:val="center"/>
          </w:tcPr>
          <w:p w14:paraId="17C610AC" w14:textId="7567123E" w:rsidR="008078F9" w:rsidRPr="002E50E8" w:rsidRDefault="008078F9" w:rsidP="008078F9">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農業部資源永續利用司</w:t>
            </w:r>
          </w:p>
        </w:tc>
        <w:tc>
          <w:tcPr>
            <w:tcW w:w="868" w:type="pct"/>
            <w:shd w:val="clear" w:color="auto" w:fill="auto"/>
            <w:vAlign w:val="center"/>
          </w:tcPr>
          <w:p w14:paraId="247A47D4" w14:textId="63605554"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代理司長</w:t>
            </w:r>
          </w:p>
        </w:tc>
        <w:tc>
          <w:tcPr>
            <w:tcW w:w="588" w:type="pct"/>
            <w:shd w:val="clear" w:color="auto" w:fill="auto"/>
            <w:vAlign w:val="center"/>
          </w:tcPr>
          <w:p w14:paraId="022247BB" w14:textId="13D04478"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黃新達</w:t>
            </w:r>
          </w:p>
        </w:tc>
      </w:tr>
      <w:tr w:rsidR="008078F9" w:rsidRPr="002E50E8" w14:paraId="146FB860" w14:textId="77777777" w:rsidTr="009B0E25">
        <w:trPr>
          <w:trHeight w:val="113"/>
          <w:jc w:val="center"/>
        </w:trPr>
        <w:tc>
          <w:tcPr>
            <w:tcW w:w="832" w:type="pct"/>
          </w:tcPr>
          <w:p w14:paraId="5B9BC7CB"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shd w:val="clear" w:color="auto" w:fill="auto"/>
            <w:vAlign w:val="center"/>
          </w:tcPr>
          <w:p w14:paraId="024C91A3" w14:textId="0E33D7E0" w:rsidR="008078F9" w:rsidRPr="002E50E8" w:rsidRDefault="008078F9" w:rsidP="008078F9">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畜牧司</w:t>
            </w:r>
          </w:p>
        </w:tc>
        <w:tc>
          <w:tcPr>
            <w:tcW w:w="868" w:type="pct"/>
            <w:shd w:val="clear" w:color="auto" w:fill="auto"/>
            <w:vAlign w:val="center"/>
          </w:tcPr>
          <w:p w14:paraId="4E7BDA5A" w14:textId="01B67506"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簡任技正</w:t>
            </w:r>
          </w:p>
        </w:tc>
        <w:tc>
          <w:tcPr>
            <w:tcW w:w="588" w:type="pct"/>
            <w:shd w:val="clear" w:color="auto" w:fill="auto"/>
            <w:vAlign w:val="center"/>
          </w:tcPr>
          <w:p w14:paraId="00749B20" w14:textId="37DF65FE"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程俊龍</w:t>
            </w:r>
          </w:p>
        </w:tc>
      </w:tr>
      <w:tr w:rsidR="008078F9" w:rsidRPr="002E50E8" w14:paraId="239604C5" w14:textId="77777777" w:rsidTr="009B0E25">
        <w:trPr>
          <w:trHeight w:val="113"/>
          <w:jc w:val="center"/>
        </w:trPr>
        <w:tc>
          <w:tcPr>
            <w:tcW w:w="832" w:type="pct"/>
          </w:tcPr>
          <w:p w14:paraId="5629EB5A"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shd w:val="clear" w:color="auto" w:fill="auto"/>
            <w:vAlign w:val="center"/>
          </w:tcPr>
          <w:p w14:paraId="2136BD7B" w14:textId="75ED6FE2" w:rsidR="008078F9" w:rsidRPr="002E50E8" w:rsidRDefault="008078F9" w:rsidP="008078F9">
            <w:pPr>
              <w:spacing w:line="440" w:lineRule="exact"/>
              <w:ind w:firstLineChars="100" w:firstLine="320"/>
              <w:rPr>
                <w:rFonts w:ascii="Times New Roman" w:eastAsia="標楷體" w:hAnsi="Times New Roman"/>
                <w:bCs/>
                <w:sz w:val="32"/>
                <w:szCs w:val="32"/>
              </w:rPr>
            </w:pPr>
            <w:proofErr w:type="gramStart"/>
            <w:r w:rsidRPr="002E50E8">
              <w:rPr>
                <w:rFonts w:ascii="Times New Roman" w:eastAsia="標楷體" w:hAnsi="Times New Roman" w:hint="eastAsia"/>
                <w:bCs/>
                <w:sz w:val="32"/>
                <w:szCs w:val="32"/>
              </w:rPr>
              <w:t>農糧署</w:t>
            </w:r>
            <w:proofErr w:type="gramEnd"/>
          </w:p>
        </w:tc>
        <w:tc>
          <w:tcPr>
            <w:tcW w:w="868" w:type="pct"/>
            <w:shd w:val="clear" w:color="auto" w:fill="auto"/>
            <w:vAlign w:val="center"/>
          </w:tcPr>
          <w:p w14:paraId="4C0FCCBB" w14:textId="4FB4242C"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簡任技正</w:t>
            </w:r>
          </w:p>
        </w:tc>
        <w:tc>
          <w:tcPr>
            <w:tcW w:w="588" w:type="pct"/>
            <w:shd w:val="clear" w:color="auto" w:fill="auto"/>
            <w:vAlign w:val="center"/>
          </w:tcPr>
          <w:p w14:paraId="152E12DA" w14:textId="19FF48B8"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董</w:t>
            </w:r>
            <w:r w:rsidRPr="002E50E8">
              <w:rPr>
                <w:rFonts w:ascii="Times New Roman" w:eastAsia="標楷體" w:hAnsi="Times New Roman" w:hint="eastAsia"/>
                <w:bCs/>
                <w:sz w:val="32"/>
                <w:szCs w:val="32"/>
              </w:rPr>
              <w:t xml:space="preserve">  </w:t>
            </w:r>
            <w:proofErr w:type="gramStart"/>
            <w:r w:rsidRPr="002E50E8">
              <w:rPr>
                <w:rFonts w:ascii="Times New Roman" w:eastAsia="標楷體" w:hAnsi="Times New Roman" w:hint="eastAsia"/>
                <w:bCs/>
                <w:sz w:val="32"/>
                <w:szCs w:val="32"/>
              </w:rPr>
              <w:t>蓁</w:t>
            </w:r>
            <w:proofErr w:type="gramEnd"/>
          </w:p>
        </w:tc>
      </w:tr>
      <w:tr w:rsidR="008078F9" w:rsidRPr="002E50E8" w14:paraId="5B0C8F08" w14:textId="77777777" w:rsidTr="009B0E25">
        <w:trPr>
          <w:trHeight w:val="113"/>
          <w:jc w:val="center"/>
        </w:trPr>
        <w:tc>
          <w:tcPr>
            <w:tcW w:w="832" w:type="pct"/>
          </w:tcPr>
          <w:p w14:paraId="2AEF6243"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shd w:val="clear" w:color="auto" w:fill="auto"/>
            <w:vAlign w:val="center"/>
          </w:tcPr>
          <w:p w14:paraId="3C9976FC" w14:textId="30EA2431" w:rsidR="008078F9" w:rsidRPr="002E50E8" w:rsidRDefault="008078F9" w:rsidP="008078F9">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漁業署</w:t>
            </w:r>
          </w:p>
        </w:tc>
        <w:tc>
          <w:tcPr>
            <w:tcW w:w="868" w:type="pct"/>
            <w:shd w:val="clear" w:color="auto" w:fill="auto"/>
            <w:vAlign w:val="center"/>
          </w:tcPr>
          <w:p w14:paraId="667688CC" w14:textId="4CDC8048"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簡任技正</w:t>
            </w:r>
          </w:p>
        </w:tc>
        <w:tc>
          <w:tcPr>
            <w:tcW w:w="588" w:type="pct"/>
            <w:shd w:val="clear" w:color="auto" w:fill="auto"/>
            <w:vAlign w:val="center"/>
          </w:tcPr>
          <w:p w14:paraId="6C6ADF7C" w14:textId="3185C1BE"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邱宜賢</w:t>
            </w:r>
          </w:p>
        </w:tc>
      </w:tr>
      <w:tr w:rsidR="008078F9" w:rsidRPr="002E50E8" w14:paraId="0EF881BA" w14:textId="77777777" w:rsidTr="009B0E25">
        <w:trPr>
          <w:trHeight w:val="113"/>
          <w:jc w:val="center"/>
        </w:trPr>
        <w:tc>
          <w:tcPr>
            <w:tcW w:w="832" w:type="pct"/>
          </w:tcPr>
          <w:p w14:paraId="723FA5AB"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shd w:val="clear" w:color="auto" w:fill="auto"/>
            <w:vAlign w:val="center"/>
          </w:tcPr>
          <w:p w14:paraId="0EC39419" w14:textId="217B45A4" w:rsidR="008078F9" w:rsidRPr="002E50E8" w:rsidRDefault="008078F9" w:rsidP="008078F9">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農田水利署</w:t>
            </w:r>
          </w:p>
        </w:tc>
        <w:tc>
          <w:tcPr>
            <w:tcW w:w="868" w:type="pct"/>
            <w:shd w:val="clear" w:color="auto" w:fill="auto"/>
            <w:vAlign w:val="center"/>
          </w:tcPr>
          <w:p w14:paraId="00154A0B" w14:textId="423221E6"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shd w:val="clear" w:color="auto" w:fill="auto"/>
            <w:vAlign w:val="center"/>
          </w:tcPr>
          <w:p w14:paraId="4BC63BFF" w14:textId="736672DB"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朱志彬</w:t>
            </w:r>
          </w:p>
        </w:tc>
      </w:tr>
      <w:tr w:rsidR="008078F9" w:rsidRPr="002E50E8" w14:paraId="359EC5A2" w14:textId="77777777" w:rsidTr="009B0E25">
        <w:trPr>
          <w:trHeight w:val="113"/>
          <w:jc w:val="center"/>
        </w:trPr>
        <w:tc>
          <w:tcPr>
            <w:tcW w:w="832" w:type="pct"/>
          </w:tcPr>
          <w:p w14:paraId="75103842"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shd w:val="clear" w:color="auto" w:fill="auto"/>
            <w:vAlign w:val="center"/>
          </w:tcPr>
          <w:p w14:paraId="0A4B3D62" w14:textId="112B7641" w:rsidR="008078F9" w:rsidRPr="002E50E8" w:rsidRDefault="008078F9" w:rsidP="008078F9">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農村發展及水土保持署</w:t>
            </w:r>
          </w:p>
        </w:tc>
        <w:tc>
          <w:tcPr>
            <w:tcW w:w="868" w:type="pct"/>
            <w:shd w:val="clear" w:color="auto" w:fill="auto"/>
            <w:vAlign w:val="center"/>
          </w:tcPr>
          <w:p w14:paraId="037E8064" w14:textId="184B42EF"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shd w:val="clear" w:color="auto" w:fill="auto"/>
            <w:vAlign w:val="center"/>
          </w:tcPr>
          <w:p w14:paraId="2710411D" w14:textId="3C513DC9"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蔡秀婉</w:t>
            </w:r>
          </w:p>
        </w:tc>
      </w:tr>
      <w:tr w:rsidR="008078F9" w:rsidRPr="002E50E8" w14:paraId="68ACF455" w14:textId="77777777" w:rsidTr="009B0E25">
        <w:trPr>
          <w:trHeight w:val="113"/>
          <w:jc w:val="center"/>
        </w:trPr>
        <w:tc>
          <w:tcPr>
            <w:tcW w:w="832" w:type="pct"/>
          </w:tcPr>
          <w:p w14:paraId="7E216DBE" w14:textId="77777777" w:rsidR="008078F9" w:rsidRPr="002E50E8" w:rsidRDefault="008078F9" w:rsidP="008078F9">
            <w:pPr>
              <w:widowControl/>
              <w:spacing w:line="500" w:lineRule="exact"/>
              <w:jc w:val="both"/>
              <w:rPr>
                <w:rFonts w:ascii="Times New Roman" w:eastAsia="標楷體" w:hAnsi="Times New Roman"/>
                <w:b/>
                <w:color w:val="000000"/>
                <w:sz w:val="32"/>
                <w:szCs w:val="32"/>
              </w:rPr>
            </w:pPr>
          </w:p>
        </w:tc>
        <w:tc>
          <w:tcPr>
            <w:tcW w:w="2712" w:type="pct"/>
            <w:shd w:val="clear" w:color="auto" w:fill="auto"/>
            <w:vAlign w:val="center"/>
          </w:tcPr>
          <w:p w14:paraId="637C00BA" w14:textId="4B644EA4" w:rsidR="008078F9" w:rsidRPr="002E50E8" w:rsidRDefault="008078F9" w:rsidP="008078F9">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林業及自然保育署</w:t>
            </w:r>
          </w:p>
        </w:tc>
        <w:tc>
          <w:tcPr>
            <w:tcW w:w="868" w:type="pct"/>
            <w:shd w:val="clear" w:color="auto" w:fill="auto"/>
            <w:vAlign w:val="center"/>
          </w:tcPr>
          <w:p w14:paraId="2734DAFB" w14:textId="1A537E27" w:rsidR="008078F9" w:rsidRPr="002E50E8" w:rsidRDefault="008078F9" w:rsidP="008078F9">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副組長</w:t>
            </w:r>
          </w:p>
        </w:tc>
        <w:tc>
          <w:tcPr>
            <w:tcW w:w="588" w:type="pct"/>
            <w:shd w:val="clear" w:color="auto" w:fill="auto"/>
            <w:vAlign w:val="center"/>
          </w:tcPr>
          <w:p w14:paraId="31C188E1" w14:textId="13BC162C" w:rsidR="008078F9" w:rsidRPr="002E50E8" w:rsidRDefault="008078F9" w:rsidP="008078F9">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黃鏡</w:t>
            </w:r>
            <w:proofErr w:type="gramStart"/>
            <w:r w:rsidRPr="002E50E8">
              <w:rPr>
                <w:rFonts w:ascii="Times New Roman" w:eastAsia="標楷體" w:hAnsi="Times New Roman" w:hint="eastAsia"/>
                <w:bCs/>
                <w:sz w:val="32"/>
                <w:szCs w:val="32"/>
              </w:rPr>
              <w:t>諺</w:t>
            </w:r>
            <w:proofErr w:type="gramEnd"/>
          </w:p>
        </w:tc>
      </w:tr>
      <w:tr w:rsidR="00870332" w:rsidRPr="002E50E8" w14:paraId="58628647" w14:textId="77777777" w:rsidTr="009B0E25">
        <w:trPr>
          <w:trHeight w:val="113"/>
          <w:jc w:val="center"/>
        </w:trPr>
        <w:tc>
          <w:tcPr>
            <w:tcW w:w="832" w:type="pct"/>
          </w:tcPr>
          <w:p w14:paraId="38BA94E5" w14:textId="77777777" w:rsidR="00870332" w:rsidRPr="002E50E8" w:rsidRDefault="00870332"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68EED733" w14:textId="7138422C" w:rsidR="00870332" w:rsidRPr="002E50E8" w:rsidRDefault="00870332" w:rsidP="00870332">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衛生福利部國民</w:t>
            </w:r>
            <w:proofErr w:type="gramStart"/>
            <w:r w:rsidRPr="002E50E8">
              <w:rPr>
                <w:rFonts w:ascii="Times New Roman" w:eastAsia="標楷體" w:hAnsi="Times New Roman" w:hint="eastAsia"/>
                <w:bCs/>
                <w:sz w:val="32"/>
                <w:szCs w:val="32"/>
              </w:rPr>
              <w:t>健康署</w:t>
            </w:r>
            <w:proofErr w:type="gramEnd"/>
          </w:p>
        </w:tc>
        <w:tc>
          <w:tcPr>
            <w:tcW w:w="868" w:type="pct"/>
            <w:vAlign w:val="center"/>
          </w:tcPr>
          <w:p w14:paraId="2DC2C0B5" w14:textId="0D146404" w:rsidR="00870332" w:rsidRPr="002E50E8" w:rsidRDefault="00870332"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vAlign w:val="center"/>
          </w:tcPr>
          <w:p w14:paraId="236798ED" w14:textId="2E33645B" w:rsidR="00870332" w:rsidRPr="002E50E8" w:rsidRDefault="00870332"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劉家秀</w:t>
            </w:r>
          </w:p>
        </w:tc>
      </w:tr>
      <w:tr w:rsidR="00870332" w:rsidRPr="002E50E8" w14:paraId="5394EFB0" w14:textId="77777777" w:rsidTr="009B0E25">
        <w:trPr>
          <w:trHeight w:val="113"/>
          <w:jc w:val="center"/>
        </w:trPr>
        <w:tc>
          <w:tcPr>
            <w:tcW w:w="832" w:type="pct"/>
          </w:tcPr>
          <w:p w14:paraId="7108F88E" w14:textId="77777777" w:rsidR="00870332" w:rsidRPr="002E50E8" w:rsidRDefault="00870332"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00344112" w14:textId="164F7AD0" w:rsidR="00870332" w:rsidRPr="002E50E8" w:rsidRDefault="00870332" w:rsidP="00870332">
            <w:pPr>
              <w:spacing w:line="440" w:lineRule="exact"/>
              <w:ind w:firstLineChars="100" w:firstLine="320"/>
              <w:rPr>
                <w:rFonts w:ascii="Times New Roman" w:eastAsia="標楷體" w:hAnsi="Times New Roman"/>
                <w:bCs/>
                <w:sz w:val="32"/>
                <w:szCs w:val="32"/>
              </w:rPr>
            </w:pPr>
            <w:proofErr w:type="gramStart"/>
            <w:r w:rsidRPr="002E50E8">
              <w:rPr>
                <w:rFonts w:ascii="Times New Roman" w:eastAsia="標楷體" w:hAnsi="Times New Roman" w:hint="eastAsia"/>
                <w:bCs/>
                <w:sz w:val="32"/>
                <w:szCs w:val="32"/>
              </w:rPr>
              <w:t>醫</w:t>
            </w:r>
            <w:proofErr w:type="gramEnd"/>
            <w:r w:rsidRPr="002E50E8">
              <w:rPr>
                <w:rFonts w:ascii="Times New Roman" w:eastAsia="標楷體" w:hAnsi="Times New Roman" w:hint="eastAsia"/>
                <w:bCs/>
                <w:sz w:val="32"/>
                <w:szCs w:val="32"/>
              </w:rPr>
              <w:t>事司</w:t>
            </w:r>
          </w:p>
        </w:tc>
        <w:tc>
          <w:tcPr>
            <w:tcW w:w="868" w:type="pct"/>
            <w:vAlign w:val="center"/>
          </w:tcPr>
          <w:p w14:paraId="6FB10F27" w14:textId="624DB010" w:rsidR="00870332" w:rsidRPr="002E50E8" w:rsidRDefault="00870332"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專門委員</w:t>
            </w:r>
          </w:p>
        </w:tc>
        <w:tc>
          <w:tcPr>
            <w:tcW w:w="588" w:type="pct"/>
            <w:vAlign w:val="center"/>
          </w:tcPr>
          <w:p w14:paraId="769F2D2C" w14:textId="049DC271" w:rsidR="00870332" w:rsidRPr="002E50E8" w:rsidRDefault="00870332"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郭威中</w:t>
            </w:r>
          </w:p>
        </w:tc>
      </w:tr>
      <w:tr w:rsidR="00870332" w:rsidRPr="002E50E8" w14:paraId="6019AC6F" w14:textId="77777777" w:rsidTr="009B0E25">
        <w:trPr>
          <w:trHeight w:val="113"/>
          <w:jc w:val="center"/>
        </w:trPr>
        <w:tc>
          <w:tcPr>
            <w:tcW w:w="832" w:type="pct"/>
          </w:tcPr>
          <w:p w14:paraId="2252AADA" w14:textId="77777777" w:rsidR="00870332" w:rsidRPr="002E50E8" w:rsidRDefault="00870332"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58714336" w14:textId="0227358A" w:rsidR="00870332" w:rsidRPr="002E50E8" w:rsidRDefault="00870332" w:rsidP="00870332">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社會救助及社工司</w:t>
            </w:r>
          </w:p>
        </w:tc>
        <w:tc>
          <w:tcPr>
            <w:tcW w:w="868" w:type="pct"/>
            <w:vAlign w:val="center"/>
          </w:tcPr>
          <w:p w14:paraId="0C2C5C8A" w14:textId="59684202" w:rsidR="00870332" w:rsidRPr="002E50E8" w:rsidRDefault="00870332"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簡任視察</w:t>
            </w:r>
          </w:p>
        </w:tc>
        <w:tc>
          <w:tcPr>
            <w:tcW w:w="588" w:type="pct"/>
            <w:vAlign w:val="center"/>
          </w:tcPr>
          <w:p w14:paraId="1CE6DF85" w14:textId="33391230" w:rsidR="00870332" w:rsidRPr="002E50E8" w:rsidRDefault="00870332"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王燕琴</w:t>
            </w:r>
          </w:p>
        </w:tc>
      </w:tr>
      <w:tr w:rsidR="00870332" w:rsidRPr="002E50E8" w14:paraId="1828A37B" w14:textId="77777777" w:rsidTr="009B0E25">
        <w:trPr>
          <w:trHeight w:val="113"/>
          <w:jc w:val="center"/>
        </w:trPr>
        <w:tc>
          <w:tcPr>
            <w:tcW w:w="832" w:type="pct"/>
          </w:tcPr>
          <w:p w14:paraId="43784163" w14:textId="77777777" w:rsidR="00870332" w:rsidRPr="002E50E8" w:rsidRDefault="00870332"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77713DF7" w14:textId="353D968C" w:rsidR="00870332" w:rsidRPr="002E50E8" w:rsidRDefault="00870332" w:rsidP="00870332">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國家發展委員會國土區域離島發展處</w:t>
            </w:r>
          </w:p>
        </w:tc>
        <w:tc>
          <w:tcPr>
            <w:tcW w:w="868" w:type="pct"/>
            <w:vAlign w:val="center"/>
          </w:tcPr>
          <w:p w14:paraId="4E63261D" w14:textId="0FB92BA9" w:rsidR="00870332" w:rsidRPr="002E50E8" w:rsidRDefault="00870332"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處長</w:t>
            </w:r>
          </w:p>
        </w:tc>
        <w:tc>
          <w:tcPr>
            <w:tcW w:w="588" w:type="pct"/>
            <w:vAlign w:val="center"/>
          </w:tcPr>
          <w:p w14:paraId="4CBA0A44" w14:textId="2F7B8A90" w:rsidR="00870332" w:rsidRPr="002E50E8" w:rsidRDefault="00870332"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黃文彥</w:t>
            </w:r>
          </w:p>
        </w:tc>
      </w:tr>
      <w:tr w:rsidR="00870332" w:rsidRPr="002E50E8" w14:paraId="57BBAF20" w14:textId="77777777" w:rsidTr="009B0E25">
        <w:trPr>
          <w:trHeight w:val="113"/>
          <w:jc w:val="center"/>
        </w:trPr>
        <w:tc>
          <w:tcPr>
            <w:tcW w:w="832" w:type="pct"/>
          </w:tcPr>
          <w:p w14:paraId="2A8BFE44" w14:textId="77777777" w:rsidR="00870332" w:rsidRPr="002E50E8" w:rsidRDefault="00870332"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57A63052" w14:textId="16C5412C" w:rsidR="00870332" w:rsidRPr="002E50E8" w:rsidRDefault="00870332" w:rsidP="00870332">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行政院主計總處公務預算處</w:t>
            </w:r>
          </w:p>
        </w:tc>
        <w:tc>
          <w:tcPr>
            <w:tcW w:w="868" w:type="pct"/>
            <w:vAlign w:val="center"/>
          </w:tcPr>
          <w:p w14:paraId="1D98ADC8" w14:textId="4DCC9935" w:rsidR="00870332" w:rsidRPr="002E50E8" w:rsidRDefault="00870332"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專門委員</w:t>
            </w:r>
          </w:p>
        </w:tc>
        <w:tc>
          <w:tcPr>
            <w:tcW w:w="588" w:type="pct"/>
            <w:vAlign w:val="center"/>
          </w:tcPr>
          <w:p w14:paraId="054F8C08" w14:textId="317F88F6" w:rsidR="00870332" w:rsidRPr="002E50E8" w:rsidRDefault="00870332"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張正輝</w:t>
            </w:r>
          </w:p>
        </w:tc>
      </w:tr>
      <w:tr w:rsidR="00870332" w:rsidRPr="002E50E8" w14:paraId="13D2C2BA" w14:textId="77777777" w:rsidTr="009B0E25">
        <w:trPr>
          <w:trHeight w:val="113"/>
          <w:jc w:val="center"/>
        </w:trPr>
        <w:tc>
          <w:tcPr>
            <w:tcW w:w="832" w:type="pct"/>
          </w:tcPr>
          <w:p w14:paraId="64B55691" w14:textId="77777777" w:rsidR="00870332" w:rsidRPr="002E50E8" w:rsidRDefault="00870332"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1BC6D66A" w14:textId="2861E3F7" w:rsidR="00870332" w:rsidRPr="002E50E8" w:rsidRDefault="00870332" w:rsidP="00870332">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基金預算處</w:t>
            </w:r>
          </w:p>
        </w:tc>
        <w:tc>
          <w:tcPr>
            <w:tcW w:w="868" w:type="pct"/>
            <w:vAlign w:val="center"/>
          </w:tcPr>
          <w:p w14:paraId="361C5CE7" w14:textId="3D1E638A" w:rsidR="00870332" w:rsidRPr="002E50E8" w:rsidRDefault="00870332"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科長</w:t>
            </w:r>
          </w:p>
        </w:tc>
        <w:tc>
          <w:tcPr>
            <w:tcW w:w="588" w:type="pct"/>
            <w:vAlign w:val="center"/>
          </w:tcPr>
          <w:p w14:paraId="7924CCD3" w14:textId="04B60642" w:rsidR="00870332" w:rsidRPr="002E50E8" w:rsidRDefault="00870332"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楊靜茹</w:t>
            </w:r>
          </w:p>
        </w:tc>
      </w:tr>
      <w:tr w:rsidR="003615A5" w:rsidRPr="002E50E8" w14:paraId="4FC595DD" w14:textId="77777777" w:rsidTr="009B0E25">
        <w:trPr>
          <w:trHeight w:val="113"/>
          <w:jc w:val="center"/>
        </w:trPr>
        <w:tc>
          <w:tcPr>
            <w:tcW w:w="832" w:type="pct"/>
          </w:tcPr>
          <w:p w14:paraId="2CDA710B" w14:textId="77777777" w:rsidR="003615A5" w:rsidRPr="002E50E8" w:rsidRDefault="003615A5"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532F7ED3" w14:textId="625DE9AA" w:rsidR="003615A5" w:rsidRPr="002E50E8" w:rsidRDefault="003615A5" w:rsidP="0016656E">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財團法人環境資源研究發展基</w:t>
            </w:r>
            <w:r w:rsidR="0016656E" w:rsidRPr="002E50E8">
              <w:rPr>
                <w:rFonts w:ascii="Times New Roman" w:eastAsia="標楷體" w:hAnsi="Times New Roman" w:hint="eastAsia"/>
                <w:bCs/>
                <w:sz w:val="32"/>
                <w:szCs w:val="32"/>
              </w:rPr>
              <w:t>金會</w:t>
            </w:r>
          </w:p>
        </w:tc>
        <w:tc>
          <w:tcPr>
            <w:tcW w:w="868" w:type="pct"/>
            <w:vAlign w:val="center"/>
          </w:tcPr>
          <w:p w14:paraId="60213799" w14:textId="7621C125" w:rsidR="003615A5" w:rsidRPr="002E50E8" w:rsidRDefault="0016656E"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董事長</w:t>
            </w:r>
          </w:p>
        </w:tc>
        <w:tc>
          <w:tcPr>
            <w:tcW w:w="588" w:type="pct"/>
            <w:vAlign w:val="center"/>
          </w:tcPr>
          <w:p w14:paraId="755EC557" w14:textId="0A996647" w:rsidR="003615A5" w:rsidRPr="002E50E8" w:rsidRDefault="0016656E"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葉俊宏</w:t>
            </w:r>
          </w:p>
        </w:tc>
      </w:tr>
      <w:tr w:rsidR="003615A5" w:rsidRPr="002E50E8" w14:paraId="18015E46" w14:textId="77777777" w:rsidTr="009B0E25">
        <w:trPr>
          <w:trHeight w:val="113"/>
          <w:jc w:val="center"/>
        </w:trPr>
        <w:tc>
          <w:tcPr>
            <w:tcW w:w="832" w:type="pct"/>
          </w:tcPr>
          <w:p w14:paraId="7D81CAF4" w14:textId="77777777" w:rsidR="003615A5" w:rsidRPr="002E50E8" w:rsidRDefault="003615A5"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7753E50E" w14:textId="2B881CEC" w:rsidR="003615A5" w:rsidRPr="002E50E8" w:rsidRDefault="0016656E" w:rsidP="0016656E">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財團法人環境與發展基金會</w:t>
            </w:r>
          </w:p>
        </w:tc>
        <w:tc>
          <w:tcPr>
            <w:tcW w:w="868" w:type="pct"/>
            <w:vAlign w:val="center"/>
          </w:tcPr>
          <w:p w14:paraId="68873202" w14:textId="27EF4C80" w:rsidR="003615A5" w:rsidRPr="002E50E8" w:rsidRDefault="0016656E"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董事長</w:t>
            </w:r>
          </w:p>
        </w:tc>
        <w:tc>
          <w:tcPr>
            <w:tcW w:w="588" w:type="pct"/>
            <w:vAlign w:val="center"/>
          </w:tcPr>
          <w:p w14:paraId="25967488" w14:textId="244456BE" w:rsidR="003615A5" w:rsidRPr="002E50E8" w:rsidRDefault="0016656E" w:rsidP="00870332">
            <w:pPr>
              <w:spacing w:line="400" w:lineRule="exact"/>
              <w:jc w:val="center"/>
              <w:rPr>
                <w:rFonts w:ascii="Times New Roman" w:eastAsia="標楷體" w:hAnsi="Times New Roman"/>
                <w:bCs/>
                <w:sz w:val="32"/>
                <w:szCs w:val="32"/>
              </w:rPr>
            </w:pPr>
            <w:proofErr w:type="gramStart"/>
            <w:r w:rsidRPr="002E50E8">
              <w:rPr>
                <w:rFonts w:ascii="Times New Roman" w:eastAsia="標楷體" w:hAnsi="Times New Roman" w:hint="eastAsia"/>
                <w:bCs/>
                <w:sz w:val="32"/>
                <w:szCs w:val="32"/>
              </w:rPr>
              <w:t>張豐藤</w:t>
            </w:r>
            <w:proofErr w:type="gramEnd"/>
          </w:p>
        </w:tc>
      </w:tr>
      <w:tr w:rsidR="003615A5" w:rsidRPr="002E50E8" w14:paraId="466D0B30" w14:textId="77777777" w:rsidTr="009B0E25">
        <w:trPr>
          <w:trHeight w:val="113"/>
          <w:jc w:val="center"/>
        </w:trPr>
        <w:tc>
          <w:tcPr>
            <w:tcW w:w="832" w:type="pct"/>
          </w:tcPr>
          <w:p w14:paraId="1DB86108" w14:textId="77777777" w:rsidR="003615A5" w:rsidRPr="002E50E8" w:rsidRDefault="003615A5"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456F4074" w14:textId="28B6EA21" w:rsidR="003615A5" w:rsidRPr="002E50E8" w:rsidRDefault="00682F7A" w:rsidP="00682F7A">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財團法人環境權保障基金會</w:t>
            </w:r>
          </w:p>
        </w:tc>
        <w:tc>
          <w:tcPr>
            <w:tcW w:w="868" w:type="pct"/>
            <w:vAlign w:val="center"/>
          </w:tcPr>
          <w:p w14:paraId="58088618" w14:textId="16B2F86C" w:rsidR="003615A5" w:rsidRPr="002E50E8" w:rsidRDefault="00682F7A"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執行長</w:t>
            </w:r>
          </w:p>
        </w:tc>
        <w:tc>
          <w:tcPr>
            <w:tcW w:w="588" w:type="pct"/>
            <w:vAlign w:val="center"/>
          </w:tcPr>
          <w:p w14:paraId="5A0D2C65" w14:textId="44FD6A70" w:rsidR="003615A5" w:rsidRPr="002E50E8" w:rsidRDefault="00682F7A" w:rsidP="00870332">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涂又文</w:t>
            </w:r>
          </w:p>
        </w:tc>
      </w:tr>
      <w:tr w:rsidR="003615A5" w:rsidRPr="002E50E8" w14:paraId="1A9AAB91" w14:textId="77777777" w:rsidTr="009B0E25">
        <w:trPr>
          <w:trHeight w:val="113"/>
          <w:jc w:val="center"/>
        </w:trPr>
        <w:tc>
          <w:tcPr>
            <w:tcW w:w="832" w:type="pct"/>
          </w:tcPr>
          <w:p w14:paraId="3D0DD914" w14:textId="77777777" w:rsidR="003615A5" w:rsidRPr="002E50E8" w:rsidRDefault="003615A5" w:rsidP="00870332">
            <w:pPr>
              <w:widowControl/>
              <w:spacing w:line="500" w:lineRule="exact"/>
              <w:jc w:val="both"/>
              <w:rPr>
                <w:rFonts w:ascii="Times New Roman" w:eastAsia="標楷體" w:hAnsi="Times New Roman"/>
                <w:b/>
                <w:color w:val="000000"/>
                <w:sz w:val="32"/>
                <w:szCs w:val="32"/>
              </w:rPr>
            </w:pPr>
          </w:p>
        </w:tc>
        <w:tc>
          <w:tcPr>
            <w:tcW w:w="2712" w:type="pct"/>
            <w:vAlign w:val="center"/>
          </w:tcPr>
          <w:p w14:paraId="574DB48C" w14:textId="3DB0BE9A" w:rsidR="003615A5" w:rsidRPr="002E50E8" w:rsidRDefault="00682F7A" w:rsidP="00682F7A">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財團法人大</w:t>
            </w:r>
            <w:proofErr w:type="gramStart"/>
            <w:r w:rsidRPr="002E50E8">
              <w:rPr>
                <w:rFonts w:ascii="Times New Roman" w:eastAsia="標楷體" w:hAnsi="Times New Roman" w:hint="eastAsia"/>
                <w:bCs/>
                <w:sz w:val="32"/>
                <w:szCs w:val="32"/>
              </w:rPr>
              <w:t>嵙崁</w:t>
            </w:r>
            <w:proofErr w:type="gramEnd"/>
            <w:r w:rsidRPr="002E50E8">
              <w:rPr>
                <w:rFonts w:ascii="Times New Roman" w:eastAsia="標楷體" w:hAnsi="Times New Roman" w:hint="eastAsia"/>
                <w:bCs/>
                <w:sz w:val="32"/>
                <w:szCs w:val="32"/>
              </w:rPr>
              <w:t>環境永續發展基金會</w:t>
            </w:r>
          </w:p>
        </w:tc>
        <w:tc>
          <w:tcPr>
            <w:tcW w:w="868" w:type="pct"/>
            <w:vAlign w:val="center"/>
          </w:tcPr>
          <w:p w14:paraId="5B14485B" w14:textId="2C296D6A" w:rsidR="003615A5" w:rsidRPr="002E50E8" w:rsidRDefault="00682F7A" w:rsidP="00870332">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董事長</w:t>
            </w:r>
          </w:p>
        </w:tc>
        <w:tc>
          <w:tcPr>
            <w:tcW w:w="588" w:type="pct"/>
            <w:vAlign w:val="center"/>
          </w:tcPr>
          <w:p w14:paraId="3428C1AC" w14:textId="41C3E120" w:rsidR="003615A5" w:rsidRPr="002E50E8" w:rsidRDefault="00682F7A" w:rsidP="00682F7A">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葉孟芬</w:t>
            </w:r>
          </w:p>
        </w:tc>
      </w:tr>
      <w:tr w:rsidR="00870332" w:rsidRPr="002E50E8" w14:paraId="1E37F378" w14:textId="77777777" w:rsidTr="009B0E25">
        <w:trPr>
          <w:trHeight w:val="113"/>
          <w:jc w:val="center"/>
        </w:trPr>
        <w:tc>
          <w:tcPr>
            <w:tcW w:w="832" w:type="pct"/>
          </w:tcPr>
          <w:p w14:paraId="5979E71B" w14:textId="77777777" w:rsidR="00870332" w:rsidRPr="002E50E8" w:rsidRDefault="00870332" w:rsidP="0034263C">
            <w:pPr>
              <w:widowControl/>
              <w:spacing w:line="500" w:lineRule="exact"/>
              <w:jc w:val="both"/>
              <w:rPr>
                <w:rFonts w:ascii="Times New Roman" w:eastAsia="標楷體" w:hAnsi="Times New Roman"/>
                <w:b/>
                <w:color w:val="000000"/>
                <w:sz w:val="32"/>
                <w:szCs w:val="32"/>
              </w:rPr>
            </w:pPr>
          </w:p>
        </w:tc>
        <w:tc>
          <w:tcPr>
            <w:tcW w:w="2712" w:type="pct"/>
            <w:vAlign w:val="center"/>
          </w:tcPr>
          <w:p w14:paraId="34A3EB23" w14:textId="1AA5125E" w:rsidR="00870332" w:rsidRPr="002E50E8" w:rsidRDefault="00870332" w:rsidP="00870332">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w:t>
            </w:r>
            <w:r w:rsidRPr="002E50E8">
              <w:rPr>
                <w:rFonts w:ascii="Times New Roman" w:eastAsia="標楷體" w:hAnsi="Times New Roman" w:hint="eastAsia"/>
                <w:bCs/>
                <w:sz w:val="32"/>
                <w:szCs w:val="32"/>
              </w:rPr>
              <w:t>4</w:t>
            </w:r>
            <w:r w:rsidRPr="002E50E8">
              <w:rPr>
                <w:rFonts w:ascii="Times New Roman" w:eastAsia="標楷體" w:hAnsi="Times New Roman" w:hint="eastAsia"/>
                <w:bCs/>
                <w:sz w:val="32"/>
                <w:szCs w:val="32"/>
              </w:rPr>
              <w:t>月</w:t>
            </w:r>
            <w:r w:rsidRPr="002E50E8">
              <w:rPr>
                <w:rFonts w:ascii="Times New Roman" w:eastAsia="標楷體" w:hAnsi="Times New Roman" w:hint="eastAsia"/>
                <w:bCs/>
                <w:sz w:val="32"/>
                <w:szCs w:val="32"/>
              </w:rPr>
              <w:t>2</w:t>
            </w:r>
            <w:r w:rsidRPr="002E50E8">
              <w:rPr>
                <w:rFonts w:ascii="Times New Roman" w:eastAsia="標楷體" w:hAnsi="Times New Roman"/>
                <w:bCs/>
                <w:sz w:val="32"/>
                <w:szCs w:val="32"/>
              </w:rPr>
              <w:t>3</w:t>
            </w:r>
            <w:r w:rsidRPr="002E50E8">
              <w:rPr>
                <w:rFonts w:ascii="Times New Roman" w:eastAsia="標楷體" w:hAnsi="Times New Roman" w:hint="eastAsia"/>
                <w:bCs/>
                <w:sz w:val="32"/>
                <w:szCs w:val="32"/>
              </w:rPr>
              <w:t>日）</w:t>
            </w:r>
          </w:p>
        </w:tc>
        <w:tc>
          <w:tcPr>
            <w:tcW w:w="868" w:type="pct"/>
            <w:vAlign w:val="center"/>
          </w:tcPr>
          <w:p w14:paraId="0F80644D" w14:textId="77777777" w:rsidR="00870332" w:rsidRPr="002E50E8" w:rsidRDefault="00870332" w:rsidP="0034263C">
            <w:pPr>
              <w:spacing w:line="400" w:lineRule="exact"/>
              <w:jc w:val="distribute"/>
              <w:rPr>
                <w:rFonts w:ascii="Times New Roman" w:eastAsia="標楷體" w:hAnsi="Times New Roman"/>
                <w:bCs/>
                <w:sz w:val="32"/>
                <w:szCs w:val="32"/>
              </w:rPr>
            </w:pPr>
          </w:p>
        </w:tc>
        <w:tc>
          <w:tcPr>
            <w:tcW w:w="588" w:type="pct"/>
            <w:vAlign w:val="center"/>
          </w:tcPr>
          <w:p w14:paraId="4B94957F" w14:textId="77777777" w:rsidR="00870332" w:rsidRPr="002E50E8" w:rsidRDefault="00870332" w:rsidP="0034263C">
            <w:pPr>
              <w:spacing w:line="400" w:lineRule="exact"/>
              <w:jc w:val="center"/>
              <w:rPr>
                <w:rFonts w:ascii="Times New Roman" w:eastAsia="標楷體" w:hAnsi="Times New Roman"/>
                <w:bCs/>
                <w:sz w:val="32"/>
                <w:szCs w:val="32"/>
              </w:rPr>
            </w:pPr>
          </w:p>
        </w:tc>
      </w:tr>
      <w:tr w:rsidR="009B0E25" w:rsidRPr="002E50E8" w14:paraId="1483BA12" w14:textId="77777777" w:rsidTr="005B547D">
        <w:trPr>
          <w:trHeight w:val="113"/>
          <w:jc w:val="center"/>
        </w:trPr>
        <w:tc>
          <w:tcPr>
            <w:tcW w:w="832" w:type="pct"/>
          </w:tcPr>
          <w:p w14:paraId="4394B490" w14:textId="77777777" w:rsidR="009B0E25" w:rsidRPr="002E50E8" w:rsidRDefault="009B0E25" w:rsidP="009B0E25">
            <w:pPr>
              <w:widowControl/>
              <w:spacing w:line="500" w:lineRule="exact"/>
              <w:jc w:val="both"/>
              <w:rPr>
                <w:rFonts w:ascii="Times New Roman" w:eastAsia="標楷體" w:hAnsi="Times New Roman"/>
                <w:b/>
                <w:color w:val="000000"/>
                <w:sz w:val="32"/>
                <w:szCs w:val="32"/>
              </w:rPr>
            </w:pPr>
          </w:p>
        </w:tc>
        <w:tc>
          <w:tcPr>
            <w:tcW w:w="2712" w:type="pct"/>
            <w:vAlign w:val="center"/>
          </w:tcPr>
          <w:p w14:paraId="3ADFC4BD" w14:textId="60105401" w:rsidR="009B0E25" w:rsidRPr="002E50E8" w:rsidRDefault="009B0E25" w:rsidP="009B0E25">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衛生福利部</w:t>
            </w:r>
          </w:p>
        </w:tc>
        <w:tc>
          <w:tcPr>
            <w:tcW w:w="868" w:type="pct"/>
            <w:vAlign w:val="center"/>
          </w:tcPr>
          <w:p w14:paraId="358B6AFD" w14:textId="6D738B78" w:rsidR="009B0E25" w:rsidRPr="002E50E8" w:rsidRDefault="009B0E25" w:rsidP="009B0E25">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部長</w:t>
            </w:r>
          </w:p>
        </w:tc>
        <w:tc>
          <w:tcPr>
            <w:tcW w:w="588" w:type="pct"/>
            <w:vAlign w:val="center"/>
          </w:tcPr>
          <w:p w14:paraId="40944E11" w14:textId="04BA6406" w:rsidR="009B0E25" w:rsidRPr="002E50E8" w:rsidRDefault="009B0E25" w:rsidP="009B0E25">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石崇良</w:t>
            </w:r>
          </w:p>
        </w:tc>
      </w:tr>
      <w:tr w:rsidR="009B0E25" w:rsidRPr="002E50E8" w14:paraId="7C3C9558" w14:textId="77777777" w:rsidTr="005B547D">
        <w:trPr>
          <w:trHeight w:val="113"/>
          <w:jc w:val="center"/>
        </w:trPr>
        <w:tc>
          <w:tcPr>
            <w:tcW w:w="832" w:type="pct"/>
          </w:tcPr>
          <w:p w14:paraId="34BC1B7E" w14:textId="77777777" w:rsidR="009B0E25" w:rsidRPr="002E50E8" w:rsidRDefault="009B0E25" w:rsidP="009B0E25">
            <w:pPr>
              <w:widowControl/>
              <w:spacing w:line="500" w:lineRule="exact"/>
              <w:jc w:val="both"/>
              <w:rPr>
                <w:rFonts w:ascii="Times New Roman" w:eastAsia="標楷體" w:hAnsi="Times New Roman"/>
                <w:b/>
                <w:color w:val="000000"/>
                <w:sz w:val="32"/>
                <w:szCs w:val="32"/>
              </w:rPr>
            </w:pPr>
          </w:p>
        </w:tc>
        <w:tc>
          <w:tcPr>
            <w:tcW w:w="2712" w:type="pct"/>
            <w:vAlign w:val="center"/>
          </w:tcPr>
          <w:p w14:paraId="2F7771BD" w14:textId="7D9BDD2B" w:rsidR="009B0E25" w:rsidRPr="002E50E8" w:rsidRDefault="009B0E25" w:rsidP="009B0E25">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社會及家庭署</w:t>
            </w:r>
          </w:p>
        </w:tc>
        <w:tc>
          <w:tcPr>
            <w:tcW w:w="868" w:type="pct"/>
            <w:vAlign w:val="center"/>
          </w:tcPr>
          <w:p w14:paraId="145325A5" w14:textId="5F80B427" w:rsidR="009B0E25" w:rsidRPr="002E50E8" w:rsidRDefault="009B0E25" w:rsidP="009B0E25">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署長</w:t>
            </w:r>
          </w:p>
        </w:tc>
        <w:tc>
          <w:tcPr>
            <w:tcW w:w="588" w:type="pct"/>
            <w:vAlign w:val="center"/>
          </w:tcPr>
          <w:p w14:paraId="54D7F771" w14:textId="678C2DFB" w:rsidR="009B0E25" w:rsidRPr="002E50E8" w:rsidRDefault="009B0E25" w:rsidP="009B0E25">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周道君</w:t>
            </w:r>
          </w:p>
        </w:tc>
      </w:tr>
      <w:tr w:rsidR="00497A1C" w:rsidRPr="002E50E8" w14:paraId="78600055" w14:textId="77777777" w:rsidTr="00497A1C">
        <w:trPr>
          <w:trHeight w:val="113"/>
          <w:jc w:val="center"/>
        </w:trPr>
        <w:tc>
          <w:tcPr>
            <w:tcW w:w="832" w:type="pct"/>
          </w:tcPr>
          <w:p w14:paraId="615685EE" w14:textId="77777777" w:rsidR="00497A1C" w:rsidRPr="002E50E8" w:rsidRDefault="00497A1C" w:rsidP="00497A1C">
            <w:pPr>
              <w:widowControl/>
              <w:spacing w:line="500" w:lineRule="exact"/>
              <w:jc w:val="both"/>
              <w:rPr>
                <w:rFonts w:ascii="Times New Roman" w:eastAsia="標楷體" w:hAnsi="Times New Roman"/>
                <w:b/>
                <w:color w:val="000000"/>
                <w:sz w:val="32"/>
                <w:szCs w:val="32"/>
              </w:rPr>
            </w:pPr>
          </w:p>
        </w:tc>
        <w:tc>
          <w:tcPr>
            <w:tcW w:w="2712" w:type="pct"/>
            <w:vAlign w:val="center"/>
          </w:tcPr>
          <w:p w14:paraId="4F5CD620" w14:textId="77777777" w:rsidR="00497A1C" w:rsidRPr="002E50E8" w:rsidRDefault="00497A1C" w:rsidP="00497A1C">
            <w:pPr>
              <w:spacing w:line="400" w:lineRule="exact"/>
              <w:jc w:val="distribute"/>
              <w:rPr>
                <w:rFonts w:ascii="Times New Roman" w:eastAsia="標楷體" w:hAnsi="Times New Roman"/>
                <w:bCs/>
                <w:sz w:val="32"/>
                <w:szCs w:val="32"/>
              </w:rPr>
            </w:pPr>
          </w:p>
        </w:tc>
        <w:tc>
          <w:tcPr>
            <w:tcW w:w="868" w:type="pct"/>
            <w:vAlign w:val="center"/>
          </w:tcPr>
          <w:p w14:paraId="378F5B39" w14:textId="761C04B4" w:rsidR="00497A1C" w:rsidRPr="002E50E8" w:rsidRDefault="00497A1C" w:rsidP="00497A1C">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組長</w:t>
            </w:r>
          </w:p>
        </w:tc>
        <w:tc>
          <w:tcPr>
            <w:tcW w:w="588" w:type="pct"/>
            <w:vAlign w:val="center"/>
          </w:tcPr>
          <w:p w14:paraId="11AB6C22" w14:textId="2BED6820" w:rsidR="00497A1C" w:rsidRPr="002E50E8" w:rsidRDefault="00497A1C" w:rsidP="00497A1C">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簡杏蓉</w:t>
            </w:r>
          </w:p>
        </w:tc>
      </w:tr>
      <w:tr w:rsidR="009B0E25" w:rsidRPr="002E50E8" w14:paraId="60AA932F" w14:textId="77777777" w:rsidTr="005B547D">
        <w:trPr>
          <w:trHeight w:val="113"/>
          <w:jc w:val="center"/>
        </w:trPr>
        <w:tc>
          <w:tcPr>
            <w:tcW w:w="832" w:type="pct"/>
          </w:tcPr>
          <w:p w14:paraId="2CDC5C0E" w14:textId="77777777" w:rsidR="009B0E25" w:rsidRPr="002E50E8" w:rsidRDefault="009B0E25" w:rsidP="009B0E25">
            <w:pPr>
              <w:widowControl/>
              <w:spacing w:line="500" w:lineRule="exact"/>
              <w:jc w:val="both"/>
              <w:rPr>
                <w:rFonts w:ascii="Times New Roman" w:eastAsia="標楷體" w:hAnsi="Times New Roman"/>
                <w:b/>
                <w:color w:val="000000"/>
                <w:sz w:val="32"/>
                <w:szCs w:val="32"/>
              </w:rPr>
            </w:pPr>
          </w:p>
        </w:tc>
        <w:tc>
          <w:tcPr>
            <w:tcW w:w="2712" w:type="pct"/>
            <w:vAlign w:val="center"/>
          </w:tcPr>
          <w:p w14:paraId="1CC43D49" w14:textId="07CCF305" w:rsidR="009B0E25" w:rsidRPr="002E50E8" w:rsidRDefault="009B0E25" w:rsidP="009B0E25">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保護服務司</w:t>
            </w:r>
          </w:p>
        </w:tc>
        <w:tc>
          <w:tcPr>
            <w:tcW w:w="868" w:type="pct"/>
            <w:vAlign w:val="center"/>
          </w:tcPr>
          <w:p w14:paraId="2F6FD5D7" w14:textId="5C93AB74" w:rsidR="009B0E25" w:rsidRPr="002E50E8" w:rsidRDefault="009B0E25" w:rsidP="009B0E25">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706B550C" w14:textId="28257A87" w:rsidR="009B0E25" w:rsidRPr="002E50E8" w:rsidRDefault="009B0E25" w:rsidP="009B0E25">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郭彩榕</w:t>
            </w:r>
          </w:p>
        </w:tc>
      </w:tr>
      <w:tr w:rsidR="009B0E25" w:rsidRPr="002E50E8" w14:paraId="5F9C8685" w14:textId="77777777" w:rsidTr="005B547D">
        <w:trPr>
          <w:trHeight w:val="113"/>
          <w:jc w:val="center"/>
        </w:trPr>
        <w:tc>
          <w:tcPr>
            <w:tcW w:w="832" w:type="pct"/>
          </w:tcPr>
          <w:p w14:paraId="24C8273F" w14:textId="77777777" w:rsidR="009B0E25" w:rsidRPr="002E50E8" w:rsidRDefault="009B0E25" w:rsidP="009B0E25">
            <w:pPr>
              <w:widowControl/>
              <w:spacing w:line="500" w:lineRule="exact"/>
              <w:jc w:val="both"/>
              <w:rPr>
                <w:rFonts w:ascii="Times New Roman" w:eastAsia="標楷體" w:hAnsi="Times New Roman"/>
                <w:b/>
                <w:color w:val="000000"/>
                <w:sz w:val="32"/>
                <w:szCs w:val="32"/>
              </w:rPr>
            </w:pPr>
          </w:p>
        </w:tc>
        <w:tc>
          <w:tcPr>
            <w:tcW w:w="2712" w:type="pct"/>
            <w:vAlign w:val="center"/>
          </w:tcPr>
          <w:p w14:paraId="2D966937" w14:textId="40DA4A69" w:rsidR="009B0E25" w:rsidRPr="002E50E8" w:rsidRDefault="009B0E25" w:rsidP="009B0E25">
            <w:pPr>
              <w:spacing w:line="440" w:lineRule="exact"/>
              <w:ind w:firstLineChars="100" w:firstLine="320"/>
              <w:rPr>
                <w:rFonts w:ascii="Times New Roman" w:eastAsia="標楷體" w:hAnsi="Times New Roman"/>
                <w:bCs/>
                <w:sz w:val="32"/>
                <w:szCs w:val="32"/>
              </w:rPr>
            </w:pPr>
            <w:r w:rsidRPr="002E50E8">
              <w:rPr>
                <w:rFonts w:ascii="Times New Roman" w:eastAsia="標楷體" w:hAnsi="Times New Roman" w:hint="eastAsia"/>
                <w:bCs/>
                <w:sz w:val="32"/>
                <w:szCs w:val="32"/>
              </w:rPr>
              <w:t>社會救助及社工司</w:t>
            </w:r>
          </w:p>
        </w:tc>
        <w:tc>
          <w:tcPr>
            <w:tcW w:w="868" w:type="pct"/>
            <w:vAlign w:val="center"/>
          </w:tcPr>
          <w:p w14:paraId="7E4F27D6" w14:textId="11656EEC" w:rsidR="009B0E25" w:rsidRPr="002E50E8" w:rsidRDefault="009B0E25" w:rsidP="009B0E25">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司長</w:t>
            </w:r>
          </w:p>
        </w:tc>
        <w:tc>
          <w:tcPr>
            <w:tcW w:w="588" w:type="pct"/>
            <w:vAlign w:val="center"/>
          </w:tcPr>
          <w:p w14:paraId="3DB83A2C" w14:textId="7B5CFFDD" w:rsidR="009B0E25" w:rsidRPr="002E50E8" w:rsidRDefault="009B0E25" w:rsidP="009B0E25">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蘇昭如</w:t>
            </w:r>
          </w:p>
        </w:tc>
      </w:tr>
      <w:tr w:rsidR="009B0E25" w:rsidRPr="002E50E8" w14:paraId="2F62F628" w14:textId="77777777" w:rsidTr="005B547D">
        <w:trPr>
          <w:trHeight w:val="113"/>
          <w:jc w:val="center"/>
        </w:trPr>
        <w:tc>
          <w:tcPr>
            <w:tcW w:w="832" w:type="pct"/>
          </w:tcPr>
          <w:p w14:paraId="7F9E415A" w14:textId="77777777" w:rsidR="009B0E25" w:rsidRPr="002E50E8" w:rsidRDefault="009B0E25" w:rsidP="009B0E25">
            <w:pPr>
              <w:widowControl/>
              <w:spacing w:line="500" w:lineRule="exact"/>
              <w:jc w:val="both"/>
              <w:rPr>
                <w:rFonts w:ascii="Times New Roman" w:eastAsia="標楷體" w:hAnsi="Times New Roman"/>
                <w:b/>
                <w:color w:val="000000"/>
                <w:sz w:val="32"/>
                <w:szCs w:val="32"/>
              </w:rPr>
            </w:pPr>
          </w:p>
        </w:tc>
        <w:tc>
          <w:tcPr>
            <w:tcW w:w="2712" w:type="pct"/>
            <w:vAlign w:val="center"/>
          </w:tcPr>
          <w:p w14:paraId="753E256F" w14:textId="39D0C0F7" w:rsidR="009B0E25" w:rsidRPr="002E50E8" w:rsidRDefault="009B0E25" w:rsidP="009B0E25">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教育部國民及學前教育署</w:t>
            </w:r>
          </w:p>
        </w:tc>
        <w:tc>
          <w:tcPr>
            <w:tcW w:w="868" w:type="pct"/>
            <w:vAlign w:val="center"/>
          </w:tcPr>
          <w:p w14:paraId="6C2F0A62" w14:textId="18878AFD" w:rsidR="009B0E25" w:rsidRPr="002E50E8" w:rsidRDefault="009B0E25" w:rsidP="009B0E25">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副署長</w:t>
            </w:r>
          </w:p>
        </w:tc>
        <w:tc>
          <w:tcPr>
            <w:tcW w:w="588" w:type="pct"/>
            <w:vAlign w:val="center"/>
          </w:tcPr>
          <w:p w14:paraId="63AE4391" w14:textId="22EBDBC9" w:rsidR="009B0E25" w:rsidRPr="002E50E8" w:rsidRDefault="009B0E25" w:rsidP="009B0E25">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戴淑芬</w:t>
            </w:r>
          </w:p>
        </w:tc>
      </w:tr>
      <w:tr w:rsidR="009B0E25" w:rsidRPr="002E50E8" w14:paraId="4BB600D8" w14:textId="77777777" w:rsidTr="005B547D">
        <w:trPr>
          <w:trHeight w:val="113"/>
          <w:jc w:val="center"/>
        </w:trPr>
        <w:tc>
          <w:tcPr>
            <w:tcW w:w="832" w:type="pct"/>
          </w:tcPr>
          <w:p w14:paraId="49AF69FD" w14:textId="77777777" w:rsidR="009B0E25" w:rsidRPr="002E50E8" w:rsidRDefault="009B0E25" w:rsidP="009B0E25">
            <w:pPr>
              <w:widowControl/>
              <w:spacing w:line="500" w:lineRule="exact"/>
              <w:jc w:val="both"/>
              <w:rPr>
                <w:rFonts w:ascii="Times New Roman" w:eastAsia="標楷體" w:hAnsi="Times New Roman"/>
                <w:b/>
                <w:color w:val="000000"/>
                <w:sz w:val="32"/>
                <w:szCs w:val="32"/>
              </w:rPr>
            </w:pPr>
          </w:p>
        </w:tc>
        <w:tc>
          <w:tcPr>
            <w:tcW w:w="2712" w:type="pct"/>
            <w:vAlign w:val="center"/>
          </w:tcPr>
          <w:p w14:paraId="6981E06E" w14:textId="4D5B799F" w:rsidR="009B0E25" w:rsidRPr="002E50E8" w:rsidRDefault="009B0E25" w:rsidP="009B0E25">
            <w:pPr>
              <w:spacing w:line="440" w:lineRule="exact"/>
              <w:rPr>
                <w:rFonts w:ascii="Times New Roman" w:eastAsia="標楷體" w:hAnsi="Times New Roman"/>
                <w:bCs/>
                <w:sz w:val="32"/>
                <w:szCs w:val="32"/>
              </w:rPr>
            </w:pPr>
            <w:r w:rsidRPr="002E50E8">
              <w:rPr>
                <w:rFonts w:ascii="Times New Roman" w:eastAsia="標楷體" w:hAnsi="Times New Roman" w:hint="eastAsia"/>
                <w:bCs/>
                <w:sz w:val="32"/>
                <w:szCs w:val="32"/>
              </w:rPr>
              <w:t>法務部檢察司</w:t>
            </w:r>
          </w:p>
        </w:tc>
        <w:tc>
          <w:tcPr>
            <w:tcW w:w="868" w:type="pct"/>
            <w:vAlign w:val="center"/>
          </w:tcPr>
          <w:p w14:paraId="368BCDC7" w14:textId="4955AD2A" w:rsidR="009B0E25" w:rsidRPr="002E50E8" w:rsidRDefault="009B0E25" w:rsidP="009B0E25">
            <w:pPr>
              <w:spacing w:line="400" w:lineRule="exact"/>
              <w:jc w:val="distribute"/>
              <w:rPr>
                <w:rFonts w:ascii="Times New Roman" w:eastAsia="標楷體" w:hAnsi="Times New Roman"/>
                <w:bCs/>
                <w:sz w:val="32"/>
                <w:szCs w:val="32"/>
              </w:rPr>
            </w:pPr>
            <w:r w:rsidRPr="002E50E8">
              <w:rPr>
                <w:rFonts w:ascii="Times New Roman" w:eastAsia="標楷體" w:hAnsi="Times New Roman" w:hint="eastAsia"/>
                <w:bCs/>
                <w:sz w:val="32"/>
                <w:szCs w:val="32"/>
              </w:rPr>
              <w:t>主任檢察官</w:t>
            </w:r>
          </w:p>
        </w:tc>
        <w:tc>
          <w:tcPr>
            <w:tcW w:w="588" w:type="pct"/>
            <w:vAlign w:val="center"/>
          </w:tcPr>
          <w:p w14:paraId="2C6221C3" w14:textId="76E10D61" w:rsidR="009B0E25" w:rsidRPr="002E50E8" w:rsidRDefault="009B0E25" w:rsidP="009B0E25">
            <w:pPr>
              <w:spacing w:line="400" w:lineRule="exact"/>
              <w:jc w:val="center"/>
              <w:rPr>
                <w:rFonts w:ascii="Times New Roman" w:eastAsia="標楷體" w:hAnsi="Times New Roman"/>
                <w:bCs/>
                <w:sz w:val="32"/>
                <w:szCs w:val="32"/>
              </w:rPr>
            </w:pPr>
            <w:r w:rsidRPr="002E50E8">
              <w:rPr>
                <w:rFonts w:ascii="Times New Roman" w:eastAsia="標楷體" w:hAnsi="Times New Roman" w:hint="eastAsia"/>
                <w:bCs/>
                <w:sz w:val="32"/>
                <w:szCs w:val="32"/>
              </w:rPr>
              <w:t>陳貞卉</w:t>
            </w:r>
          </w:p>
        </w:tc>
      </w:tr>
    </w:tbl>
    <w:p w14:paraId="401ABF26" w14:textId="2CD4B143" w:rsidR="002251C0" w:rsidRPr="002E50E8" w:rsidRDefault="002251C0" w:rsidP="002251C0">
      <w:pPr>
        <w:spacing w:line="440" w:lineRule="exact"/>
        <w:rPr>
          <w:rFonts w:ascii="Times New Roman" w:eastAsia="標楷體" w:hAnsi="Times New Roman"/>
          <w:sz w:val="32"/>
          <w:szCs w:val="32"/>
        </w:rPr>
      </w:pPr>
      <w:r w:rsidRPr="002E50E8">
        <w:rPr>
          <w:rFonts w:ascii="Times New Roman" w:eastAsia="標楷體" w:hAnsi="Times New Roman"/>
          <w:sz w:val="32"/>
          <w:szCs w:val="32"/>
        </w:rPr>
        <w:t>主　　席：</w:t>
      </w:r>
      <w:r w:rsidR="0012735A" w:rsidRPr="002E50E8">
        <w:rPr>
          <w:rFonts w:ascii="Times New Roman" w:eastAsia="標楷體" w:hAnsi="Times New Roman" w:hint="eastAsia"/>
          <w:sz w:val="32"/>
          <w:szCs w:val="32"/>
        </w:rPr>
        <w:t>林</w:t>
      </w:r>
      <w:r w:rsidR="00E61BBD" w:rsidRPr="002E50E8">
        <w:rPr>
          <w:rFonts w:ascii="Times New Roman" w:eastAsia="標楷體" w:hAnsi="Times New Roman"/>
          <w:sz w:val="32"/>
          <w:szCs w:val="32"/>
        </w:rPr>
        <w:t>召集</w:t>
      </w:r>
      <w:r w:rsidRPr="002E50E8">
        <w:rPr>
          <w:rFonts w:ascii="Times New Roman" w:eastAsia="標楷體" w:hAnsi="Times New Roman"/>
          <w:sz w:val="32"/>
          <w:szCs w:val="32"/>
        </w:rPr>
        <w:t>委員</w:t>
      </w:r>
      <w:r w:rsidR="0012735A" w:rsidRPr="002E50E8">
        <w:rPr>
          <w:rFonts w:ascii="Times New Roman" w:eastAsia="標楷體" w:hAnsi="Times New Roman" w:hint="eastAsia"/>
          <w:sz w:val="32"/>
          <w:szCs w:val="32"/>
        </w:rPr>
        <w:t>月琴</w:t>
      </w:r>
    </w:p>
    <w:p w14:paraId="5D23F144" w14:textId="77777777" w:rsidR="006D0D1E" w:rsidRPr="002E50E8" w:rsidRDefault="006D0D1E" w:rsidP="006D0D1E">
      <w:pPr>
        <w:spacing w:line="440" w:lineRule="exact"/>
        <w:ind w:left="1600" w:rightChars="-177" w:right="-425" w:hangingChars="500" w:hanging="1600"/>
        <w:rPr>
          <w:rFonts w:ascii="Times New Roman" w:eastAsia="標楷體" w:hAnsi="Times New Roman"/>
          <w:sz w:val="32"/>
          <w:szCs w:val="32"/>
        </w:rPr>
      </w:pPr>
      <w:r w:rsidRPr="002E50E8">
        <w:rPr>
          <w:rFonts w:ascii="Times New Roman" w:eastAsia="標楷體" w:hAnsi="Times New Roman"/>
          <w:sz w:val="32"/>
          <w:szCs w:val="32"/>
        </w:rPr>
        <w:t>主任秘書：</w:t>
      </w:r>
      <w:r w:rsidR="00626769" w:rsidRPr="002E50E8">
        <w:rPr>
          <w:rFonts w:ascii="Times New Roman" w:eastAsia="標楷體" w:hAnsi="Times New Roman"/>
          <w:sz w:val="32"/>
          <w:szCs w:val="32"/>
        </w:rPr>
        <w:t>劉厚連</w:t>
      </w:r>
    </w:p>
    <w:p w14:paraId="46EB9D16" w14:textId="77777777" w:rsidR="006D0D1E" w:rsidRPr="002E50E8" w:rsidRDefault="006D0D1E" w:rsidP="006D0D1E">
      <w:pPr>
        <w:spacing w:line="440" w:lineRule="exact"/>
        <w:ind w:left="1600" w:rightChars="-177" w:right="-425" w:hangingChars="500" w:hanging="1600"/>
        <w:rPr>
          <w:rFonts w:ascii="Times New Roman" w:eastAsia="標楷體" w:hAnsi="Times New Roman"/>
          <w:sz w:val="32"/>
          <w:szCs w:val="32"/>
        </w:rPr>
      </w:pPr>
      <w:r w:rsidRPr="002E50E8">
        <w:rPr>
          <w:rFonts w:ascii="Times New Roman" w:eastAsia="標楷體" w:hAnsi="Times New Roman"/>
          <w:sz w:val="32"/>
          <w:szCs w:val="32"/>
        </w:rPr>
        <w:t>專門委員：</w:t>
      </w:r>
      <w:r w:rsidR="00626769" w:rsidRPr="002E50E8">
        <w:rPr>
          <w:rFonts w:ascii="Times New Roman" w:eastAsia="標楷體" w:hAnsi="Times New Roman"/>
          <w:sz w:val="32"/>
          <w:szCs w:val="32"/>
        </w:rPr>
        <w:t>游亦安</w:t>
      </w:r>
    </w:p>
    <w:p w14:paraId="57F63799" w14:textId="51FF07BC" w:rsidR="002251C0" w:rsidRPr="002E50E8" w:rsidRDefault="002251C0" w:rsidP="006D0D1E">
      <w:pPr>
        <w:spacing w:line="440" w:lineRule="exact"/>
        <w:ind w:left="1600" w:rightChars="-177" w:right="-425" w:hangingChars="500" w:hanging="1600"/>
        <w:rPr>
          <w:rFonts w:ascii="Times New Roman" w:eastAsia="標楷體" w:hAnsi="Times New Roman"/>
          <w:b/>
          <w:color w:val="0070C0"/>
          <w:sz w:val="32"/>
          <w:szCs w:val="32"/>
        </w:rPr>
      </w:pPr>
      <w:r w:rsidRPr="002E50E8">
        <w:rPr>
          <w:rFonts w:ascii="Times New Roman" w:eastAsia="標楷體" w:hAnsi="Times New Roman"/>
          <w:sz w:val="32"/>
          <w:szCs w:val="32"/>
        </w:rPr>
        <w:t xml:space="preserve">紀　　錄：簡任秘書　</w:t>
      </w:r>
      <w:r w:rsidR="0012735A" w:rsidRPr="002E50E8">
        <w:rPr>
          <w:rFonts w:ascii="Times New Roman" w:eastAsia="標楷體" w:hAnsi="Times New Roman" w:hint="eastAsia"/>
          <w:sz w:val="32"/>
          <w:szCs w:val="32"/>
        </w:rPr>
        <w:t>江建逸</w:t>
      </w:r>
      <w:r w:rsidRPr="002E50E8">
        <w:rPr>
          <w:rFonts w:ascii="Times New Roman" w:eastAsia="標楷體" w:hAnsi="Times New Roman"/>
          <w:sz w:val="32"/>
          <w:szCs w:val="32"/>
        </w:rPr>
        <w:t xml:space="preserve">　簡任編審　</w:t>
      </w:r>
      <w:r w:rsidR="0012735A" w:rsidRPr="002E50E8">
        <w:rPr>
          <w:rFonts w:ascii="Times New Roman" w:eastAsia="標楷體" w:hAnsi="Times New Roman" w:hint="eastAsia"/>
          <w:sz w:val="32"/>
          <w:szCs w:val="32"/>
        </w:rPr>
        <w:t>王鴻儀</w:t>
      </w:r>
      <w:r w:rsidRPr="002E50E8">
        <w:rPr>
          <w:rFonts w:ascii="Times New Roman" w:eastAsia="標楷體" w:hAnsi="Times New Roman"/>
          <w:sz w:val="32"/>
          <w:szCs w:val="32"/>
        </w:rPr>
        <w:t xml:space="preserve">　科　　長　</w:t>
      </w:r>
      <w:proofErr w:type="gramStart"/>
      <w:r w:rsidR="0014354C" w:rsidRPr="002E50E8">
        <w:rPr>
          <w:rFonts w:ascii="Times New Roman" w:eastAsia="標楷體" w:hAnsi="Times New Roman"/>
          <w:sz w:val="32"/>
          <w:szCs w:val="32"/>
        </w:rPr>
        <w:t>賴映潔</w:t>
      </w:r>
      <w:r w:rsidR="00D34479" w:rsidRPr="002E50E8">
        <w:rPr>
          <w:rFonts w:ascii="Times New Roman" w:eastAsia="標楷體" w:hAnsi="Times New Roman" w:hint="eastAsia"/>
          <w:sz w:val="32"/>
          <w:szCs w:val="32"/>
        </w:rPr>
        <w:t>專</w:t>
      </w:r>
      <w:proofErr w:type="gramEnd"/>
      <w:r w:rsidR="00D34479" w:rsidRPr="002E50E8">
        <w:rPr>
          <w:rFonts w:ascii="Times New Roman" w:eastAsia="標楷體" w:hAnsi="Times New Roman" w:hint="eastAsia"/>
          <w:sz w:val="32"/>
          <w:szCs w:val="32"/>
        </w:rPr>
        <w:t xml:space="preserve">　　</w:t>
      </w:r>
      <w:r w:rsidR="00637215" w:rsidRPr="002E50E8">
        <w:rPr>
          <w:rFonts w:ascii="Times New Roman" w:eastAsia="標楷體" w:hAnsi="Times New Roman"/>
          <w:sz w:val="32"/>
          <w:szCs w:val="32"/>
        </w:rPr>
        <w:t xml:space="preserve">員　</w:t>
      </w:r>
      <w:proofErr w:type="gramStart"/>
      <w:r w:rsidR="00D34479" w:rsidRPr="002E50E8">
        <w:rPr>
          <w:rFonts w:ascii="Times New Roman" w:eastAsia="標楷體" w:hAnsi="Times New Roman" w:hint="eastAsia"/>
          <w:sz w:val="32"/>
          <w:szCs w:val="32"/>
        </w:rPr>
        <w:t>許淑真</w:t>
      </w:r>
      <w:r w:rsidR="0012735A" w:rsidRPr="002E50E8">
        <w:rPr>
          <w:rFonts w:ascii="Times New Roman" w:eastAsia="標楷體" w:hAnsi="Times New Roman" w:hint="eastAsia"/>
          <w:sz w:val="32"/>
          <w:szCs w:val="32"/>
        </w:rPr>
        <w:t xml:space="preserve">　</w:t>
      </w:r>
      <w:r w:rsidR="00556721" w:rsidRPr="002E50E8">
        <w:rPr>
          <w:rFonts w:ascii="Times New Roman" w:eastAsia="標楷體" w:hAnsi="Times New Roman" w:hint="eastAsia"/>
          <w:sz w:val="32"/>
          <w:szCs w:val="32"/>
        </w:rPr>
        <w:t>薦任</w:t>
      </w:r>
      <w:proofErr w:type="gramEnd"/>
      <w:r w:rsidR="0012735A" w:rsidRPr="002E50E8">
        <w:rPr>
          <w:rFonts w:ascii="Times New Roman" w:eastAsia="標楷體" w:hAnsi="Times New Roman" w:hint="eastAsia"/>
          <w:sz w:val="32"/>
          <w:szCs w:val="32"/>
        </w:rPr>
        <w:t>科員　黃俊傑</w:t>
      </w:r>
    </w:p>
    <w:p w14:paraId="210F4D1B" w14:textId="77777777" w:rsidR="00DE0C07" w:rsidRPr="002E50E8" w:rsidRDefault="00DE0C07" w:rsidP="00DE0C07">
      <w:pPr>
        <w:snapToGrid w:val="0"/>
        <w:spacing w:line="320" w:lineRule="exact"/>
        <w:ind w:left="1440" w:hangingChars="450" w:hanging="1440"/>
        <w:rPr>
          <w:rFonts w:ascii="Times New Roman" w:eastAsia="標楷體" w:hAnsi="Times New Roman"/>
          <w:sz w:val="32"/>
          <w:szCs w:val="32"/>
        </w:rPr>
      </w:pPr>
    </w:p>
    <w:p w14:paraId="1DC70B06" w14:textId="159BCD3D" w:rsidR="00DE0C07" w:rsidRPr="002E50E8" w:rsidRDefault="001240AF" w:rsidP="00DE0C07">
      <w:pPr>
        <w:snapToGrid w:val="0"/>
        <w:spacing w:line="320" w:lineRule="exact"/>
        <w:ind w:left="1440" w:hangingChars="450" w:hanging="1440"/>
        <w:rPr>
          <w:rFonts w:ascii="Times New Roman" w:eastAsia="標楷體" w:hAnsi="Times New Roman"/>
          <w:sz w:val="32"/>
          <w:szCs w:val="32"/>
        </w:rPr>
      </w:pPr>
      <w:r w:rsidRPr="002E50E8">
        <w:rPr>
          <w:rFonts w:ascii="Times New Roman" w:eastAsia="標楷體" w:hAnsi="Times New Roman"/>
          <w:sz w:val="32"/>
          <w:szCs w:val="32"/>
        </w:rPr>
        <w:t>（</w:t>
      </w:r>
      <w:r w:rsidRPr="002E50E8">
        <w:rPr>
          <w:rFonts w:ascii="Times New Roman" w:eastAsia="標楷體" w:hAnsi="Times New Roman" w:hint="eastAsia"/>
          <w:sz w:val="32"/>
          <w:szCs w:val="32"/>
        </w:rPr>
        <w:t>4</w:t>
      </w:r>
      <w:r w:rsidRPr="002E50E8">
        <w:rPr>
          <w:rFonts w:ascii="Times New Roman" w:eastAsia="標楷體" w:hAnsi="Times New Roman" w:hint="eastAsia"/>
          <w:sz w:val="32"/>
          <w:szCs w:val="32"/>
        </w:rPr>
        <w:t>月</w:t>
      </w:r>
      <w:r w:rsidRPr="002E50E8">
        <w:rPr>
          <w:rFonts w:ascii="Times New Roman" w:eastAsia="標楷體" w:hAnsi="Times New Roman" w:hint="eastAsia"/>
          <w:sz w:val="32"/>
          <w:szCs w:val="32"/>
        </w:rPr>
        <w:t>22</w:t>
      </w:r>
      <w:r w:rsidRPr="002E50E8">
        <w:rPr>
          <w:rFonts w:ascii="Times New Roman" w:eastAsia="標楷體" w:hAnsi="Times New Roman" w:hint="eastAsia"/>
          <w:sz w:val="32"/>
          <w:szCs w:val="32"/>
        </w:rPr>
        <w:t>日</w:t>
      </w:r>
      <w:r w:rsidRPr="002E50E8">
        <w:rPr>
          <w:rFonts w:ascii="Times New Roman" w:eastAsia="標楷體" w:hAnsi="Times New Roman"/>
          <w:sz w:val="32"/>
          <w:szCs w:val="32"/>
        </w:rPr>
        <w:t>）</w:t>
      </w:r>
    </w:p>
    <w:p w14:paraId="1BBFC3EC" w14:textId="04BF4F3A" w:rsidR="00641490" w:rsidRPr="002E50E8" w:rsidRDefault="00641490" w:rsidP="0093641B">
      <w:pPr>
        <w:spacing w:line="440" w:lineRule="exact"/>
        <w:rPr>
          <w:rFonts w:ascii="Times New Roman" w:eastAsia="標楷體" w:hAnsi="Times New Roman"/>
          <w:b/>
          <w:sz w:val="32"/>
          <w:szCs w:val="32"/>
        </w:rPr>
      </w:pPr>
      <w:r w:rsidRPr="002E50E8">
        <w:rPr>
          <w:rFonts w:ascii="Times New Roman" w:eastAsia="標楷體" w:hAnsi="Times New Roman"/>
          <w:b/>
          <w:sz w:val="32"/>
          <w:szCs w:val="32"/>
        </w:rPr>
        <w:t>報告事項</w:t>
      </w:r>
    </w:p>
    <w:p w14:paraId="26CBF852" w14:textId="77777777" w:rsidR="00C41A70" w:rsidRPr="002E50E8" w:rsidRDefault="00C41A70" w:rsidP="00D77B33">
      <w:pPr>
        <w:spacing w:line="440" w:lineRule="exact"/>
        <w:jc w:val="both"/>
        <w:rPr>
          <w:rFonts w:ascii="Times New Roman" w:eastAsia="標楷體" w:hAnsi="Times New Roman"/>
          <w:bCs/>
          <w:kern w:val="0"/>
          <w:sz w:val="32"/>
          <w:szCs w:val="32"/>
        </w:rPr>
      </w:pPr>
      <w:r w:rsidRPr="002E50E8">
        <w:rPr>
          <w:rFonts w:ascii="Times New Roman" w:eastAsia="標楷體" w:hAnsi="Times New Roman"/>
          <w:bCs/>
          <w:kern w:val="0"/>
          <w:sz w:val="32"/>
          <w:szCs w:val="32"/>
        </w:rPr>
        <w:t>宣讀上次會議議事錄。</w:t>
      </w:r>
    </w:p>
    <w:p w14:paraId="7A02357B" w14:textId="77777777" w:rsidR="00C41A70" w:rsidRPr="002E50E8" w:rsidRDefault="00C41A70" w:rsidP="003B3A87">
      <w:pPr>
        <w:spacing w:line="440" w:lineRule="exact"/>
        <w:jc w:val="both"/>
        <w:rPr>
          <w:rFonts w:ascii="Times New Roman" w:eastAsia="標楷體" w:hAnsi="Times New Roman"/>
          <w:bCs/>
          <w:kern w:val="0"/>
          <w:sz w:val="32"/>
          <w:szCs w:val="32"/>
        </w:rPr>
      </w:pPr>
      <w:r w:rsidRPr="002E50E8">
        <w:rPr>
          <w:rFonts w:ascii="Times New Roman" w:eastAsia="標楷體" w:hAnsi="Times New Roman"/>
          <w:b/>
          <w:bCs/>
          <w:kern w:val="0"/>
          <w:sz w:val="32"/>
          <w:szCs w:val="32"/>
        </w:rPr>
        <w:t>決定：</w:t>
      </w:r>
      <w:r w:rsidRPr="002E50E8">
        <w:rPr>
          <w:rFonts w:ascii="Times New Roman" w:eastAsia="標楷體" w:hAnsi="Times New Roman"/>
          <w:bCs/>
          <w:kern w:val="0"/>
          <w:sz w:val="32"/>
          <w:szCs w:val="32"/>
        </w:rPr>
        <w:t>確定。</w:t>
      </w:r>
    </w:p>
    <w:p w14:paraId="01ABBD0B" w14:textId="31280139" w:rsidR="00DE0C07" w:rsidRPr="002E50E8" w:rsidRDefault="00DE0C07" w:rsidP="00DB7072">
      <w:pPr>
        <w:pStyle w:val="af"/>
        <w:spacing w:beforeLines="50" w:before="180" w:line="440" w:lineRule="exact"/>
        <w:ind w:left="0" w:firstLine="0"/>
        <w:rPr>
          <w:rFonts w:ascii="Times New Roman"/>
          <w:b/>
          <w:bCs/>
        </w:rPr>
      </w:pPr>
      <w:r w:rsidRPr="002E50E8">
        <w:rPr>
          <w:rFonts w:ascii="Times New Roman" w:hint="eastAsia"/>
          <w:b/>
          <w:bCs/>
        </w:rPr>
        <w:t>邀請環境部部長、國家科學及技術委員會、交通部、經濟部、內政部、農業部、衛生福利部、國家發展委員會就「我國氣候變遷調適現況檢討與全球調適目標接軌之推動情形」進行專題報告，並備質詢。</w:t>
      </w:r>
    </w:p>
    <w:p w14:paraId="172C5041" w14:textId="5464C105" w:rsidR="003A0270" w:rsidRPr="002E50E8" w:rsidRDefault="003A0270" w:rsidP="00DB7072">
      <w:pPr>
        <w:pStyle w:val="af"/>
        <w:spacing w:beforeLines="50" w:before="180" w:line="440" w:lineRule="exact"/>
        <w:ind w:left="0" w:firstLine="0"/>
        <w:jc w:val="both"/>
        <w:rPr>
          <w:rFonts w:ascii="Times New Roman"/>
        </w:rPr>
      </w:pPr>
      <w:proofErr w:type="gramStart"/>
      <w:r w:rsidRPr="002E50E8">
        <w:rPr>
          <w:rFonts w:ascii="Times New Roman"/>
        </w:rPr>
        <w:t>（</w:t>
      </w:r>
      <w:proofErr w:type="gramEnd"/>
      <w:r w:rsidRPr="002E50E8">
        <w:rPr>
          <w:rFonts w:ascii="Times New Roman"/>
        </w:rPr>
        <w:t>本</w:t>
      </w:r>
      <w:r w:rsidR="00BF6D4D" w:rsidRPr="002E50E8">
        <w:rPr>
          <w:rFonts w:ascii="Times New Roman" w:hint="eastAsia"/>
        </w:rPr>
        <w:t>日</w:t>
      </w:r>
      <w:r w:rsidRPr="002E50E8">
        <w:rPr>
          <w:rFonts w:ascii="Times New Roman"/>
        </w:rPr>
        <w:t>會議</w:t>
      </w:r>
      <w:r w:rsidR="00F047B7" w:rsidRPr="002E50E8">
        <w:rPr>
          <w:rFonts w:ascii="Times New Roman"/>
        </w:rPr>
        <w:t>專題報告及討論事項</w:t>
      </w:r>
      <w:proofErr w:type="gramStart"/>
      <w:r w:rsidR="00F047B7" w:rsidRPr="002E50E8">
        <w:rPr>
          <w:rFonts w:ascii="Times New Roman"/>
        </w:rPr>
        <w:t>採</w:t>
      </w:r>
      <w:proofErr w:type="gramEnd"/>
      <w:r w:rsidR="00F047B7" w:rsidRPr="002E50E8">
        <w:rPr>
          <w:rFonts w:ascii="Times New Roman"/>
        </w:rPr>
        <w:t>綜合</w:t>
      </w:r>
      <w:proofErr w:type="gramStart"/>
      <w:r w:rsidR="00F047B7" w:rsidRPr="002E50E8">
        <w:rPr>
          <w:rFonts w:ascii="Times New Roman"/>
        </w:rPr>
        <w:t>詢</w:t>
      </w:r>
      <w:proofErr w:type="gramEnd"/>
      <w:r w:rsidR="00F047B7" w:rsidRPr="002E50E8">
        <w:rPr>
          <w:rFonts w:ascii="Times New Roman"/>
        </w:rPr>
        <w:t>答，</w:t>
      </w:r>
      <w:r w:rsidR="00350043" w:rsidRPr="002E50E8">
        <w:rPr>
          <w:rFonts w:ascii="Times New Roman"/>
        </w:rPr>
        <w:t>由</w:t>
      </w:r>
      <w:r w:rsidR="00B9462A" w:rsidRPr="002E50E8">
        <w:rPr>
          <w:rFonts w:ascii="Times New Roman" w:hint="eastAsia"/>
        </w:rPr>
        <w:t>環境部部長</w:t>
      </w:r>
      <w:proofErr w:type="gramStart"/>
      <w:r w:rsidR="00B9462A" w:rsidRPr="002E50E8">
        <w:rPr>
          <w:rFonts w:ascii="Times New Roman" w:hint="eastAsia"/>
        </w:rPr>
        <w:t>彭</w:t>
      </w:r>
      <w:proofErr w:type="gramEnd"/>
      <w:r w:rsidR="00B9462A" w:rsidRPr="002E50E8">
        <w:rPr>
          <w:rFonts w:ascii="Times New Roman" w:hint="eastAsia"/>
        </w:rPr>
        <w:t>啓明</w:t>
      </w:r>
      <w:r w:rsidR="00350043" w:rsidRPr="002E50E8">
        <w:rPr>
          <w:rFonts w:ascii="Times New Roman"/>
        </w:rPr>
        <w:t>報告及說明後，</w:t>
      </w:r>
      <w:r w:rsidRPr="002E50E8">
        <w:rPr>
          <w:rFonts w:ascii="Times New Roman"/>
        </w:rPr>
        <w:t>委員</w:t>
      </w:r>
      <w:r w:rsidR="00E31146" w:rsidRPr="002E50E8">
        <w:rPr>
          <w:rFonts w:ascii="Times New Roman" w:hint="eastAsia"/>
        </w:rPr>
        <w:t>林月琴、</w:t>
      </w:r>
      <w:r w:rsidR="003615A5" w:rsidRPr="002E50E8">
        <w:rPr>
          <w:rFonts w:ascii="Times New Roman" w:hint="eastAsia"/>
        </w:rPr>
        <w:t>陳菁徽、</w:t>
      </w:r>
      <w:r w:rsidR="0071057D" w:rsidRPr="002E50E8">
        <w:rPr>
          <w:rFonts w:ascii="Times New Roman" w:hint="eastAsia"/>
        </w:rPr>
        <w:t>廖偉翔、</w:t>
      </w:r>
      <w:r w:rsidR="008719BD" w:rsidRPr="002E50E8">
        <w:rPr>
          <w:rFonts w:ascii="Times New Roman" w:hint="eastAsia"/>
        </w:rPr>
        <w:t>邱慧洳、</w:t>
      </w:r>
      <w:r w:rsidR="004B4941" w:rsidRPr="002E50E8">
        <w:rPr>
          <w:rFonts w:ascii="Times New Roman" w:hint="eastAsia"/>
        </w:rPr>
        <w:t>邱鎮軍、</w:t>
      </w:r>
      <w:r w:rsidR="00804066" w:rsidRPr="002E50E8">
        <w:rPr>
          <w:rFonts w:ascii="Times New Roman" w:hint="eastAsia"/>
        </w:rPr>
        <w:t>王育敏、</w:t>
      </w:r>
      <w:r w:rsidR="00331CBC" w:rsidRPr="002E50E8">
        <w:rPr>
          <w:rFonts w:ascii="Times New Roman" w:hint="eastAsia"/>
        </w:rPr>
        <w:t>蘇清泉、</w:t>
      </w:r>
      <w:r w:rsidR="00350E79" w:rsidRPr="002E50E8">
        <w:rPr>
          <w:rFonts w:ascii="Times New Roman" w:hint="eastAsia"/>
        </w:rPr>
        <w:t>黃秀芳、</w:t>
      </w:r>
      <w:r w:rsidR="002153B2" w:rsidRPr="002E50E8">
        <w:rPr>
          <w:rFonts w:ascii="Times New Roman" w:hint="eastAsia"/>
        </w:rPr>
        <w:t>涂權吉、</w:t>
      </w:r>
      <w:r w:rsidR="00F7240D" w:rsidRPr="002E50E8">
        <w:rPr>
          <w:rFonts w:ascii="Times New Roman" w:hint="eastAsia"/>
        </w:rPr>
        <w:t>王正旭、</w:t>
      </w:r>
      <w:bookmarkStart w:id="1" w:name="_Hlk227762259"/>
      <w:r w:rsidR="00C17386" w:rsidRPr="002E50E8">
        <w:rPr>
          <w:rFonts w:ascii="Times New Roman" w:hint="eastAsia"/>
        </w:rPr>
        <w:t>張雅琳</w:t>
      </w:r>
      <w:bookmarkEnd w:id="1"/>
      <w:r w:rsidR="00C17386" w:rsidRPr="002E50E8">
        <w:rPr>
          <w:rFonts w:ascii="Times New Roman" w:hint="eastAsia"/>
        </w:rPr>
        <w:t>、</w:t>
      </w:r>
      <w:r w:rsidR="00614911" w:rsidRPr="002E50E8">
        <w:rPr>
          <w:rFonts w:ascii="Times New Roman" w:hint="eastAsia"/>
        </w:rPr>
        <w:t>盧縣一、</w:t>
      </w:r>
      <w:r w:rsidR="002C0882" w:rsidRPr="002E50E8">
        <w:rPr>
          <w:rFonts w:ascii="Times New Roman" w:hint="eastAsia"/>
        </w:rPr>
        <w:t>蔡易餘、</w:t>
      </w:r>
      <w:bookmarkStart w:id="2" w:name="_Hlk227762224"/>
      <w:r w:rsidR="006207F4" w:rsidRPr="002E50E8">
        <w:rPr>
          <w:rFonts w:ascii="Times New Roman" w:hint="eastAsia"/>
        </w:rPr>
        <w:t>翁曉玲</w:t>
      </w:r>
      <w:bookmarkEnd w:id="2"/>
      <w:r w:rsidR="006207F4" w:rsidRPr="002E50E8">
        <w:rPr>
          <w:rFonts w:ascii="Times New Roman" w:hint="eastAsia"/>
        </w:rPr>
        <w:t>、</w:t>
      </w:r>
      <w:r w:rsidR="00A31607" w:rsidRPr="002E50E8">
        <w:rPr>
          <w:rFonts w:ascii="Times New Roman" w:hint="eastAsia"/>
        </w:rPr>
        <w:t>林淑芬、</w:t>
      </w:r>
      <w:r w:rsidR="00BE16B7" w:rsidRPr="002E50E8">
        <w:rPr>
          <w:rFonts w:ascii="Times New Roman" w:hint="eastAsia"/>
        </w:rPr>
        <w:t>劉建國、</w:t>
      </w:r>
      <w:r w:rsidR="00756C2B" w:rsidRPr="002E50E8">
        <w:rPr>
          <w:rFonts w:ascii="Times New Roman"/>
        </w:rPr>
        <w:t>楊曜</w:t>
      </w:r>
      <w:r w:rsidR="007B2F88" w:rsidRPr="002E50E8">
        <w:rPr>
          <w:rFonts w:ascii="Times New Roman"/>
        </w:rPr>
        <w:t>及</w:t>
      </w:r>
      <w:r w:rsidR="00CF6659" w:rsidRPr="002E50E8">
        <w:rPr>
          <w:rFonts w:ascii="Times New Roman" w:hint="eastAsia"/>
        </w:rPr>
        <w:t>陳瑩</w:t>
      </w:r>
      <w:r w:rsidR="00BC7CF1" w:rsidRPr="002E50E8">
        <w:rPr>
          <w:rFonts w:ascii="Times New Roman"/>
        </w:rPr>
        <w:t>等</w:t>
      </w:r>
      <w:r w:rsidR="00A862F3" w:rsidRPr="002E50E8">
        <w:rPr>
          <w:rFonts w:ascii="Times New Roman"/>
        </w:rPr>
        <w:t>1</w:t>
      </w:r>
      <w:r w:rsidR="00CF37CF" w:rsidRPr="002E50E8">
        <w:rPr>
          <w:rFonts w:ascii="Times New Roman"/>
        </w:rPr>
        <w:t>8</w:t>
      </w:r>
      <w:r w:rsidR="00BC7CF1" w:rsidRPr="002E50E8">
        <w:rPr>
          <w:rFonts w:ascii="Times New Roman"/>
        </w:rPr>
        <w:t>人</w:t>
      </w:r>
      <w:r w:rsidRPr="002E50E8">
        <w:rPr>
          <w:rFonts w:ascii="Times New Roman"/>
        </w:rPr>
        <w:t>提出質詢，均經</w:t>
      </w:r>
      <w:r w:rsidR="00A70DD0" w:rsidRPr="002E50E8">
        <w:rPr>
          <w:rFonts w:ascii="Times New Roman" w:hint="eastAsia"/>
        </w:rPr>
        <w:t>環境部部長彭啓明</w:t>
      </w:r>
      <w:r w:rsidR="00B359BF" w:rsidRPr="002E50E8">
        <w:rPr>
          <w:rFonts w:ascii="Times New Roman"/>
        </w:rPr>
        <w:t>、</w:t>
      </w:r>
      <w:r w:rsidR="008719BD" w:rsidRPr="002E50E8">
        <w:rPr>
          <w:rFonts w:ascii="Times New Roman" w:hint="eastAsia"/>
        </w:rPr>
        <w:t>經濟部能源署副署長陳崇憲</w:t>
      </w:r>
      <w:r w:rsidR="00124583" w:rsidRPr="002E50E8">
        <w:rPr>
          <w:rFonts w:ascii="Times New Roman" w:hint="eastAsia"/>
        </w:rPr>
        <w:t>與水利署副署長陳建成</w:t>
      </w:r>
      <w:r w:rsidR="008719BD" w:rsidRPr="002E50E8">
        <w:rPr>
          <w:rFonts w:ascii="Times New Roman" w:hint="eastAsia"/>
        </w:rPr>
        <w:t>、</w:t>
      </w:r>
      <w:r w:rsidR="00EB4C16" w:rsidRPr="002E50E8">
        <w:rPr>
          <w:rFonts w:ascii="Times New Roman" w:hint="eastAsia"/>
        </w:rPr>
        <w:t>農業部資源永續利用司代理司長黃新達</w:t>
      </w:r>
      <w:r w:rsidR="00EE3D3F" w:rsidRPr="002E50E8">
        <w:rPr>
          <w:rFonts w:ascii="Times New Roman" w:hint="eastAsia"/>
        </w:rPr>
        <w:t>與農糧署簡任技正董蓁</w:t>
      </w:r>
      <w:r w:rsidR="00EB4C16" w:rsidRPr="002E50E8">
        <w:rPr>
          <w:rFonts w:ascii="Times New Roman" w:hint="eastAsia"/>
        </w:rPr>
        <w:t>、</w:t>
      </w:r>
      <w:r w:rsidR="00CA6CA1" w:rsidRPr="002E50E8">
        <w:rPr>
          <w:rFonts w:ascii="Times New Roman" w:hint="eastAsia"/>
        </w:rPr>
        <w:t>臺灣電力</w:t>
      </w:r>
      <w:r w:rsidR="00CA6CA1" w:rsidRPr="002E50E8">
        <w:rPr>
          <w:rFonts w:ascii="Times New Roman" w:hint="eastAsia"/>
        </w:rPr>
        <w:lastRenderedPageBreak/>
        <w:t>股份有限公司處長吳政宏</w:t>
      </w:r>
      <w:r w:rsidR="004C4CB4" w:rsidRPr="002E50E8">
        <w:rPr>
          <w:rFonts w:ascii="Times New Roman" w:hint="eastAsia"/>
        </w:rPr>
        <w:t>及</w:t>
      </w:r>
      <w:r w:rsidR="005D7D66" w:rsidRPr="002E50E8">
        <w:rPr>
          <w:rFonts w:ascii="Times New Roman" w:hint="eastAsia"/>
        </w:rPr>
        <w:t>臺灣中油股份有限公司副處長侯善麟</w:t>
      </w:r>
      <w:r w:rsidRPr="002E50E8">
        <w:rPr>
          <w:rFonts w:ascii="Times New Roman"/>
        </w:rPr>
        <w:t>暨各相關主管等即席答復。</w:t>
      </w:r>
      <w:r w:rsidR="00B1657B" w:rsidRPr="002E50E8">
        <w:rPr>
          <w:rFonts w:ascii="Times New Roman"/>
        </w:rPr>
        <w:t>委員</w:t>
      </w:r>
      <w:r w:rsidR="00F714B9" w:rsidRPr="002E50E8">
        <w:rPr>
          <w:rFonts w:ascii="Times New Roman" w:hint="eastAsia"/>
        </w:rPr>
        <w:t>洪毓祥</w:t>
      </w:r>
      <w:r w:rsidR="00EB7D1B" w:rsidRPr="002E50E8">
        <w:rPr>
          <w:rFonts w:ascii="Times New Roman" w:hint="eastAsia"/>
        </w:rPr>
        <w:t>、</w:t>
      </w:r>
      <w:r w:rsidR="00E3484D" w:rsidRPr="002E50E8">
        <w:rPr>
          <w:rFonts w:ascii="Times New Roman" w:hint="eastAsia"/>
        </w:rPr>
        <w:t>羅智強</w:t>
      </w:r>
      <w:r w:rsidR="00EB7D1B" w:rsidRPr="002E50E8">
        <w:rPr>
          <w:rFonts w:ascii="Times New Roman" w:hint="eastAsia"/>
        </w:rPr>
        <w:t>及</w:t>
      </w:r>
      <w:r w:rsidR="00D56B51" w:rsidRPr="002E50E8">
        <w:rPr>
          <w:rFonts w:ascii="Times New Roman" w:hint="eastAsia"/>
        </w:rPr>
        <w:t>徐欣瑩</w:t>
      </w:r>
      <w:r w:rsidR="00B1657B" w:rsidRPr="002E50E8">
        <w:rPr>
          <w:rFonts w:ascii="Times New Roman"/>
        </w:rPr>
        <w:t>所提書面質詢，列入紀錄刊登公報。</w:t>
      </w:r>
      <w:r w:rsidRPr="002E50E8">
        <w:rPr>
          <w:rFonts w:ascii="Times New Roman"/>
        </w:rPr>
        <w:t>）</w:t>
      </w:r>
    </w:p>
    <w:p w14:paraId="1A0F7D1F" w14:textId="77777777" w:rsidR="00784CEE" w:rsidRPr="002E50E8" w:rsidRDefault="00784CEE" w:rsidP="00DB7072">
      <w:pPr>
        <w:pStyle w:val="af"/>
        <w:spacing w:line="440" w:lineRule="exact"/>
        <w:ind w:left="2165" w:hangingChars="676" w:hanging="2165"/>
        <w:rPr>
          <w:rFonts w:ascii="Times New Roman"/>
          <w:b/>
        </w:rPr>
      </w:pPr>
      <w:r w:rsidRPr="002E50E8">
        <w:rPr>
          <w:rFonts w:ascii="Times New Roman"/>
          <w:b/>
        </w:rPr>
        <w:t>決</w:t>
      </w:r>
      <w:r w:rsidR="00F70FA4" w:rsidRPr="002E50E8">
        <w:rPr>
          <w:rFonts w:ascii="Times New Roman"/>
          <w:b/>
        </w:rPr>
        <w:t>定</w:t>
      </w:r>
      <w:r w:rsidRPr="002E50E8">
        <w:rPr>
          <w:rFonts w:ascii="Times New Roman"/>
          <w:b/>
        </w:rPr>
        <w:t>：</w:t>
      </w:r>
    </w:p>
    <w:p w14:paraId="5F3FC7E1" w14:textId="77777777" w:rsidR="00784CEE" w:rsidRPr="002E50E8" w:rsidRDefault="00006651" w:rsidP="001C6D70">
      <w:pPr>
        <w:pStyle w:val="af"/>
        <w:numPr>
          <w:ilvl w:val="0"/>
          <w:numId w:val="1"/>
        </w:numPr>
        <w:spacing w:line="440" w:lineRule="exact"/>
        <w:rPr>
          <w:rFonts w:ascii="Times New Roman"/>
        </w:rPr>
      </w:pPr>
      <w:r w:rsidRPr="002E50E8">
        <w:rPr>
          <w:rFonts w:ascii="Times New Roman"/>
        </w:rPr>
        <w:t>報告</w:t>
      </w:r>
      <w:r w:rsidR="00784CEE" w:rsidRPr="002E50E8">
        <w:rPr>
          <w:rFonts w:ascii="Times New Roman"/>
        </w:rPr>
        <w:t>及</w:t>
      </w:r>
      <w:proofErr w:type="gramStart"/>
      <w:r w:rsidR="00784CEE" w:rsidRPr="002E50E8">
        <w:rPr>
          <w:rFonts w:ascii="Times New Roman"/>
        </w:rPr>
        <w:t>詢</w:t>
      </w:r>
      <w:proofErr w:type="gramEnd"/>
      <w:r w:rsidR="00784CEE" w:rsidRPr="002E50E8">
        <w:rPr>
          <w:rFonts w:ascii="Times New Roman"/>
        </w:rPr>
        <w:t>答完畢。</w:t>
      </w:r>
    </w:p>
    <w:p w14:paraId="2CE3F6BB" w14:textId="77777777" w:rsidR="00784CEE" w:rsidRPr="002E50E8" w:rsidRDefault="00784CEE" w:rsidP="00021CC4">
      <w:pPr>
        <w:pStyle w:val="af"/>
        <w:numPr>
          <w:ilvl w:val="0"/>
          <w:numId w:val="1"/>
        </w:numPr>
        <w:spacing w:line="440" w:lineRule="exact"/>
        <w:jc w:val="both"/>
        <w:rPr>
          <w:rFonts w:ascii="Times New Roman"/>
        </w:rPr>
      </w:pPr>
      <w:r w:rsidRPr="002E50E8">
        <w:rPr>
          <w:rFonts w:ascii="Times New Roman"/>
        </w:rPr>
        <w:t>委員質詢未及答復或請補充資料者，請相關機關於</w:t>
      </w:r>
      <w:r w:rsidRPr="002E50E8">
        <w:rPr>
          <w:rFonts w:ascii="Times New Roman"/>
        </w:rPr>
        <w:t>2</w:t>
      </w:r>
      <w:proofErr w:type="gramStart"/>
      <w:r w:rsidRPr="002E50E8">
        <w:rPr>
          <w:rFonts w:ascii="Times New Roman"/>
        </w:rPr>
        <w:t>週</w:t>
      </w:r>
      <w:proofErr w:type="gramEnd"/>
      <w:r w:rsidRPr="002E50E8">
        <w:rPr>
          <w:rFonts w:ascii="Times New Roman"/>
        </w:rPr>
        <w:t>內以書面答復，委員另要求期限者，從其所定。</w:t>
      </w:r>
    </w:p>
    <w:p w14:paraId="0B351EE3" w14:textId="77777777" w:rsidR="00350043" w:rsidRPr="002E50E8" w:rsidRDefault="00350043" w:rsidP="00350043">
      <w:pPr>
        <w:snapToGrid w:val="0"/>
        <w:spacing w:beforeLines="50" w:before="180" w:line="420" w:lineRule="exact"/>
        <w:jc w:val="both"/>
        <w:rPr>
          <w:rFonts w:ascii="Times New Roman" w:eastAsia="標楷體" w:hAnsi="Times New Roman"/>
          <w:b/>
          <w:bCs/>
          <w:kern w:val="0"/>
          <w:sz w:val="32"/>
          <w:szCs w:val="32"/>
        </w:rPr>
      </w:pPr>
      <w:r w:rsidRPr="002E50E8">
        <w:rPr>
          <w:rFonts w:ascii="Times New Roman" w:eastAsia="標楷體" w:hAnsi="Times New Roman"/>
          <w:b/>
          <w:bCs/>
          <w:kern w:val="0"/>
          <w:sz w:val="32"/>
          <w:szCs w:val="32"/>
        </w:rPr>
        <w:t>討論事項</w:t>
      </w:r>
    </w:p>
    <w:p w14:paraId="14354C1B" w14:textId="77777777" w:rsidR="00DE0C07" w:rsidRPr="002E50E8" w:rsidRDefault="00DE0C07" w:rsidP="00DB7072">
      <w:pPr>
        <w:snapToGrid w:val="0"/>
        <w:spacing w:line="440" w:lineRule="exact"/>
        <w:ind w:left="640" w:hangingChars="200" w:hanging="640"/>
        <w:rPr>
          <w:rFonts w:ascii="Times New Roman" w:eastAsia="標楷體" w:hAnsi="Times New Roman"/>
          <w:sz w:val="32"/>
          <w:szCs w:val="32"/>
        </w:rPr>
      </w:pPr>
      <w:r w:rsidRPr="002E50E8">
        <w:rPr>
          <w:rFonts w:ascii="Times New Roman" w:eastAsia="標楷體" w:hAnsi="Times New Roman" w:hint="eastAsia"/>
          <w:sz w:val="32"/>
          <w:szCs w:val="32"/>
        </w:rPr>
        <w:t>一、審查中華民國</w:t>
      </w:r>
      <w:proofErr w:type="gramStart"/>
      <w:r w:rsidRPr="002E50E8">
        <w:rPr>
          <w:rFonts w:ascii="Times New Roman" w:eastAsia="標楷體" w:hAnsi="Times New Roman" w:hint="eastAsia"/>
          <w:sz w:val="32"/>
          <w:szCs w:val="32"/>
        </w:rPr>
        <w:t>115</w:t>
      </w:r>
      <w:proofErr w:type="gramEnd"/>
      <w:r w:rsidRPr="002E50E8">
        <w:rPr>
          <w:rFonts w:ascii="Times New Roman" w:eastAsia="標楷體" w:hAnsi="Times New Roman" w:hint="eastAsia"/>
          <w:sz w:val="32"/>
          <w:szCs w:val="32"/>
        </w:rPr>
        <w:t>年度中央政府總預算案關於環境部主管預算案。</w:t>
      </w:r>
      <w:r w:rsidRPr="002E50E8">
        <w:rPr>
          <w:rFonts w:ascii="Times New Roman" w:eastAsia="標楷體" w:hAnsi="Times New Roman" w:hint="eastAsia"/>
          <w:sz w:val="32"/>
          <w:szCs w:val="32"/>
        </w:rPr>
        <w:t>(</w:t>
      </w:r>
      <w:r w:rsidRPr="002E50E8">
        <w:rPr>
          <w:rFonts w:ascii="Times New Roman" w:eastAsia="標楷體" w:hAnsi="Times New Roman" w:hint="eastAsia"/>
          <w:sz w:val="32"/>
          <w:szCs w:val="32"/>
        </w:rPr>
        <w:t>公務及非營業特種基金預算案</w:t>
      </w:r>
      <w:r w:rsidRPr="002E50E8">
        <w:rPr>
          <w:rFonts w:ascii="Times New Roman" w:eastAsia="標楷體" w:hAnsi="Times New Roman" w:hint="eastAsia"/>
          <w:sz w:val="32"/>
          <w:szCs w:val="32"/>
        </w:rPr>
        <w:t>)</w:t>
      </w:r>
    </w:p>
    <w:p w14:paraId="5BB5566A" w14:textId="77777777" w:rsidR="00DE0C07" w:rsidRPr="002E50E8" w:rsidRDefault="00DE0C07" w:rsidP="00DB7072">
      <w:pPr>
        <w:snapToGrid w:val="0"/>
        <w:spacing w:line="440" w:lineRule="exact"/>
        <w:ind w:left="640" w:hangingChars="200" w:hanging="640"/>
        <w:rPr>
          <w:rFonts w:ascii="Times New Roman" w:eastAsia="標楷體" w:hAnsi="Times New Roman"/>
          <w:sz w:val="32"/>
          <w:szCs w:val="32"/>
        </w:rPr>
      </w:pPr>
      <w:r w:rsidRPr="002E50E8">
        <w:rPr>
          <w:rFonts w:ascii="Times New Roman" w:eastAsia="標楷體" w:hAnsi="Times New Roman" w:hint="eastAsia"/>
          <w:sz w:val="32"/>
          <w:szCs w:val="32"/>
        </w:rPr>
        <w:t>二、審查中華民國</w:t>
      </w:r>
      <w:proofErr w:type="gramStart"/>
      <w:r w:rsidRPr="002E50E8">
        <w:rPr>
          <w:rFonts w:ascii="Times New Roman" w:eastAsia="標楷體" w:hAnsi="Times New Roman" w:hint="eastAsia"/>
          <w:sz w:val="32"/>
          <w:szCs w:val="32"/>
        </w:rPr>
        <w:t>115</w:t>
      </w:r>
      <w:proofErr w:type="gramEnd"/>
      <w:r w:rsidRPr="002E50E8">
        <w:rPr>
          <w:rFonts w:ascii="Times New Roman" w:eastAsia="標楷體" w:hAnsi="Times New Roman" w:hint="eastAsia"/>
          <w:sz w:val="32"/>
          <w:szCs w:val="32"/>
        </w:rPr>
        <w:t>年度中央政府總預算案直轄市及縣市政府一般性補助款環境部主管部分預算。</w:t>
      </w:r>
    </w:p>
    <w:p w14:paraId="56C0F999" w14:textId="77777777" w:rsidR="00DE0C07" w:rsidRPr="002E50E8" w:rsidRDefault="00DE0C07" w:rsidP="00DB7072">
      <w:pPr>
        <w:snapToGrid w:val="0"/>
        <w:spacing w:line="440" w:lineRule="exact"/>
        <w:ind w:left="640" w:hangingChars="200" w:hanging="640"/>
        <w:rPr>
          <w:rFonts w:ascii="Times New Roman" w:eastAsia="標楷體" w:hAnsi="Times New Roman"/>
          <w:sz w:val="32"/>
          <w:szCs w:val="32"/>
        </w:rPr>
      </w:pPr>
      <w:r w:rsidRPr="002E50E8">
        <w:rPr>
          <w:rFonts w:ascii="Times New Roman" w:eastAsia="標楷體" w:hAnsi="Times New Roman" w:hint="eastAsia"/>
          <w:sz w:val="32"/>
          <w:szCs w:val="32"/>
        </w:rPr>
        <w:t>三、審查</w:t>
      </w:r>
      <w:proofErr w:type="gramStart"/>
      <w:r w:rsidRPr="002E50E8">
        <w:rPr>
          <w:rFonts w:ascii="Times New Roman" w:eastAsia="標楷體" w:hAnsi="Times New Roman" w:hint="eastAsia"/>
          <w:sz w:val="32"/>
          <w:szCs w:val="32"/>
        </w:rPr>
        <w:t>環境部函送</w:t>
      </w:r>
      <w:proofErr w:type="gramEnd"/>
      <w:r w:rsidRPr="002E50E8">
        <w:rPr>
          <w:rFonts w:ascii="Times New Roman" w:eastAsia="標楷體" w:hAnsi="Times New Roman" w:hint="eastAsia"/>
          <w:sz w:val="32"/>
          <w:szCs w:val="32"/>
        </w:rPr>
        <w:t>財團法人環境資源研究發展基金會等</w:t>
      </w:r>
      <w:r w:rsidRPr="002E50E8">
        <w:rPr>
          <w:rFonts w:ascii="Times New Roman" w:eastAsia="標楷體" w:hAnsi="Times New Roman" w:hint="eastAsia"/>
          <w:sz w:val="32"/>
          <w:szCs w:val="32"/>
        </w:rPr>
        <w:t>4</w:t>
      </w:r>
      <w:r w:rsidRPr="002E50E8">
        <w:rPr>
          <w:rFonts w:ascii="Times New Roman" w:eastAsia="標楷體" w:hAnsi="Times New Roman" w:hint="eastAsia"/>
          <w:sz w:val="32"/>
          <w:szCs w:val="32"/>
        </w:rPr>
        <w:t>家財團法人</w:t>
      </w:r>
      <w:proofErr w:type="gramStart"/>
      <w:r w:rsidRPr="002E50E8">
        <w:rPr>
          <w:rFonts w:ascii="Times New Roman" w:eastAsia="標楷體" w:hAnsi="Times New Roman" w:hint="eastAsia"/>
          <w:sz w:val="32"/>
          <w:szCs w:val="32"/>
        </w:rPr>
        <w:t>115</w:t>
      </w:r>
      <w:proofErr w:type="gramEnd"/>
      <w:r w:rsidRPr="002E50E8">
        <w:rPr>
          <w:rFonts w:ascii="Times New Roman" w:eastAsia="標楷體" w:hAnsi="Times New Roman" w:hint="eastAsia"/>
          <w:sz w:val="32"/>
          <w:szCs w:val="32"/>
        </w:rPr>
        <w:t>年度預算書案。</w:t>
      </w:r>
    </w:p>
    <w:p w14:paraId="4FA8A991" w14:textId="77777777" w:rsidR="001671C7" w:rsidRPr="002E50E8" w:rsidRDefault="001671C7" w:rsidP="00DB7072">
      <w:pPr>
        <w:spacing w:beforeLines="50" w:before="180" w:line="500" w:lineRule="exact"/>
        <w:jc w:val="both"/>
        <w:rPr>
          <w:rFonts w:ascii="Times New Roman" w:eastAsia="標楷體" w:hAnsi="Times New Roman"/>
          <w:b/>
          <w:bCs/>
          <w:kern w:val="0"/>
          <w:sz w:val="32"/>
          <w:szCs w:val="32"/>
        </w:rPr>
      </w:pPr>
      <w:r w:rsidRPr="002E50E8">
        <w:rPr>
          <w:rFonts w:ascii="Times New Roman" w:eastAsia="標楷體" w:hAnsi="Times New Roman"/>
          <w:b/>
          <w:bCs/>
          <w:kern w:val="0"/>
          <w:sz w:val="32"/>
          <w:szCs w:val="32"/>
        </w:rPr>
        <w:t>決議：</w:t>
      </w:r>
    </w:p>
    <w:p w14:paraId="147DF3D3" w14:textId="1F17E1CC" w:rsidR="001671C7" w:rsidRPr="002E50E8" w:rsidRDefault="001671C7" w:rsidP="00DB7072">
      <w:pPr>
        <w:widowControl/>
        <w:numPr>
          <w:ilvl w:val="0"/>
          <w:numId w:val="10"/>
        </w:numPr>
        <w:spacing w:line="440" w:lineRule="exact"/>
        <w:jc w:val="both"/>
        <w:rPr>
          <w:rFonts w:ascii="Times New Roman" w:eastAsia="標楷體" w:hAnsi="Times New Roman"/>
          <w:bCs/>
          <w:kern w:val="0"/>
          <w:sz w:val="32"/>
          <w:szCs w:val="32"/>
        </w:rPr>
      </w:pPr>
      <w:r w:rsidRPr="002E50E8">
        <w:rPr>
          <w:rFonts w:ascii="Times New Roman" w:eastAsia="標楷體" w:hAnsi="Times New Roman"/>
          <w:bCs/>
          <w:kern w:val="0"/>
          <w:sz w:val="32"/>
          <w:szCs w:val="32"/>
        </w:rPr>
        <w:t>說明及</w:t>
      </w:r>
      <w:proofErr w:type="gramStart"/>
      <w:r w:rsidRPr="002E50E8">
        <w:rPr>
          <w:rFonts w:ascii="Times New Roman" w:eastAsia="標楷體" w:hAnsi="Times New Roman"/>
          <w:bCs/>
          <w:kern w:val="0"/>
          <w:sz w:val="32"/>
          <w:szCs w:val="32"/>
        </w:rPr>
        <w:t>詢</w:t>
      </w:r>
      <w:proofErr w:type="gramEnd"/>
      <w:r w:rsidRPr="002E50E8">
        <w:rPr>
          <w:rFonts w:ascii="Times New Roman" w:eastAsia="標楷體" w:hAnsi="Times New Roman"/>
          <w:bCs/>
          <w:kern w:val="0"/>
          <w:sz w:val="32"/>
          <w:szCs w:val="32"/>
        </w:rPr>
        <w:t>答完畢。</w:t>
      </w:r>
    </w:p>
    <w:p w14:paraId="5A9FDE1F" w14:textId="2238AF02" w:rsidR="001671C7" w:rsidRPr="002E50E8" w:rsidRDefault="001671C7" w:rsidP="00DB7072">
      <w:pPr>
        <w:pStyle w:val="af"/>
        <w:numPr>
          <w:ilvl w:val="0"/>
          <w:numId w:val="10"/>
        </w:numPr>
        <w:overflowPunct w:val="0"/>
        <w:spacing w:line="440" w:lineRule="exact"/>
        <w:jc w:val="both"/>
        <w:rPr>
          <w:rFonts w:ascii="Times New Roman"/>
        </w:rPr>
      </w:pPr>
      <w:r w:rsidRPr="002E50E8">
        <w:rPr>
          <w:rFonts w:ascii="Times New Roman"/>
        </w:rPr>
        <w:t>另擇期</w:t>
      </w:r>
      <w:r w:rsidR="00205082" w:rsidRPr="002E50E8">
        <w:rPr>
          <w:rFonts w:ascii="Times New Roman" w:hint="eastAsia"/>
        </w:rPr>
        <w:t>繼續</w:t>
      </w:r>
      <w:r w:rsidRPr="002E50E8">
        <w:rPr>
          <w:rFonts w:ascii="Times New Roman"/>
        </w:rPr>
        <w:t>審查。</w:t>
      </w:r>
    </w:p>
    <w:p w14:paraId="20BD90BE" w14:textId="77777777" w:rsidR="008A023B" w:rsidRPr="002E50E8" w:rsidRDefault="008A023B" w:rsidP="00DB7072">
      <w:pPr>
        <w:snapToGrid w:val="0"/>
        <w:spacing w:line="500" w:lineRule="exact"/>
        <w:ind w:left="1440" w:hangingChars="450" w:hanging="1440"/>
        <w:rPr>
          <w:rFonts w:ascii="Times New Roman" w:eastAsia="標楷體" w:hAnsi="Times New Roman"/>
          <w:sz w:val="32"/>
          <w:szCs w:val="32"/>
        </w:rPr>
      </w:pPr>
    </w:p>
    <w:p w14:paraId="2D809200" w14:textId="2759ABF4" w:rsidR="009B0E25" w:rsidRPr="002E50E8" w:rsidRDefault="001240AF" w:rsidP="009B0E25">
      <w:pPr>
        <w:snapToGrid w:val="0"/>
        <w:spacing w:line="320" w:lineRule="exact"/>
        <w:ind w:left="1440" w:hangingChars="450" w:hanging="1440"/>
        <w:rPr>
          <w:rFonts w:ascii="Times New Roman" w:eastAsia="標楷體" w:hAnsi="Times New Roman"/>
          <w:sz w:val="32"/>
          <w:szCs w:val="32"/>
        </w:rPr>
      </w:pPr>
      <w:r w:rsidRPr="002E50E8">
        <w:rPr>
          <w:rFonts w:ascii="Times New Roman" w:eastAsia="標楷體" w:hAnsi="Times New Roman"/>
          <w:sz w:val="32"/>
          <w:szCs w:val="32"/>
        </w:rPr>
        <w:t>（</w:t>
      </w:r>
      <w:r w:rsidRPr="002E50E8">
        <w:rPr>
          <w:rFonts w:ascii="Times New Roman" w:eastAsia="標楷體" w:hAnsi="Times New Roman" w:hint="eastAsia"/>
          <w:sz w:val="32"/>
          <w:szCs w:val="32"/>
        </w:rPr>
        <w:t>4</w:t>
      </w:r>
      <w:r w:rsidRPr="002E50E8">
        <w:rPr>
          <w:rFonts w:ascii="Times New Roman" w:eastAsia="標楷體" w:hAnsi="Times New Roman" w:hint="eastAsia"/>
          <w:sz w:val="32"/>
          <w:szCs w:val="32"/>
        </w:rPr>
        <w:t>月</w:t>
      </w:r>
      <w:r w:rsidRPr="002E50E8">
        <w:rPr>
          <w:rFonts w:ascii="Times New Roman" w:eastAsia="標楷體" w:hAnsi="Times New Roman" w:hint="eastAsia"/>
          <w:sz w:val="32"/>
          <w:szCs w:val="32"/>
        </w:rPr>
        <w:t>2</w:t>
      </w:r>
      <w:r w:rsidRPr="002E50E8">
        <w:rPr>
          <w:rFonts w:ascii="Times New Roman" w:eastAsia="標楷體" w:hAnsi="Times New Roman"/>
          <w:sz w:val="32"/>
          <w:szCs w:val="32"/>
        </w:rPr>
        <w:t>3</w:t>
      </w:r>
      <w:r w:rsidRPr="002E50E8">
        <w:rPr>
          <w:rFonts w:ascii="Times New Roman" w:eastAsia="標楷體" w:hAnsi="Times New Roman" w:hint="eastAsia"/>
          <w:sz w:val="32"/>
          <w:szCs w:val="32"/>
        </w:rPr>
        <w:t>日</w:t>
      </w:r>
      <w:r w:rsidRPr="002E50E8">
        <w:rPr>
          <w:rFonts w:ascii="Times New Roman" w:eastAsia="標楷體" w:hAnsi="Times New Roman"/>
          <w:sz w:val="32"/>
          <w:szCs w:val="32"/>
        </w:rPr>
        <w:t>）</w:t>
      </w:r>
    </w:p>
    <w:p w14:paraId="3E88682F" w14:textId="77777777" w:rsidR="009B0E25" w:rsidRPr="002E50E8" w:rsidRDefault="009B0E25" w:rsidP="009B0E25">
      <w:pPr>
        <w:pStyle w:val="af"/>
        <w:spacing w:beforeLines="50" w:before="180" w:line="440" w:lineRule="exact"/>
        <w:ind w:left="0" w:firstLine="0"/>
        <w:rPr>
          <w:rFonts w:ascii="Times New Roman"/>
          <w:b/>
          <w:bCs/>
        </w:rPr>
      </w:pPr>
      <w:r w:rsidRPr="002E50E8">
        <w:rPr>
          <w:rFonts w:ascii="Times New Roman" w:hint="eastAsia"/>
          <w:b/>
          <w:bCs/>
        </w:rPr>
        <w:t>邀請衛生福利部部長、教育部、法務部就「脆弱家庭兒少支持服務及兒少保護個案處遇之跨體系協作與銜接機制檢討」進行專題報告，並備質詢。</w:t>
      </w:r>
    </w:p>
    <w:p w14:paraId="193D03FB" w14:textId="6ED910BC" w:rsidR="009B0E25" w:rsidRPr="002E50E8" w:rsidRDefault="009B0E25" w:rsidP="009B0E25">
      <w:pPr>
        <w:pStyle w:val="af"/>
        <w:spacing w:beforeLines="50" w:before="180" w:line="276" w:lineRule="auto"/>
        <w:ind w:left="0" w:firstLine="0"/>
        <w:jc w:val="both"/>
        <w:rPr>
          <w:rFonts w:ascii="Times New Roman"/>
        </w:rPr>
      </w:pPr>
      <w:proofErr w:type="gramStart"/>
      <w:r w:rsidRPr="002E50E8">
        <w:rPr>
          <w:rFonts w:ascii="Times New Roman"/>
        </w:rPr>
        <w:t>（</w:t>
      </w:r>
      <w:proofErr w:type="gramEnd"/>
      <w:r w:rsidRPr="002E50E8">
        <w:rPr>
          <w:rFonts w:ascii="Times New Roman"/>
        </w:rPr>
        <w:t>本日會議由</w:t>
      </w:r>
      <w:r w:rsidRPr="002E50E8">
        <w:rPr>
          <w:rFonts w:ascii="Times New Roman" w:hint="eastAsia"/>
        </w:rPr>
        <w:t>衛生福利</w:t>
      </w:r>
      <w:proofErr w:type="gramStart"/>
      <w:r w:rsidRPr="002E50E8">
        <w:rPr>
          <w:rFonts w:ascii="Times New Roman" w:hint="eastAsia"/>
        </w:rPr>
        <w:t>部</w:t>
      </w:r>
      <w:proofErr w:type="gramEnd"/>
      <w:r w:rsidRPr="002E50E8">
        <w:rPr>
          <w:rFonts w:ascii="Times New Roman" w:hint="eastAsia"/>
        </w:rPr>
        <w:t>部長石崇良</w:t>
      </w:r>
      <w:r w:rsidRPr="002E50E8">
        <w:rPr>
          <w:rFonts w:ascii="Times New Roman"/>
        </w:rPr>
        <w:t>報告後，委員</w:t>
      </w:r>
      <w:r w:rsidR="00A37909" w:rsidRPr="002E50E8">
        <w:rPr>
          <w:rFonts w:ascii="Times New Roman" w:hint="eastAsia"/>
        </w:rPr>
        <w:t>林月琴</w:t>
      </w:r>
      <w:bookmarkStart w:id="3" w:name="_Hlk227827656"/>
      <w:r w:rsidR="00A37909" w:rsidRPr="002E50E8">
        <w:rPr>
          <w:rFonts w:ascii="Times New Roman" w:hint="eastAsia"/>
        </w:rPr>
        <w:t>、</w:t>
      </w:r>
      <w:bookmarkEnd w:id="3"/>
      <w:r w:rsidR="00A37909" w:rsidRPr="002E50E8">
        <w:rPr>
          <w:rFonts w:ascii="Times New Roman" w:hint="eastAsia"/>
        </w:rPr>
        <w:t>王育敏、陳菁徽、邱慧</w:t>
      </w:r>
      <w:proofErr w:type="gramStart"/>
      <w:r w:rsidR="00A37909" w:rsidRPr="002E50E8">
        <w:rPr>
          <w:rFonts w:ascii="Times New Roman" w:hint="eastAsia"/>
        </w:rPr>
        <w:t>洳</w:t>
      </w:r>
      <w:proofErr w:type="gramEnd"/>
      <w:r w:rsidR="00A37909" w:rsidRPr="002E50E8">
        <w:rPr>
          <w:rFonts w:ascii="Times New Roman" w:hint="eastAsia"/>
        </w:rPr>
        <w:t>、邱鎮軍、廖偉翔、楊曜、王正旭、林淑芬、賴士葆、</w:t>
      </w:r>
      <w:proofErr w:type="gramStart"/>
      <w:r w:rsidR="00FE3BFE" w:rsidRPr="002E50E8">
        <w:rPr>
          <w:rFonts w:ascii="Times New Roman" w:hint="eastAsia"/>
        </w:rPr>
        <w:t>盧</w:t>
      </w:r>
      <w:proofErr w:type="gramEnd"/>
      <w:r w:rsidR="00FE3BFE" w:rsidRPr="002E50E8">
        <w:rPr>
          <w:rFonts w:ascii="Times New Roman" w:hint="eastAsia"/>
        </w:rPr>
        <w:t>縣一、郭昱晴、黃秀芳、</w:t>
      </w:r>
      <w:proofErr w:type="gramStart"/>
      <w:r w:rsidR="00FE3BFE" w:rsidRPr="002E50E8">
        <w:rPr>
          <w:rFonts w:ascii="Times New Roman" w:hint="eastAsia"/>
        </w:rPr>
        <w:t>范</w:t>
      </w:r>
      <w:proofErr w:type="gramEnd"/>
      <w:r w:rsidR="00FE3BFE" w:rsidRPr="002E50E8">
        <w:rPr>
          <w:rFonts w:ascii="Times New Roman" w:hint="eastAsia"/>
        </w:rPr>
        <w:t>雲、楊瓊瓔、陳昭姿、張雅琳</w:t>
      </w:r>
      <w:r w:rsidR="00FF069A">
        <w:rPr>
          <w:rFonts w:ascii="Times New Roman" w:hint="eastAsia"/>
        </w:rPr>
        <w:t>及</w:t>
      </w:r>
      <w:r w:rsidR="00FE3BFE" w:rsidRPr="002E50E8">
        <w:rPr>
          <w:rFonts w:ascii="Times New Roman" w:hint="eastAsia"/>
        </w:rPr>
        <w:t>陳瑩</w:t>
      </w:r>
      <w:r w:rsidRPr="002E50E8">
        <w:rPr>
          <w:rFonts w:ascii="Times New Roman"/>
        </w:rPr>
        <w:t>等</w:t>
      </w:r>
      <w:r w:rsidR="006D7A3F" w:rsidRPr="002E50E8">
        <w:rPr>
          <w:rFonts w:ascii="Times New Roman" w:hint="eastAsia"/>
        </w:rPr>
        <w:t>1</w:t>
      </w:r>
      <w:r w:rsidR="006D7A3F" w:rsidRPr="002E50E8">
        <w:rPr>
          <w:rFonts w:ascii="Times New Roman"/>
        </w:rPr>
        <w:t>8</w:t>
      </w:r>
      <w:r w:rsidRPr="002E50E8">
        <w:rPr>
          <w:rFonts w:ascii="Times New Roman"/>
        </w:rPr>
        <w:t>人提出質詢，均經</w:t>
      </w:r>
      <w:r w:rsidRPr="002E50E8">
        <w:rPr>
          <w:rFonts w:ascii="Times New Roman" w:hint="eastAsia"/>
        </w:rPr>
        <w:t>衛生福利</w:t>
      </w:r>
      <w:proofErr w:type="gramStart"/>
      <w:r w:rsidRPr="002E50E8">
        <w:rPr>
          <w:rFonts w:ascii="Times New Roman" w:hint="eastAsia"/>
        </w:rPr>
        <w:t>部</w:t>
      </w:r>
      <w:proofErr w:type="gramEnd"/>
      <w:r w:rsidRPr="002E50E8">
        <w:rPr>
          <w:rFonts w:ascii="Times New Roman" w:hint="eastAsia"/>
        </w:rPr>
        <w:t>部長石崇良</w:t>
      </w:r>
      <w:r w:rsidR="00F50A26" w:rsidRPr="002E50E8">
        <w:rPr>
          <w:rFonts w:ascii="Times New Roman" w:hint="eastAsia"/>
        </w:rPr>
        <w:t>、</w:t>
      </w:r>
      <w:r w:rsidR="005B547D" w:rsidRPr="002E50E8">
        <w:rPr>
          <w:rFonts w:ascii="Times New Roman" w:hint="eastAsia"/>
        </w:rPr>
        <w:t>教育部國民及學前教育署副署長戴淑芬</w:t>
      </w:r>
      <w:r w:rsidR="00F50A26" w:rsidRPr="002E50E8">
        <w:rPr>
          <w:rFonts w:ascii="Times New Roman" w:hint="eastAsia"/>
        </w:rPr>
        <w:t>及法務部檢察司主任檢察官陳貞</w:t>
      </w:r>
      <w:proofErr w:type="gramStart"/>
      <w:r w:rsidR="00F50A26" w:rsidRPr="002E50E8">
        <w:rPr>
          <w:rFonts w:ascii="Times New Roman" w:hint="eastAsia"/>
        </w:rPr>
        <w:t>卉</w:t>
      </w:r>
      <w:proofErr w:type="gramEnd"/>
      <w:r w:rsidRPr="002E50E8">
        <w:rPr>
          <w:rFonts w:ascii="Times New Roman"/>
        </w:rPr>
        <w:t>暨各相關主管等即席答復。委員</w:t>
      </w:r>
      <w:r w:rsidR="0063319D" w:rsidRPr="002E50E8">
        <w:rPr>
          <w:rFonts w:ascii="Times New Roman" w:hint="eastAsia"/>
        </w:rPr>
        <w:t>劉建國</w:t>
      </w:r>
      <w:r w:rsidR="00072FB3" w:rsidRPr="002E50E8">
        <w:rPr>
          <w:rFonts w:ascii="Times New Roman" w:hint="eastAsia"/>
        </w:rPr>
        <w:t>、</w:t>
      </w:r>
      <w:r w:rsidRPr="002E50E8">
        <w:rPr>
          <w:rFonts w:ascii="Times New Roman" w:hint="eastAsia"/>
        </w:rPr>
        <w:t>蘇清泉</w:t>
      </w:r>
      <w:r w:rsidR="00072FB3" w:rsidRPr="002E50E8">
        <w:rPr>
          <w:rFonts w:ascii="Times New Roman" w:hint="eastAsia"/>
        </w:rPr>
        <w:t>及</w:t>
      </w:r>
      <w:r w:rsidR="00497A1C" w:rsidRPr="002E50E8">
        <w:rPr>
          <w:rFonts w:ascii="Times New Roman" w:hint="eastAsia"/>
        </w:rPr>
        <w:t>徐欣瑩</w:t>
      </w:r>
      <w:r w:rsidRPr="002E50E8">
        <w:rPr>
          <w:rFonts w:ascii="Times New Roman"/>
        </w:rPr>
        <w:t>所提書面質詢，列入紀錄刊登公報。）</w:t>
      </w:r>
    </w:p>
    <w:p w14:paraId="54CE7A3E" w14:textId="77777777" w:rsidR="009B0E25" w:rsidRPr="002E50E8" w:rsidRDefault="009B0E25" w:rsidP="009B0E25">
      <w:pPr>
        <w:pStyle w:val="af"/>
        <w:spacing w:beforeLines="50" w:before="180"/>
        <w:ind w:left="2165" w:hangingChars="676" w:hanging="2165"/>
        <w:rPr>
          <w:rFonts w:ascii="Times New Roman"/>
          <w:b/>
        </w:rPr>
      </w:pPr>
      <w:r w:rsidRPr="002E50E8">
        <w:rPr>
          <w:rFonts w:ascii="Times New Roman"/>
          <w:b/>
        </w:rPr>
        <w:t>決定：</w:t>
      </w:r>
    </w:p>
    <w:p w14:paraId="10346FFF" w14:textId="77777777" w:rsidR="009B0E25" w:rsidRPr="002E50E8" w:rsidRDefault="009B0E25" w:rsidP="009B0E25">
      <w:pPr>
        <w:pStyle w:val="af"/>
        <w:numPr>
          <w:ilvl w:val="0"/>
          <w:numId w:val="11"/>
        </w:numPr>
        <w:spacing w:line="440" w:lineRule="exact"/>
        <w:rPr>
          <w:rFonts w:ascii="Times New Roman"/>
        </w:rPr>
      </w:pPr>
      <w:r w:rsidRPr="002E50E8">
        <w:rPr>
          <w:rFonts w:ascii="Times New Roman"/>
        </w:rPr>
        <w:lastRenderedPageBreak/>
        <w:t>報告及</w:t>
      </w:r>
      <w:proofErr w:type="gramStart"/>
      <w:r w:rsidRPr="002E50E8">
        <w:rPr>
          <w:rFonts w:ascii="Times New Roman"/>
        </w:rPr>
        <w:t>詢</w:t>
      </w:r>
      <w:proofErr w:type="gramEnd"/>
      <w:r w:rsidRPr="002E50E8">
        <w:rPr>
          <w:rFonts w:ascii="Times New Roman"/>
        </w:rPr>
        <w:t>答完畢。</w:t>
      </w:r>
    </w:p>
    <w:p w14:paraId="46B94A73" w14:textId="25D8F6DD" w:rsidR="009B0E25" w:rsidRPr="002E50E8" w:rsidRDefault="009B0E25" w:rsidP="009B0E25">
      <w:pPr>
        <w:pStyle w:val="af"/>
        <w:numPr>
          <w:ilvl w:val="0"/>
          <w:numId w:val="11"/>
        </w:numPr>
        <w:spacing w:line="440" w:lineRule="exact"/>
        <w:rPr>
          <w:rFonts w:ascii="Times New Roman"/>
        </w:rPr>
      </w:pPr>
      <w:r w:rsidRPr="002E50E8">
        <w:rPr>
          <w:rFonts w:ascii="Times New Roman"/>
        </w:rPr>
        <w:t>委員質詢未及答復或請補充資料者，請相關機關於</w:t>
      </w:r>
      <w:r w:rsidRPr="002E50E8">
        <w:rPr>
          <w:rFonts w:ascii="Times New Roman"/>
        </w:rPr>
        <w:t>2</w:t>
      </w:r>
      <w:proofErr w:type="gramStart"/>
      <w:r w:rsidRPr="002E50E8">
        <w:rPr>
          <w:rFonts w:ascii="Times New Roman"/>
        </w:rPr>
        <w:t>週</w:t>
      </w:r>
      <w:proofErr w:type="gramEnd"/>
      <w:r w:rsidRPr="002E50E8">
        <w:rPr>
          <w:rFonts w:ascii="Times New Roman"/>
        </w:rPr>
        <w:t>內以書面答復，委員另</w:t>
      </w:r>
      <w:r w:rsidR="009A149E" w:rsidRPr="002E50E8">
        <w:rPr>
          <w:rFonts w:ascii="Times New Roman" w:hint="eastAsia"/>
        </w:rPr>
        <w:t>有</w:t>
      </w:r>
      <w:r w:rsidRPr="002E50E8">
        <w:rPr>
          <w:rFonts w:ascii="Times New Roman"/>
        </w:rPr>
        <w:t>要求期限者，從其所定。</w:t>
      </w:r>
    </w:p>
    <w:p w14:paraId="6B267CA3" w14:textId="77777777" w:rsidR="009B0E25" w:rsidRPr="002E50E8" w:rsidRDefault="009B0E25" w:rsidP="006D7A3F">
      <w:pPr>
        <w:snapToGrid w:val="0"/>
        <w:spacing w:line="320" w:lineRule="exact"/>
        <w:rPr>
          <w:rFonts w:ascii="Times New Roman" w:eastAsia="標楷體" w:hAnsi="Times New Roman"/>
          <w:sz w:val="32"/>
          <w:szCs w:val="32"/>
        </w:rPr>
      </w:pPr>
    </w:p>
    <w:p w14:paraId="5A556E16" w14:textId="0B5D16F3" w:rsidR="00C744D0" w:rsidRPr="00C744D0" w:rsidRDefault="00C744D0" w:rsidP="00C744D0">
      <w:pPr>
        <w:spacing w:beforeLines="50" w:before="180" w:line="440" w:lineRule="exact"/>
        <w:rPr>
          <w:rFonts w:ascii="Times New Roman" w:eastAsia="標楷體" w:hAnsi="Times New Roman"/>
          <w:b/>
          <w:bCs/>
          <w:kern w:val="0"/>
          <w:sz w:val="32"/>
          <w:szCs w:val="32"/>
        </w:rPr>
      </w:pPr>
      <w:r w:rsidRPr="002E50E8">
        <w:rPr>
          <w:rFonts w:ascii="Times New Roman" w:eastAsia="標楷體" w:hAnsi="Times New Roman" w:hint="eastAsia"/>
          <w:b/>
          <w:bCs/>
          <w:sz w:val="32"/>
          <w:szCs w:val="32"/>
        </w:rPr>
        <w:t>散會</w:t>
      </w:r>
    </w:p>
    <w:p w14:paraId="7D7F2168" w14:textId="77777777" w:rsidR="00CD0285" w:rsidRPr="00CD0285" w:rsidRDefault="00CD0285" w:rsidP="00CD0285">
      <w:pPr>
        <w:pStyle w:val="af"/>
        <w:spacing w:line="400" w:lineRule="exact"/>
        <w:ind w:leftChars="50" w:left="600" w:hanging="480"/>
        <w:jc w:val="both"/>
        <w:rPr>
          <w:rFonts w:ascii="Times New Roman"/>
        </w:rPr>
      </w:pPr>
    </w:p>
    <w:sectPr w:rsidR="00CD0285" w:rsidRPr="00CD0285" w:rsidSect="00695E09">
      <w:footerReference w:type="default" r:id="rId8"/>
      <w:pgSz w:w="11906" w:h="16838"/>
      <w:pgMar w:top="1134" w:right="1134" w:bottom="1134" w:left="1134"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CE612" w14:textId="77777777" w:rsidR="00A904D1" w:rsidRDefault="00A904D1" w:rsidP="00A706FE">
      <w:r>
        <w:separator/>
      </w:r>
    </w:p>
  </w:endnote>
  <w:endnote w:type="continuationSeparator" w:id="0">
    <w:p w14:paraId="517D75F2" w14:textId="77777777" w:rsidR="00A904D1" w:rsidRDefault="00A904D1" w:rsidP="00A7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7CB8" w14:textId="4E5EFC3B" w:rsidR="007B4C76" w:rsidRDefault="007B4C76" w:rsidP="00A706FE">
    <w:pPr>
      <w:pStyle w:val="a5"/>
      <w:jc w:val="center"/>
    </w:pPr>
    <w:r>
      <w:fldChar w:fldCharType="begin"/>
    </w:r>
    <w:r>
      <w:instrText>PAGE   \* MERGEFORMAT</w:instrText>
    </w:r>
    <w:r>
      <w:fldChar w:fldCharType="separate"/>
    </w:r>
    <w:r w:rsidR="00797688" w:rsidRPr="00797688">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BFBE9" w14:textId="77777777" w:rsidR="00A904D1" w:rsidRDefault="00A904D1" w:rsidP="00A706FE">
      <w:r>
        <w:separator/>
      </w:r>
    </w:p>
  </w:footnote>
  <w:footnote w:type="continuationSeparator" w:id="0">
    <w:p w14:paraId="05BCC084" w14:textId="77777777" w:rsidR="00A904D1" w:rsidRDefault="00A904D1" w:rsidP="00A70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276B"/>
    <w:multiLevelType w:val="hybridMultilevel"/>
    <w:tmpl w:val="3D58C31C"/>
    <w:lvl w:ilvl="0" w:tplc="7ADCC678">
      <w:start w:val="1"/>
      <w:numFmt w:val="taiwaneseCountingThousand"/>
      <w:suff w:val="nothing"/>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397525E"/>
    <w:multiLevelType w:val="hybridMultilevel"/>
    <w:tmpl w:val="775C955C"/>
    <w:lvl w:ilvl="0" w:tplc="8AE05800">
      <w:start w:val="1"/>
      <w:numFmt w:val="decimal"/>
      <w:suff w:val="space"/>
      <w:lvlText w:val="%1."/>
      <w:lvlJc w:val="left"/>
      <w:pPr>
        <w:ind w:left="480" w:hanging="48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E555C9"/>
    <w:multiLevelType w:val="hybridMultilevel"/>
    <w:tmpl w:val="9284716E"/>
    <w:lvl w:ilvl="0" w:tplc="3C7007DA">
      <w:start w:val="1"/>
      <w:numFmt w:val="taiwaneseCountingThousand"/>
      <w:suff w:val="nothing"/>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4AA550ED"/>
    <w:multiLevelType w:val="hybridMultilevel"/>
    <w:tmpl w:val="D9760EE2"/>
    <w:lvl w:ilvl="0" w:tplc="8126F26C">
      <w:start w:val="1"/>
      <w:numFmt w:val="decimal"/>
      <w:suff w:val="space"/>
      <w:lvlText w:val="%1."/>
      <w:lvlJc w:val="left"/>
      <w:pPr>
        <w:ind w:left="454" w:hanging="454"/>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 w15:restartNumberingAfterBreak="0">
    <w:nsid w:val="4F0E1E1B"/>
    <w:multiLevelType w:val="hybridMultilevel"/>
    <w:tmpl w:val="69CC39E6"/>
    <w:lvl w:ilvl="0" w:tplc="84E024EA">
      <w:start w:val="1"/>
      <w:numFmt w:val="taiwaneseCountingThousand"/>
      <w:suff w:val="space"/>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3553C07"/>
    <w:multiLevelType w:val="hybridMultilevel"/>
    <w:tmpl w:val="F38261AE"/>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78491D"/>
    <w:multiLevelType w:val="hybridMultilevel"/>
    <w:tmpl w:val="25C8D52C"/>
    <w:lvl w:ilvl="0" w:tplc="C8DC39A0">
      <w:start w:val="1"/>
      <w:numFmt w:val="decimal"/>
      <w:suff w:val="space"/>
      <w:lvlText w:val="%1."/>
      <w:lvlJc w:val="left"/>
      <w:pPr>
        <w:ind w:left="929" w:hanging="36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 w15:restartNumberingAfterBreak="0">
    <w:nsid w:val="565A1332"/>
    <w:multiLevelType w:val="hybridMultilevel"/>
    <w:tmpl w:val="F38261AE"/>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855758E"/>
    <w:multiLevelType w:val="hybridMultilevel"/>
    <w:tmpl w:val="78B06C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CA2538"/>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2076E3F"/>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27085459">
    <w:abstractNumId w:val="10"/>
  </w:num>
  <w:num w:numId="2" w16cid:durableId="1308362679">
    <w:abstractNumId w:val="0"/>
  </w:num>
  <w:num w:numId="3" w16cid:durableId="1045519125">
    <w:abstractNumId w:val="4"/>
  </w:num>
  <w:num w:numId="4" w16cid:durableId="355811013">
    <w:abstractNumId w:val="1"/>
  </w:num>
  <w:num w:numId="5" w16cid:durableId="392968401">
    <w:abstractNumId w:val="8"/>
  </w:num>
  <w:num w:numId="6" w16cid:durableId="731584615">
    <w:abstractNumId w:val="3"/>
  </w:num>
  <w:num w:numId="7" w16cid:durableId="860704823">
    <w:abstractNumId w:val="6"/>
  </w:num>
  <w:num w:numId="8" w16cid:durableId="1613324003">
    <w:abstractNumId w:val="2"/>
  </w:num>
  <w:num w:numId="9" w16cid:durableId="1118374752">
    <w:abstractNumId w:val="5"/>
  </w:num>
  <w:num w:numId="10" w16cid:durableId="2049597677">
    <w:abstractNumId w:val="7"/>
  </w:num>
  <w:num w:numId="11" w16cid:durableId="115553446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2B"/>
    <w:rsid w:val="00001C4A"/>
    <w:rsid w:val="00002CBE"/>
    <w:rsid w:val="000057FA"/>
    <w:rsid w:val="00006651"/>
    <w:rsid w:val="00006A11"/>
    <w:rsid w:val="0000779A"/>
    <w:rsid w:val="0001115F"/>
    <w:rsid w:val="00011762"/>
    <w:rsid w:val="00011D28"/>
    <w:rsid w:val="00012005"/>
    <w:rsid w:val="00015725"/>
    <w:rsid w:val="00015811"/>
    <w:rsid w:val="000160CB"/>
    <w:rsid w:val="00016819"/>
    <w:rsid w:val="0001783D"/>
    <w:rsid w:val="00017919"/>
    <w:rsid w:val="00020028"/>
    <w:rsid w:val="00020BE7"/>
    <w:rsid w:val="00021CC4"/>
    <w:rsid w:val="00021EF6"/>
    <w:rsid w:val="000223FF"/>
    <w:rsid w:val="00022DC7"/>
    <w:rsid w:val="000241D6"/>
    <w:rsid w:val="000246FE"/>
    <w:rsid w:val="00024A81"/>
    <w:rsid w:val="00025276"/>
    <w:rsid w:val="00026FFE"/>
    <w:rsid w:val="00027110"/>
    <w:rsid w:val="000304A6"/>
    <w:rsid w:val="00032073"/>
    <w:rsid w:val="0003296E"/>
    <w:rsid w:val="00032B65"/>
    <w:rsid w:val="00035483"/>
    <w:rsid w:val="000371E9"/>
    <w:rsid w:val="00040342"/>
    <w:rsid w:val="000410AD"/>
    <w:rsid w:val="00041763"/>
    <w:rsid w:val="00041CDB"/>
    <w:rsid w:val="000425A3"/>
    <w:rsid w:val="000429BD"/>
    <w:rsid w:val="00042DCB"/>
    <w:rsid w:val="000436A3"/>
    <w:rsid w:val="00044575"/>
    <w:rsid w:val="00044C50"/>
    <w:rsid w:val="00044FDB"/>
    <w:rsid w:val="000459A6"/>
    <w:rsid w:val="00046FAE"/>
    <w:rsid w:val="00047135"/>
    <w:rsid w:val="0005010D"/>
    <w:rsid w:val="0005130E"/>
    <w:rsid w:val="00051A30"/>
    <w:rsid w:val="00053335"/>
    <w:rsid w:val="000549CF"/>
    <w:rsid w:val="00055CB7"/>
    <w:rsid w:val="00056C92"/>
    <w:rsid w:val="0005755F"/>
    <w:rsid w:val="000575BF"/>
    <w:rsid w:val="00061008"/>
    <w:rsid w:val="000610F0"/>
    <w:rsid w:val="0006117B"/>
    <w:rsid w:val="000629FF"/>
    <w:rsid w:val="00062E0F"/>
    <w:rsid w:val="00063622"/>
    <w:rsid w:val="0006373F"/>
    <w:rsid w:val="00063C94"/>
    <w:rsid w:val="00064272"/>
    <w:rsid w:val="00065FC2"/>
    <w:rsid w:val="00067561"/>
    <w:rsid w:val="00067591"/>
    <w:rsid w:val="00067B2C"/>
    <w:rsid w:val="0007013C"/>
    <w:rsid w:val="000710C8"/>
    <w:rsid w:val="00071E70"/>
    <w:rsid w:val="000727FB"/>
    <w:rsid w:val="00072FB3"/>
    <w:rsid w:val="0007568F"/>
    <w:rsid w:val="00075A07"/>
    <w:rsid w:val="00075D1F"/>
    <w:rsid w:val="00077121"/>
    <w:rsid w:val="00080F04"/>
    <w:rsid w:val="00080F9F"/>
    <w:rsid w:val="000810DD"/>
    <w:rsid w:val="00081273"/>
    <w:rsid w:val="000822C2"/>
    <w:rsid w:val="0008295C"/>
    <w:rsid w:val="00082FE4"/>
    <w:rsid w:val="00085589"/>
    <w:rsid w:val="0008678F"/>
    <w:rsid w:val="00090D50"/>
    <w:rsid w:val="00091B13"/>
    <w:rsid w:val="00093769"/>
    <w:rsid w:val="00093BE7"/>
    <w:rsid w:val="00093D05"/>
    <w:rsid w:val="0009597A"/>
    <w:rsid w:val="00095AB3"/>
    <w:rsid w:val="00096323"/>
    <w:rsid w:val="00097027"/>
    <w:rsid w:val="000A011D"/>
    <w:rsid w:val="000A202A"/>
    <w:rsid w:val="000A2060"/>
    <w:rsid w:val="000A3186"/>
    <w:rsid w:val="000A37C2"/>
    <w:rsid w:val="000A518B"/>
    <w:rsid w:val="000A51B6"/>
    <w:rsid w:val="000A52B7"/>
    <w:rsid w:val="000A62F7"/>
    <w:rsid w:val="000A6D00"/>
    <w:rsid w:val="000A6F23"/>
    <w:rsid w:val="000B0EF3"/>
    <w:rsid w:val="000B2773"/>
    <w:rsid w:val="000B2A75"/>
    <w:rsid w:val="000B2FB0"/>
    <w:rsid w:val="000B329A"/>
    <w:rsid w:val="000B32F8"/>
    <w:rsid w:val="000B33C8"/>
    <w:rsid w:val="000B3EB2"/>
    <w:rsid w:val="000B5400"/>
    <w:rsid w:val="000B5C09"/>
    <w:rsid w:val="000B6D2D"/>
    <w:rsid w:val="000B71A0"/>
    <w:rsid w:val="000C0400"/>
    <w:rsid w:val="000C1A9A"/>
    <w:rsid w:val="000C38DC"/>
    <w:rsid w:val="000C5F69"/>
    <w:rsid w:val="000C635B"/>
    <w:rsid w:val="000D05E3"/>
    <w:rsid w:val="000D1725"/>
    <w:rsid w:val="000D3247"/>
    <w:rsid w:val="000D37E3"/>
    <w:rsid w:val="000D3C76"/>
    <w:rsid w:val="000D589D"/>
    <w:rsid w:val="000D5DF6"/>
    <w:rsid w:val="000D627D"/>
    <w:rsid w:val="000D7D70"/>
    <w:rsid w:val="000E1B22"/>
    <w:rsid w:val="000E2069"/>
    <w:rsid w:val="000E39D0"/>
    <w:rsid w:val="000E5899"/>
    <w:rsid w:val="000F0597"/>
    <w:rsid w:val="000F0DC4"/>
    <w:rsid w:val="000F1AA6"/>
    <w:rsid w:val="000F2187"/>
    <w:rsid w:val="000F21C5"/>
    <w:rsid w:val="000F23B0"/>
    <w:rsid w:val="000F2663"/>
    <w:rsid w:val="000F42B8"/>
    <w:rsid w:val="000F461D"/>
    <w:rsid w:val="000F4915"/>
    <w:rsid w:val="000F5C34"/>
    <w:rsid w:val="000F7F66"/>
    <w:rsid w:val="001015CD"/>
    <w:rsid w:val="00102A5C"/>
    <w:rsid w:val="00103283"/>
    <w:rsid w:val="00103FA1"/>
    <w:rsid w:val="00105525"/>
    <w:rsid w:val="00106E91"/>
    <w:rsid w:val="0010743C"/>
    <w:rsid w:val="00107C44"/>
    <w:rsid w:val="00110ED6"/>
    <w:rsid w:val="00110EF3"/>
    <w:rsid w:val="00111F92"/>
    <w:rsid w:val="001133E4"/>
    <w:rsid w:val="00114F1E"/>
    <w:rsid w:val="00115886"/>
    <w:rsid w:val="001161FF"/>
    <w:rsid w:val="0011661F"/>
    <w:rsid w:val="00116652"/>
    <w:rsid w:val="00117346"/>
    <w:rsid w:val="0012044F"/>
    <w:rsid w:val="00120EF7"/>
    <w:rsid w:val="00121278"/>
    <w:rsid w:val="00122D7E"/>
    <w:rsid w:val="00123CA1"/>
    <w:rsid w:val="001240AF"/>
    <w:rsid w:val="00124499"/>
    <w:rsid w:val="00124583"/>
    <w:rsid w:val="00125CCF"/>
    <w:rsid w:val="001263B1"/>
    <w:rsid w:val="0012735A"/>
    <w:rsid w:val="00127FB0"/>
    <w:rsid w:val="00132500"/>
    <w:rsid w:val="0013277E"/>
    <w:rsid w:val="00134EF7"/>
    <w:rsid w:val="00134F22"/>
    <w:rsid w:val="00134F25"/>
    <w:rsid w:val="001350E7"/>
    <w:rsid w:val="00135E75"/>
    <w:rsid w:val="00136298"/>
    <w:rsid w:val="001367A9"/>
    <w:rsid w:val="00136AF9"/>
    <w:rsid w:val="0013755A"/>
    <w:rsid w:val="00137DC1"/>
    <w:rsid w:val="00137F11"/>
    <w:rsid w:val="00140DA1"/>
    <w:rsid w:val="001431CF"/>
    <w:rsid w:val="0014354C"/>
    <w:rsid w:val="00143D91"/>
    <w:rsid w:val="001442EC"/>
    <w:rsid w:val="00145B6B"/>
    <w:rsid w:val="00145CAF"/>
    <w:rsid w:val="00147EBE"/>
    <w:rsid w:val="00147FF1"/>
    <w:rsid w:val="00151064"/>
    <w:rsid w:val="0015164A"/>
    <w:rsid w:val="00151A7C"/>
    <w:rsid w:val="00153052"/>
    <w:rsid w:val="00154BAE"/>
    <w:rsid w:val="00154EEA"/>
    <w:rsid w:val="001553DF"/>
    <w:rsid w:val="001559AF"/>
    <w:rsid w:val="00156837"/>
    <w:rsid w:val="0015790D"/>
    <w:rsid w:val="00160195"/>
    <w:rsid w:val="00161888"/>
    <w:rsid w:val="00161933"/>
    <w:rsid w:val="00161BE5"/>
    <w:rsid w:val="0016352A"/>
    <w:rsid w:val="00163CB8"/>
    <w:rsid w:val="0016504C"/>
    <w:rsid w:val="001661CB"/>
    <w:rsid w:val="001662A5"/>
    <w:rsid w:val="0016656E"/>
    <w:rsid w:val="00166F75"/>
    <w:rsid w:val="001671C7"/>
    <w:rsid w:val="0016729C"/>
    <w:rsid w:val="0016752D"/>
    <w:rsid w:val="00167BDD"/>
    <w:rsid w:val="0017003F"/>
    <w:rsid w:val="0017076B"/>
    <w:rsid w:val="00175D5E"/>
    <w:rsid w:val="001774B1"/>
    <w:rsid w:val="00177520"/>
    <w:rsid w:val="00177795"/>
    <w:rsid w:val="00177898"/>
    <w:rsid w:val="00177CB3"/>
    <w:rsid w:val="00181181"/>
    <w:rsid w:val="001819ED"/>
    <w:rsid w:val="001820F5"/>
    <w:rsid w:val="001841A2"/>
    <w:rsid w:val="00184E1F"/>
    <w:rsid w:val="00185BB5"/>
    <w:rsid w:val="00185E5B"/>
    <w:rsid w:val="00187040"/>
    <w:rsid w:val="00190AF9"/>
    <w:rsid w:val="001925FC"/>
    <w:rsid w:val="00192ECD"/>
    <w:rsid w:val="00193F43"/>
    <w:rsid w:val="00196384"/>
    <w:rsid w:val="001969A7"/>
    <w:rsid w:val="00196CEB"/>
    <w:rsid w:val="00197BB5"/>
    <w:rsid w:val="001A19CB"/>
    <w:rsid w:val="001A513A"/>
    <w:rsid w:val="001A52CA"/>
    <w:rsid w:val="001A77E8"/>
    <w:rsid w:val="001A7A89"/>
    <w:rsid w:val="001A7EDF"/>
    <w:rsid w:val="001B01C1"/>
    <w:rsid w:val="001B1CE1"/>
    <w:rsid w:val="001B23A1"/>
    <w:rsid w:val="001B3CB6"/>
    <w:rsid w:val="001B3E37"/>
    <w:rsid w:val="001B3EDF"/>
    <w:rsid w:val="001B44DA"/>
    <w:rsid w:val="001B4651"/>
    <w:rsid w:val="001B6F5D"/>
    <w:rsid w:val="001B74F5"/>
    <w:rsid w:val="001C014D"/>
    <w:rsid w:val="001C0E9A"/>
    <w:rsid w:val="001C113D"/>
    <w:rsid w:val="001C152B"/>
    <w:rsid w:val="001C21A2"/>
    <w:rsid w:val="001C2BE9"/>
    <w:rsid w:val="001C2DFD"/>
    <w:rsid w:val="001C3A20"/>
    <w:rsid w:val="001C3CA3"/>
    <w:rsid w:val="001C5A2B"/>
    <w:rsid w:val="001C66CC"/>
    <w:rsid w:val="001C6D70"/>
    <w:rsid w:val="001C75C6"/>
    <w:rsid w:val="001D1CC0"/>
    <w:rsid w:val="001D2CFC"/>
    <w:rsid w:val="001D3025"/>
    <w:rsid w:val="001D3EDD"/>
    <w:rsid w:val="001D4785"/>
    <w:rsid w:val="001D5016"/>
    <w:rsid w:val="001D5025"/>
    <w:rsid w:val="001D5532"/>
    <w:rsid w:val="001D66B8"/>
    <w:rsid w:val="001D7B0B"/>
    <w:rsid w:val="001E09B0"/>
    <w:rsid w:val="001E1A34"/>
    <w:rsid w:val="001E2880"/>
    <w:rsid w:val="001E3B50"/>
    <w:rsid w:val="001E3FCE"/>
    <w:rsid w:val="001E495E"/>
    <w:rsid w:val="001E4A21"/>
    <w:rsid w:val="001F0F45"/>
    <w:rsid w:val="001F26B5"/>
    <w:rsid w:val="001F4CBB"/>
    <w:rsid w:val="001F600E"/>
    <w:rsid w:val="001F6F3D"/>
    <w:rsid w:val="002005E3"/>
    <w:rsid w:val="0020064D"/>
    <w:rsid w:val="00201341"/>
    <w:rsid w:val="00205082"/>
    <w:rsid w:val="00205600"/>
    <w:rsid w:val="00206B5F"/>
    <w:rsid w:val="00206BC2"/>
    <w:rsid w:val="002075E8"/>
    <w:rsid w:val="00207626"/>
    <w:rsid w:val="002103BF"/>
    <w:rsid w:val="00211773"/>
    <w:rsid w:val="00211C8F"/>
    <w:rsid w:val="0021358A"/>
    <w:rsid w:val="00213D1D"/>
    <w:rsid w:val="002146E2"/>
    <w:rsid w:val="002152B2"/>
    <w:rsid w:val="002153B2"/>
    <w:rsid w:val="00215C7C"/>
    <w:rsid w:val="00217DED"/>
    <w:rsid w:val="00220CC8"/>
    <w:rsid w:val="00221A7D"/>
    <w:rsid w:val="002230E0"/>
    <w:rsid w:val="00224A3C"/>
    <w:rsid w:val="00224B12"/>
    <w:rsid w:val="002251C0"/>
    <w:rsid w:val="002264D3"/>
    <w:rsid w:val="002274E6"/>
    <w:rsid w:val="00227BF9"/>
    <w:rsid w:val="00227D57"/>
    <w:rsid w:val="0023172B"/>
    <w:rsid w:val="00232839"/>
    <w:rsid w:val="00233A20"/>
    <w:rsid w:val="00234740"/>
    <w:rsid w:val="002362FA"/>
    <w:rsid w:val="00237423"/>
    <w:rsid w:val="00240239"/>
    <w:rsid w:val="0024029F"/>
    <w:rsid w:val="002415D5"/>
    <w:rsid w:val="00241DFB"/>
    <w:rsid w:val="00241EA6"/>
    <w:rsid w:val="002425A7"/>
    <w:rsid w:val="00243635"/>
    <w:rsid w:val="002437B3"/>
    <w:rsid w:val="00244A0E"/>
    <w:rsid w:val="002466D9"/>
    <w:rsid w:val="00250EE7"/>
    <w:rsid w:val="0025293B"/>
    <w:rsid w:val="00253052"/>
    <w:rsid w:val="002532D1"/>
    <w:rsid w:val="002534D9"/>
    <w:rsid w:val="0025386F"/>
    <w:rsid w:val="00254A60"/>
    <w:rsid w:val="0025603F"/>
    <w:rsid w:val="002564B4"/>
    <w:rsid w:val="002573BB"/>
    <w:rsid w:val="00257869"/>
    <w:rsid w:val="0026184D"/>
    <w:rsid w:val="00263723"/>
    <w:rsid w:val="00263BE8"/>
    <w:rsid w:val="002671F5"/>
    <w:rsid w:val="00270642"/>
    <w:rsid w:val="00270E50"/>
    <w:rsid w:val="002712A4"/>
    <w:rsid w:val="00271879"/>
    <w:rsid w:val="00272DC4"/>
    <w:rsid w:val="00273A1D"/>
    <w:rsid w:val="002743CB"/>
    <w:rsid w:val="0028053D"/>
    <w:rsid w:val="00280F23"/>
    <w:rsid w:val="00282295"/>
    <w:rsid w:val="00283477"/>
    <w:rsid w:val="00283E81"/>
    <w:rsid w:val="00283F79"/>
    <w:rsid w:val="00287C50"/>
    <w:rsid w:val="0029054A"/>
    <w:rsid w:val="00290AF6"/>
    <w:rsid w:val="00290BD2"/>
    <w:rsid w:val="00292A78"/>
    <w:rsid w:val="00293E72"/>
    <w:rsid w:val="002953FD"/>
    <w:rsid w:val="00296B20"/>
    <w:rsid w:val="00297B16"/>
    <w:rsid w:val="00297FEE"/>
    <w:rsid w:val="002A13F8"/>
    <w:rsid w:val="002A29AB"/>
    <w:rsid w:val="002A509B"/>
    <w:rsid w:val="002A5103"/>
    <w:rsid w:val="002A7B2B"/>
    <w:rsid w:val="002A7FE4"/>
    <w:rsid w:val="002B080D"/>
    <w:rsid w:val="002B1E79"/>
    <w:rsid w:val="002B2CAF"/>
    <w:rsid w:val="002B31A1"/>
    <w:rsid w:val="002B31A7"/>
    <w:rsid w:val="002B31FD"/>
    <w:rsid w:val="002B3E28"/>
    <w:rsid w:val="002B4817"/>
    <w:rsid w:val="002B48F7"/>
    <w:rsid w:val="002B5CBF"/>
    <w:rsid w:val="002B5FF9"/>
    <w:rsid w:val="002B67E7"/>
    <w:rsid w:val="002B70BB"/>
    <w:rsid w:val="002C0882"/>
    <w:rsid w:val="002C2388"/>
    <w:rsid w:val="002C2D86"/>
    <w:rsid w:val="002C3750"/>
    <w:rsid w:val="002C38BB"/>
    <w:rsid w:val="002C4DB2"/>
    <w:rsid w:val="002C4EFE"/>
    <w:rsid w:val="002C6E8B"/>
    <w:rsid w:val="002D0955"/>
    <w:rsid w:val="002D0B31"/>
    <w:rsid w:val="002D1705"/>
    <w:rsid w:val="002D2129"/>
    <w:rsid w:val="002D24BD"/>
    <w:rsid w:val="002D372F"/>
    <w:rsid w:val="002D39EA"/>
    <w:rsid w:val="002D3E86"/>
    <w:rsid w:val="002D5640"/>
    <w:rsid w:val="002D56A1"/>
    <w:rsid w:val="002D7CBA"/>
    <w:rsid w:val="002E06B0"/>
    <w:rsid w:val="002E1FD5"/>
    <w:rsid w:val="002E348A"/>
    <w:rsid w:val="002E3F2A"/>
    <w:rsid w:val="002E50D8"/>
    <w:rsid w:val="002E50E8"/>
    <w:rsid w:val="002E60FE"/>
    <w:rsid w:val="002E73F0"/>
    <w:rsid w:val="002E7B39"/>
    <w:rsid w:val="002F002F"/>
    <w:rsid w:val="002F0DE0"/>
    <w:rsid w:val="002F42F8"/>
    <w:rsid w:val="002F756A"/>
    <w:rsid w:val="0030167E"/>
    <w:rsid w:val="00303014"/>
    <w:rsid w:val="00304695"/>
    <w:rsid w:val="00305B3E"/>
    <w:rsid w:val="00306306"/>
    <w:rsid w:val="00306373"/>
    <w:rsid w:val="00307478"/>
    <w:rsid w:val="00307D23"/>
    <w:rsid w:val="0031138A"/>
    <w:rsid w:val="00311439"/>
    <w:rsid w:val="003123F9"/>
    <w:rsid w:val="00312BB7"/>
    <w:rsid w:val="00313D30"/>
    <w:rsid w:val="00314120"/>
    <w:rsid w:val="003144E1"/>
    <w:rsid w:val="00314760"/>
    <w:rsid w:val="003171F0"/>
    <w:rsid w:val="00320BEC"/>
    <w:rsid w:val="0032107D"/>
    <w:rsid w:val="00321159"/>
    <w:rsid w:val="0032127D"/>
    <w:rsid w:val="00321487"/>
    <w:rsid w:val="0032206D"/>
    <w:rsid w:val="003229ED"/>
    <w:rsid w:val="00323EA2"/>
    <w:rsid w:val="00324186"/>
    <w:rsid w:val="00324D36"/>
    <w:rsid w:val="00327603"/>
    <w:rsid w:val="00330989"/>
    <w:rsid w:val="003309AF"/>
    <w:rsid w:val="00331490"/>
    <w:rsid w:val="00331C8E"/>
    <w:rsid w:val="00331CBC"/>
    <w:rsid w:val="00331EF3"/>
    <w:rsid w:val="00332121"/>
    <w:rsid w:val="00333ED6"/>
    <w:rsid w:val="00333EE4"/>
    <w:rsid w:val="00334598"/>
    <w:rsid w:val="00334EDA"/>
    <w:rsid w:val="0033642F"/>
    <w:rsid w:val="00337221"/>
    <w:rsid w:val="00337DC8"/>
    <w:rsid w:val="003405B5"/>
    <w:rsid w:val="003413B8"/>
    <w:rsid w:val="003417F8"/>
    <w:rsid w:val="00341B54"/>
    <w:rsid w:val="0034263C"/>
    <w:rsid w:val="00343AE5"/>
    <w:rsid w:val="00347007"/>
    <w:rsid w:val="0034771B"/>
    <w:rsid w:val="00350043"/>
    <w:rsid w:val="00350BBC"/>
    <w:rsid w:val="00350E79"/>
    <w:rsid w:val="0035103C"/>
    <w:rsid w:val="00355794"/>
    <w:rsid w:val="0035585B"/>
    <w:rsid w:val="00355DBB"/>
    <w:rsid w:val="00356CC8"/>
    <w:rsid w:val="00357626"/>
    <w:rsid w:val="00357C1C"/>
    <w:rsid w:val="00357EE5"/>
    <w:rsid w:val="003615A5"/>
    <w:rsid w:val="00362D99"/>
    <w:rsid w:val="00362FD4"/>
    <w:rsid w:val="00362FE2"/>
    <w:rsid w:val="003630AF"/>
    <w:rsid w:val="00363B01"/>
    <w:rsid w:val="00364AB8"/>
    <w:rsid w:val="003652DF"/>
    <w:rsid w:val="00365F23"/>
    <w:rsid w:val="003662B8"/>
    <w:rsid w:val="00366833"/>
    <w:rsid w:val="00366ACD"/>
    <w:rsid w:val="00372866"/>
    <w:rsid w:val="0037314F"/>
    <w:rsid w:val="00373EE4"/>
    <w:rsid w:val="00374C82"/>
    <w:rsid w:val="0037575F"/>
    <w:rsid w:val="00376B64"/>
    <w:rsid w:val="00377582"/>
    <w:rsid w:val="0038133E"/>
    <w:rsid w:val="00381635"/>
    <w:rsid w:val="00382255"/>
    <w:rsid w:val="003822E4"/>
    <w:rsid w:val="00383CB1"/>
    <w:rsid w:val="00383F44"/>
    <w:rsid w:val="003858C2"/>
    <w:rsid w:val="00385C24"/>
    <w:rsid w:val="00386EC0"/>
    <w:rsid w:val="003878A0"/>
    <w:rsid w:val="00391DF0"/>
    <w:rsid w:val="00391F1B"/>
    <w:rsid w:val="0039289C"/>
    <w:rsid w:val="003928C5"/>
    <w:rsid w:val="003932D1"/>
    <w:rsid w:val="003943C4"/>
    <w:rsid w:val="003952E6"/>
    <w:rsid w:val="00395ABB"/>
    <w:rsid w:val="00396479"/>
    <w:rsid w:val="00397E50"/>
    <w:rsid w:val="003A0270"/>
    <w:rsid w:val="003A16B1"/>
    <w:rsid w:val="003A1D26"/>
    <w:rsid w:val="003A1E8D"/>
    <w:rsid w:val="003A223E"/>
    <w:rsid w:val="003A316E"/>
    <w:rsid w:val="003A31E0"/>
    <w:rsid w:val="003A390E"/>
    <w:rsid w:val="003A40E5"/>
    <w:rsid w:val="003A445E"/>
    <w:rsid w:val="003A6314"/>
    <w:rsid w:val="003A652E"/>
    <w:rsid w:val="003A7CDE"/>
    <w:rsid w:val="003B03F1"/>
    <w:rsid w:val="003B0474"/>
    <w:rsid w:val="003B14EA"/>
    <w:rsid w:val="003B1F9F"/>
    <w:rsid w:val="003B236A"/>
    <w:rsid w:val="003B3A87"/>
    <w:rsid w:val="003B49FD"/>
    <w:rsid w:val="003B528D"/>
    <w:rsid w:val="003C058D"/>
    <w:rsid w:val="003C1052"/>
    <w:rsid w:val="003C1A5A"/>
    <w:rsid w:val="003C23AE"/>
    <w:rsid w:val="003C34DE"/>
    <w:rsid w:val="003C37E8"/>
    <w:rsid w:val="003C3F01"/>
    <w:rsid w:val="003C4B8B"/>
    <w:rsid w:val="003C4CF7"/>
    <w:rsid w:val="003C7283"/>
    <w:rsid w:val="003D0515"/>
    <w:rsid w:val="003D0562"/>
    <w:rsid w:val="003D090F"/>
    <w:rsid w:val="003D1447"/>
    <w:rsid w:val="003D32B4"/>
    <w:rsid w:val="003D3333"/>
    <w:rsid w:val="003D368B"/>
    <w:rsid w:val="003D5E89"/>
    <w:rsid w:val="003D77A2"/>
    <w:rsid w:val="003E05B2"/>
    <w:rsid w:val="003E1916"/>
    <w:rsid w:val="003E241E"/>
    <w:rsid w:val="003E6087"/>
    <w:rsid w:val="003E6271"/>
    <w:rsid w:val="003E7FD5"/>
    <w:rsid w:val="003F01D5"/>
    <w:rsid w:val="003F0591"/>
    <w:rsid w:val="003F0966"/>
    <w:rsid w:val="003F1495"/>
    <w:rsid w:val="003F1756"/>
    <w:rsid w:val="003F2649"/>
    <w:rsid w:val="003F2798"/>
    <w:rsid w:val="003F3CCC"/>
    <w:rsid w:val="003F3E9A"/>
    <w:rsid w:val="003F428A"/>
    <w:rsid w:val="003F4937"/>
    <w:rsid w:val="003F578B"/>
    <w:rsid w:val="003F5CFF"/>
    <w:rsid w:val="003F6522"/>
    <w:rsid w:val="003F77AC"/>
    <w:rsid w:val="00402302"/>
    <w:rsid w:val="0040351E"/>
    <w:rsid w:val="00403D15"/>
    <w:rsid w:val="00403F87"/>
    <w:rsid w:val="004047A8"/>
    <w:rsid w:val="0040486E"/>
    <w:rsid w:val="00404A35"/>
    <w:rsid w:val="0040545E"/>
    <w:rsid w:val="00405F41"/>
    <w:rsid w:val="004062C8"/>
    <w:rsid w:val="004063D1"/>
    <w:rsid w:val="00407A8F"/>
    <w:rsid w:val="00410065"/>
    <w:rsid w:val="00411776"/>
    <w:rsid w:val="00411D20"/>
    <w:rsid w:val="00413220"/>
    <w:rsid w:val="004132D7"/>
    <w:rsid w:val="00413D91"/>
    <w:rsid w:val="00416DBA"/>
    <w:rsid w:val="0042024E"/>
    <w:rsid w:val="004218F7"/>
    <w:rsid w:val="00421FDC"/>
    <w:rsid w:val="0042287A"/>
    <w:rsid w:val="0042304A"/>
    <w:rsid w:val="00423FE0"/>
    <w:rsid w:val="00424282"/>
    <w:rsid w:val="00424CD0"/>
    <w:rsid w:val="0042609C"/>
    <w:rsid w:val="00432213"/>
    <w:rsid w:val="0043249F"/>
    <w:rsid w:val="00433411"/>
    <w:rsid w:val="00433554"/>
    <w:rsid w:val="00433609"/>
    <w:rsid w:val="004336FC"/>
    <w:rsid w:val="004341EE"/>
    <w:rsid w:val="0043456C"/>
    <w:rsid w:val="004363D1"/>
    <w:rsid w:val="004369C6"/>
    <w:rsid w:val="00436BDA"/>
    <w:rsid w:val="00440521"/>
    <w:rsid w:val="00442304"/>
    <w:rsid w:val="004431B3"/>
    <w:rsid w:val="0044451B"/>
    <w:rsid w:val="0044530E"/>
    <w:rsid w:val="00446703"/>
    <w:rsid w:val="004474CF"/>
    <w:rsid w:val="004477A5"/>
    <w:rsid w:val="00447CEE"/>
    <w:rsid w:val="00450030"/>
    <w:rsid w:val="004507A1"/>
    <w:rsid w:val="00451088"/>
    <w:rsid w:val="00451B29"/>
    <w:rsid w:val="00452D90"/>
    <w:rsid w:val="00452DF5"/>
    <w:rsid w:val="00453889"/>
    <w:rsid w:val="004539CE"/>
    <w:rsid w:val="00454DF1"/>
    <w:rsid w:val="0045637C"/>
    <w:rsid w:val="00456AFD"/>
    <w:rsid w:val="004572B1"/>
    <w:rsid w:val="0045795D"/>
    <w:rsid w:val="00460B45"/>
    <w:rsid w:val="00462BBE"/>
    <w:rsid w:val="0046461C"/>
    <w:rsid w:val="00464F2F"/>
    <w:rsid w:val="00465546"/>
    <w:rsid w:val="0046591E"/>
    <w:rsid w:val="00465BE0"/>
    <w:rsid w:val="00466AD5"/>
    <w:rsid w:val="00472374"/>
    <w:rsid w:val="00473EE2"/>
    <w:rsid w:val="00474984"/>
    <w:rsid w:val="0047575E"/>
    <w:rsid w:val="00476014"/>
    <w:rsid w:val="00476757"/>
    <w:rsid w:val="004775A1"/>
    <w:rsid w:val="00477F6C"/>
    <w:rsid w:val="004805E0"/>
    <w:rsid w:val="00480C32"/>
    <w:rsid w:val="00483A83"/>
    <w:rsid w:val="004844E7"/>
    <w:rsid w:val="004852C2"/>
    <w:rsid w:val="004877B5"/>
    <w:rsid w:val="0049138B"/>
    <w:rsid w:val="00492A24"/>
    <w:rsid w:val="00492C90"/>
    <w:rsid w:val="00492EA4"/>
    <w:rsid w:val="004940DE"/>
    <w:rsid w:val="00495259"/>
    <w:rsid w:val="00495726"/>
    <w:rsid w:val="0049575A"/>
    <w:rsid w:val="00497A1C"/>
    <w:rsid w:val="004A1D06"/>
    <w:rsid w:val="004A2395"/>
    <w:rsid w:val="004A266D"/>
    <w:rsid w:val="004A3D8C"/>
    <w:rsid w:val="004A6261"/>
    <w:rsid w:val="004A6B13"/>
    <w:rsid w:val="004A6D8C"/>
    <w:rsid w:val="004A7ED2"/>
    <w:rsid w:val="004B2003"/>
    <w:rsid w:val="004B4187"/>
    <w:rsid w:val="004B4941"/>
    <w:rsid w:val="004B4A92"/>
    <w:rsid w:val="004B7052"/>
    <w:rsid w:val="004B7C91"/>
    <w:rsid w:val="004C0266"/>
    <w:rsid w:val="004C0B7B"/>
    <w:rsid w:val="004C0C84"/>
    <w:rsid w:val="004C2028"/>
    <w:rsid w:val="004C23D3"/>
    <w:rsid w:val="004C3F89"/>
    <w:rsid w:val="004C483F"/>
    <w:rsid w:val="004C4CB4"/>
    <w:rsid w:val="004C5696"/>
    <w:rsid w:val="004C7CEC"/>
    <w:rsid w:val="004C7D72"/>
    <w:rsid w:val="004D02B9"/>
    <w:rsid w:val="004D0CCE"/>
    <w:rsid w:val="004D0D4C"/>
    <w:rsid w:val="004D10B6"/>
    <w:rsid w:val="004D18D2"/>
    <w:rsid w:val="004D1E7E"/>
    <w:rsid w:val="004D1EA3"/>
    <w:rsid w:val="004D3EC4"/>
    <w:rsid w:val="004D4C57"/>
    <w:rsid w:val="004D518C"/>
    <w:rsid w:val="004D776B"/>
    <w:rsid w:val="004D7B2F"/>
    <w:rsid w:val="004E1474"/>
    <w:rsid w:val="004E1B96"/>
    <w:rsid w:val="004E3193"/>
    <w:rsid w:val="004E36E4"/>
    <w:rsid w:val="004E3DF5"/>
    <w:rsid w:val="004E4663"/>
    <w:rsid w:val="004E4986"/>
    <w:rsid w:val="004E54F8"/>
    <w:rsid w:val="004E570A"/>
    <w:rsid w:val="004E5D53"/>
    <w:rsid w:val="004F0363"/>
    <w:rsid w:val="004F151F"/>
    <w:rsid w:val="004F2F14"/>
    <w:rsid w:val="004F3707"/>
    <w:rsid w:val="004F4B9B"/>
    <w:rsid w:val="004F4C10"/>
    <w:rsid w:val="004F5A00"/>
    <w:rsid w:val="004F6860"/>
    <w:rsid w:val="00500BB4"/>
    <w:rsid w:val="0050203A"/>
    <w:rsid w:val="005029E1"/>
    <w:rsid w:val="00502E30"/>
    <w:rsid w:val="00503CEF"/>
    <w:rsid w:val="00505430"/>
    <w:rsid w:val="00505DE8"/>
    <w:rsid w:val="00505E9C"/>
    <w:rsid w:val="00506398"/>
    <w:rsid w:val="00506FEF"/>
    <w:rsid w:val="005071B7"/>
    <w:rsid w:val="00511149"/>
    <w:rsid w:val="0051194F"/>
    <w:rsid w:val="00513771"/>
    <w:rsid w:val="005139AB"/>
    <w:rsid w:val="005150F9"/>
    <w:rsid w:val="0051556E"/>
    <w:rsid w:val="0051645C"/>
    <w:rsid w:val="005166F3"/>
    <w:rsid w:val="00516EDF"/>
    <w:rsid w:val="00517365"/>
    <w:rsid w:val="005230C1"/>
    <w:rsid w:val="00524741"/>
    <w:rsid w:val="00525296"/>
    <w:rsid w:val="00525A5E"/>
    <w:rsid w:val="00526E39"/>
    <w:rsid w:val="0052714A"/>
    <w:rsid w:val="00527B12"/>
    <w:rsid w:val="00527B1C"/>
    <w:rsid w:val="00531483"/>
    <w:rsid w:val="00532B89"/>
    <w:rsid w:val="005331A0"/>
    <w:rsid w:val="00533CF5"/>
    <w:rsid w:val="005346C0"/>
    <w:rsid w:val="00535686"/>
    <w:rsid w:val="00536651"/>
    <w:rsid w:val="0053718F"/>
    <w:rsid w:val="0053799D"/>
    <w:rsid w:val="005413F7"/>
    <w:rsid w:val="00542278"/>
    <w:rsid w:val="00542BE4"/>
    <w:rsid w:val="00544434"/>
    <w:rsid w:val="00544F57"/>
    <w:rsid w:val="005450E8"/>
    <w:rsid w:val="00546807"/>
    <w:rsid w:val="005468A6"/>
    <w:rsid w:val="005511C7"/>
    <w:rsid w:val="005514F2"/>
    <w:rsid w:val="0055309D"/>
    <w:rsid w:val="00554255"/>
    <w:rsid w:val="00556721"/>
    <w:rsid w:val="00556B90"/>
    <w:rsid w:val="00557A54"/>
    <w:rsid w:val="005602DF"/>
    <w:rsid w:val="00561915"/>
    <w:rsid w:val="00562149"/>
    <w:rsid w:val="00564840"/>
    <w:rsid w:val="00565960"/>
    <w:rsid w:val="00566205"/>
    <w:rsid w:val="0056649B"/>
    <w:rsid w:val="005670C1"/>
    <w:rsid w:val="0057042B"/>
    <w:rsid w:val="00570C98"/>
    <w:rsid w:val="005713E4"/>
    <w:rsid w:val="005725BC"/>
    <w:rsid w:val="00572E02"/>
    <w:rsid w:val="00573463"/>
    <w:rsid w:val="00574300"/>
    <w:rsid w:val="00574464"/>
    <w:rsid w:val="00575B40"/>
    <w:rsid w:val="005774CA"/>
    <w:rsid w:val="00577591"/>
    <w:rsid w:val="005775F8"/>
    <w:rsid w:val="00577E21"/>
    <w:rsid w:val="00580859"/>
    <w:rsid w:val="00581B6A"/>
    <w:rsid w:val="0058336E"/>
    <w:rsid w:val="0058453B"/>
    <w:rsid w:val="005847D8"/>
    <w:rsid w:val="00584DA8"/>
    <w:rsid w:val="00585A40"/>
    <w:rsid w:val="00585E85"/>
    <w:rsid w:val="00587EB0"/>
    <w:rsid w:val="005905B0"/>
    <w:rsid w:val="0059271F"/>
    <w:rsid w:val="0059279E"/>
    <w:rsid w:val="00592C08"/>
    <w:rsid w:val="00593AEB"/>
    <w:rsid w:val="00593B93"/>
    <w:rsid w:val="00593DAD"/>
    <w:rsid w:val="0059412A"/>
    <w:rsid w:val="00594DBB"/>
    <w:rsid w:val="005961C4"/>
    <w:rsid w:val="00596AEA"/>
    <w:rsid w:val="00596ED6"/>
    <w:rsid w:val="00596F87"/>
    <w:rsid w:val="00597B3A"/>
    <w:rsid w:val="005A0DD8"/>
    <w:rsid w:val="005A222A"/>
    <w:rsid w:val="005A25B2"/>
    <w:rsid w:val="005A2BA5"/>
    <w:rsid w:val="005A4594"/>
    <w:rsid w:val="005A5122"/>
    <w:rsid w:val="005A5757"/>
    <w:rsid w:val="005A6351"/>
    <w:rsid w:val="005A63E5"/>
    <w:rsid w:val="005A6449"/>
    <w:rsid w:val="005A65BB"/>
    <w:rsid w:val="005A6D3D"/>
    <w:rsid w:val="005B0C5D"/>
    <w:rsid w:val="005B110D"/>
    <w:rsid w:val="005B12A7"/>
    <w:rsid w:val="005B3539"/>
    <w:rsid w:val="005B547D"/>
    <w:rsid w:val="005B5A8F"/>
    <w:rsid w:val="005B61EB"/>
    <w:rsid w:val="005B768F"/>
    <w:rsid w:val="005C0128"/>
    <w:rsid w:val="005C2217"/>
    <w:rsid w:val="005C38D2"/>
    <w:rsid w:val="005C3A6C"/>
    <w:rsid w:val="005C576E"/>
    <w:rsid w:val="005C6C41"/>
    <w:rsid w:val="005C6D2E"/>
    <w:rsid w:val="005C7642"/>
    <w:rsid w:val="005C794B"/>
    <w:rsid w:val="005C7BBC"/>
    <w:rsid w:val="005D0556"/>
    <w:rsid w:val="005D192A"/>
    <w:rsid w:val="005D24E9"/>
    <w:rsid w:val="005D2D15"/>
    <w:rsid w:val="005D6831"/>
    <w:rsid w:val="005D6993"/>
    <w:rsid w:val="005D78FE"/>
    <w:rsid w:val="005D7D66"/>
    <w:rsid w:val="005E0712"/>
    <w:rsid w:val="005E243A"/>
    <w:rsid w:val="005E3F70"/>
    <w:rsid w:val="005E4621"/>
    <w:rsid w:val="005E5245"/>
    <w:rsid w:val="005E5278"/>
    <w:rsid w:val="005E52AC"/>
    <w:rsid w:val="005E5960"/>
    <w:rsid w:val="005E5A3D"/>
    <w:rsid w:val="005E74F1"/>
    <w:rsid w:val="005E7AE4"/>
    <w:rsid w:val="005F0650"/>
    <w:rsid w:val="005F0B39"/>
    <w:rsid w:val="005F12D5"/>
    <w:rsid w:val="005F1733"/>
    <w:rsid w:val="005F2681"/>
    <w:rsid w:val="005F4727"/>
    <w:rsid w:val="005F4F54"/>
    <w:rsid w:val="005F5AAD"/>
    <w:rsid w:val="005F63C4"/>
    <w:rsid w:val="005F6763"/>
    <w:rsid w:val="005F7D04"/>
    <w:rsid w:val="005F7FDD"/>
    <w:rsid w:val="00600B6C"/>
    <w:rsid w:val="00601463"/>
    <w:rsid w:val="00602748"/>
    <w:rsid w:val="00603091"/>
    <w:rsid w:val="006075D7"/>
    <w:rsid w:val="00607A58"/>
    <w:rsid w:val="0061243A"/>
    <w:rsid w:val="00613B7A"/>
    <w:rsid w:val="00614911"/>
    <w:rsid w:val="00616C3B"/>
    <w:rsid w:val="00616F59"/>
    <w:rsid w:val="00617DDB"/>
    <w:rsid w:val="00617DDC"/>
    <w:rsid w:val="00620025"/>
    <w:rsid w:val="006206AB"/>
    <w:rsid w:val="006207F4"/>
    <w:rsid w:val="0062117B"/>
    <w:rsid w:val="006217E6"/>
    <w:rsid w:val="006234BC"/>
    <w:rsid w:val="006239B5"/>
    <w:rsid w:val="00626769"/>
    <w:rsid w:val="006267E9"/>
    <w:rsid w:val="00626A1A"/>
    <w:rsid w:val="0062780F"/>
    <w:rsid w:val="006306A3"/>
    <w:rsid w:val="006311F2"/>
    <w:rsid w:val="006315A9"/>
    <w:rsid w:val="00631ED5"/>
    <w:rsid w:val="0063298E"/>
    <w:rsid w:val="00633178"/>
    <w:rsid w:val="0063319D"/>
    <w:rsid w:val="0063361C"/>
    <w:rsid w:val="00635862"/>
    <w:rsid w:val="00635FDD"/>
    <w:rsid w:val="006363AA"/>
    <w:rsid w:val="006363D3"/>
    <w:rsid w:val="00637215"/>
    <w:rsid w:val="00637974"/>
    <w:rsid w:val="00640C8E"/>
    <w:rsid w:val="00641490"/>
    <w:rsid w:val="00641585"/>
    <w:rsid w:val="00643130"/>
    <w:rsid w:val="006441A1"/>
    <w:rsid w:val="0064425F"/>
    <w:rsid w:val="006444B2"/>
    <w:rsid w:val="006448C2"/>
    <w:rsid w:val="006448EB"/>
    <w:rsid w:val="00645153"/>
    <w:rsid w:val="00645838"/>
    <w:rsid w:val="00646183"/>
    <w:rsid w:val="00647348"/>
    <w:rsid w:val="006473DC"/>
    <w:rsid w:val="00647EE9"/>
    <w:rsid w:val="00652F9E"/>
    <w:rsid w:val="00653248"/>
    <w:rsid w:val="00653D22"/>
    <w:rsid w:val="00653FE1"/>
    <w:rsid w:val="006547A6"/>
    <w:rsid w:val="00654CBC"/>
    <w:rsid w:val="00662AF3"/>
    <w:rsid w:val="00662C87"/>
    <w:rsid w:val="006630EE"/>
    <w:rsid w:val="0066542E"/>
    <w:rsid w:val="00665E1A"/>
    <w:rsid w:val="00666FF9"/>
    <w:rsid w:val="00667DB4"/>
    <w:rsid w:val="006701B2"/>
    <w:rsid w:val="00670520"/>
    <w:rsid w:val="00670606"/>
    <w:rsid w:val="00671066"/>
    <w:rsid w:val="00671A86"/>
    <w:rsid w:val="00671B68"/>
    <w:rsid w:val="006723FE"/>
    <w:rsid w:val="00672659"/>
    <w:rsid w:val="006746D0"/>
    <w:rsid w:val="00676EEE"/>
    <w:rsid w:val="00676FD4"/>
    <w:rsid w:val="0068001C"/>
    <w:rsid w:val="00680EAE"/>
    <w:rsid w:val="0068109F"/>
    <w:rsid w:val="006812AD"/>
    <w:rsid w:val="006818F9"/>
    <w:rsid w:val="00682F7A"/>
    <w:rsid w:val="00684098"/>
    <w:rsid w:val="0068455A"/>
    <w:rsid w:val="00684B4C"/>
    <w:rsid w:val="0068505C"/>
    <w:rsid w:val="00690F68"/>
    <w:rsid w:val="00691DCF"/>
    <w:rsid w:val="00691EFE"/>
    <w:rsid w:val="0069220E"/>
    <w:rsid w:val="00692E5B"/>
    <w:rsid w:val="00693FF3"/>
    <w:rsid w:val="00694AA8"/>
    <w:rsid w:val="00694C1E"/>
    <w:rsid w:val="0069542A"/>
    <w:rsid w:val="00695E09"/>
    <w:rsid w:val="00696569"/>
    <w:rsid w:val="006A0835"/>
    <w:rsid w:val="006A125F"/>
    <w:rsid w:val="006A145C"/>
    <w:rsid w:val="006A1DD9"/>
    <w:rsid w:val="006A24E8"/>
    <w:rsid w:val="006A28D9"/>
    <w:rsid w:val="006A2B09"/>
    <w:rsid w:val="006A39AF"/>
    <w:rsid w:val="006A4C3F"/>
    <w:rsid w:val="006A57DE"/>
    <w:rsid w:val="006B0E9B"/>
    <w:rsid w:val="006B3022"/>
    <w:rsid w:val="006B311A"/>
    <w:rsid w:val="006B3E69"/>
    <w:rsid w:val="006B4674"/>
    <w:rsid w:val="006B5D20"/>
    <w:rsid w:val="006B5EA5"/>
    <w:rsid w:val="006B6816"/>
    <w:rsid w:val="006B6FB2"/>
    <w:rsid w:val="006B7534"/>
    <w:rsid w:val="006B7577"/>
    <w:rsid w:val="006C08D0"/>
    <w:rsid w:val="006C0F6B"/>
    <w:rsid w:val="006C2D8F"/>
    <w:rsid w:val="006C39A3"/>
    <w:rsid w:val="006C3B04"/>
    <w:rsid w:val="006C4536"/>
    <w:rsid w:val="006C458F"/>
    <w:rsid w:val="006C45C7"/>
    <w:rsid w:val="006C59AB"/>
    <w:rsid w:val="006C650B"/>
    <w:rsid w:val="006C71D5"/>
    <w:rsid w:val="006D09BB"/>
    <w:rsid w:val="006D0CE9"/>
    <w:rsid w:val="006D0D1E"/>
    <w:rsid w:val="006D17E5"/>
    <w:rsid w:val="006D1E8D"/>
    <w:rsid w:val="006D1F36"/>
    <w:rsid w:val="006D3688"/>
    <w:rsid w:val="006D41C8"/>
    <w:rsid w:val="006D500E"/>
    <w:rsid w:val="006D5EB5"/>
    <w:rsid w:val="006D6068"/>
    <w:rsid w:val="006D6AC5"/>
    <w:rsid w:val="006D7737"/>
    <w:rsid w:val="006D77F4"/>
    <w:rsid w:val="006D7888"/>
    <w:rsid w:val="006D790E"/>
    <w:rsid w:val="006D791A"/>
    <w:rsid w:val="006D7A3F"/>
    <w:rsid w:val="006D7A64"/>
    <w:rsid w:val="006E00A0"/>
    <w:rsid w:val="006E1A68"/>
    <w:rsid w:val="006E2A3D"/>
    <w:rsid w:val="006E399F"/>
    <w:rsid w:val="006E50CB"/>
    <w:rsid w:val="006E5146"/>
    <w:rsid w:val="006E5EF5"/>
    <w:rsid w:val="006E66E2"/>
    <w:rsid w:val="006E7442"/>
    <w:rsid w:val="006E7F1F"/>
    <w:rsid w:val="006F11BC"/>
    <w:rsid w:val="006F1486"/>
    <w:rsid w:val="006F174E"/>
    <w:rsid w:val="006F2B28"/>
    <w:rsid w:val="006F4599"/>
    <w:rsid w:val="006F7BB7"/>
    <w:rsid w:val="006F7F10"/>
    <w:rsid w:val="00700623"/>
    <w:rsid w:val="00700967"/>
    <w:rsid w:val="00700A34"/>
    <w:rsid w:val="00700D9A"/>
    <w:rsid w:val="00701C0C"/>
    <w:rsid w:val="00702C7D"/>
    <w:rsid w:val="00703005"/>
    <w:rsid w:val="00706360"/>
    <w:rsid w:val="007066D0"/>
    <w:rsid w:val="0071057D"/>
    <w:rsid w:val="007107A0"/>
    <w:rsid w:val="00711199"/>
    <w:rsid w:val="0071131B"/>
    <w:rsid w:val="0071138C"/>
    <w:rsid w:val="00712D5F"/>
    <w:rsid w:val="007131FB"/>
    <w:rsid w:val="00713275"/>
    <w:rsid w:val="00717D16"/>
    <w:rsid w:val="00722299"/>
    <w:rsid w:val="00722F90"/>
    <w:rsid w:val="00723E20"/>
    <w:rsid w:val="00724621"/>
    <w:rsid w:val="00724EDB"/>
    <w:rsid w:val="00726496"/>
    <w:rsid w:val="00726EE0"/>
    <w:rsid w:val="00727B7B"/>
    <w:rsid w:val="00730362"/>
    <w:rsid w:val="00731404"/>
    <w:rsid w:val="007315AD"/>
    <w:rsid w:val="00733B8F"/>
    <w:rsid w:val="00733DC6"/>
    <w:rsid w:val="0073488D"/>
    <w:rsid w:val="0073550B"/>
    <w:rsid w:val="0073554F"/>
    <w:rsid w:val="00735A71"/>
    <w:rsid w:val="007402C8"/>
    <w:rsid w:val="00741C92"/>
    <w:rsid w:val="00742091"/>
    <w:rsid w:val="007427D4"/>
    <w:rsid w:val="00742E5D"/>
    <w:rsid w:val="007431B1"/>
    <w:rsid w:val="00743E5E"/>
    <w:rsid w:val="00744078"/>
    <w:rsid w:val="00744EE7"/>
    <w:rsid w:val="00745382"/>
    <w:rsid w:val="00747001"/>
    <w:rsid w:val="00747B92"/>
    <w:rsid w:val="007514EF"/>
    <w:rsid w:val="0075278C"/>
    <w:rsid w:val="00752832"/>
    <w:rsid w:val="007529F9"/>
    <w:rsid w:val="007554C3"/>
    <w:rsid w:val="00755680"/>
    <w:rsid w:val="007558C0"/>
    <w:rsid w:val="0075673A"/>
    <w:rsid w:val="007569C2"/>
    <w:rsid w:val="00756C2B"/>
    <w:rsid w:val="007570F7"/>
    <w:rsid w:val="0076049E"/>
    <w:rsid w:val="00760890"/>
    <w:rsid w:val="00761D60"/>
    <w:rsid w:val="00762940"/>
    <w:rsid w:val="00762AAA"/>
    <w:rsid w:val="00765249"/>
    <w:rsid w:val="00765A5C"/>
    <w:rsid w:val="00767C19"/>
    <w:rsid w:val="00772AA5"/>
    <w:rsid w:val="007735AC"/>
    <w:rsid w:val="0077368F"/>
    <w:rsid w:val="00775237"/>
    <w:rsid w:val="00775415"/>
    <w:rsid w:val="007761F2"/>
    <w:rsid w:val="007765CC"/>
    <w:rsid w:val="00777FB2"/>
    <w:rsid w:val="00781902"/>
    <w:rsid w:val="007819D4"/>
    <w:rsid w:val="007837DA"/>
    <w:rsid w:val="0078392A"/>
    <w:rsid w:val="00783C9E"/>
    <w:rsid w:val="00784CEE"/>
    <w:rsid w:val="00784E69"/>
    <w:rsid w:val="00786AB4"/>
    <w:rsid w:val="00786FFD"/>
    <w:rsid w:val="0078710E"/>
    <w:rsid w:val="007908D3"/>
    <w:rsid w:val="007909F3"/>
    <w:rsid w:val="00790A6F"/>
    <w:rsid w:val="00792C06"/>
    <w:rsid w:val="00792C65"/>
    <w:rsid w:val="007932DB"/>
    <w:rsid w:val="0079417E"/>
    <w:rsid w:val="007958A6"/>
    <w:rsid w:val="00796337"/>
    <w:rsid w:val="00797688"/>
    <w:rsid w:val="007A0B9C"/>
    <w:rsid w:val="007A28CD"/>
    <w:rsid w:val="007A33FC"/>
    <w:rsid w:val="007A3EB4"/>
    <w:rsid w:val="007A4A36"/>
    <w:rsid w:val="007A5125"/>
    <w:rsid w:val="007A5BA4"/>
    <w:rsid w:val="007A65E9"/>
    <w:rsid w:val="007A6DAD"/>
    <w:rsid w:val="007A7D76"/>
    <w:rsid w:val="007B0B19"/>
    <w:rsid w:val="007B1445"/>
    <w:rsid w:val="007B29DB"/>
    <w:rsid w:val="007B2BA2"/>
    <w:rsid w:val="007B2E11"/>
    <w:rsid w:val="007B2F88"/>
    <w:rsid w:val="007B4BE5"/>
    <w:rsid w:val="007B4BF0"/>
    <w:rsid w:val="007B4C76"/>
    <w:rsid w:val="007B4DF1"/>
    <w:rsid w:val="007B6928"/>
    <w:rsid w:val="007B72E2"/>
    <w:rsid w:val="007B7377"/>
    <w:rsid w:val="007B7679"/>
    <w:rsid w:val="007B7F5F"/>
    <w:rsid w:val="007C0B63"/>
    <w:rsid w:val="007C2CA4"/>
    <w:rsid w:val="007C30E7"/>
    <w:rsid w:val="007C3C33"/>
    <w:rsid w:val="007C403B"/>
    <w:rsid w:val="007C4560"/>
    <w:rsid w:val="007C4A91"/>
    <w:rsid w:val="007C4DDD"/>
    <w:rsid w:val="007C57DB"/>
    <w:rsid w:val="007C6051"/>
    <w:rsid w:val="007D06BE"/>
    <w:rsid w:val="007D0785"/>
    <w:rsid w:val="007D0A1B"/>
    <w:rsid w:val="007D2974"/>
    <w:rsid w:val="007D3B40"/>
    <w:rsid w:val="007D4BD4"/>
    <w:rsid w:val="007D4F87"/>
    <w:rsid w:val="007D55F4"/>
    <w:rsid w:val="007D5A89"/>
    <w:rsid w:val="007D613B"/>
    <w:rsid w:val="007D62DD"/>
    <w:rsid w:val="007D7DAA"/>
    <w:rsid w:val="007E0370"/>
    <w:rsid w:val="007E1AFA"/>
    <w:rsid w:val="007E1BC5"/>
    <w:rsid w:val="007E2EF0"/>
    <w:rsid w:val="007E449F"/>
    <w:rsid w:val="007E53C9"/>
    <w:rsid w:val="007E79B4"/>
    <w:rsid w:val="007F14F6"/>
    <w:rsid w:val="007F152D"/>
    <w:rsid w:val="007F2AD7"/>
    <w:rsid w:val="007F31F4"/>
    <w:rsid w:val="007F4936"/>
    <w:rsid w:val="007F5A64"/>
    <w:rsid w:val="007F664C"/>
    <w:rsid w:val="00800808"/>
    <w:rsid w:val="00800A53"/>
    <w:rsid w:val="008022E5"/>
    <w:rsid w:val="00804066"/>
    <w:rsid w:val="0080424B"/>
    <w:rsid w:val="00804714"/>
    <w:rsid w:val="00804EF9"/>
    <w:rsid w:val="008057A3"/>
    <w:rsid w:val="00806D43"/>
    <w:rsid w:val="00807684"/>
    <w:rsid w:val="008078F9"/>
    <w:rsid w:val="008079D7"/>
    <w:rsid w:val="00807CAA"/>
    <w:rsid w:val="00807E22"/>
    <w:rsid w:val="0081028A"/>
    <w:rsid w:val="00811F2C"/>
    <w:rsid w:val="0081383C"/>
    <w:rsid w:val="008177B4"/>
    <w:rsid w:val="00820A14"/>
    <w:rsid w:val="00821E28"/>
    <w:rsid w:val="008230AC"/>
    <w:rsid w:val="00823C82"/>
    <w:rsid w:val="00825904"/>
    <w:rsid w:val="00825C9C"/>
    <w:rsid w:val="008260FE"/>
    <w:rsid w:val="00826192"/>
    <w:rsid w:val="0082658A"/>
    <w:rsid w:val="00827675"/>
    <w:rsid w:val="008279F2"/>
    <w:rsid w:val="0083079F"/>
    <w:rsid w:val="00830DA1"/>
    <w:rsid w:val="008315D1"/>
    <w:rsid w:val="00831ADA"/>
    <w:rsid w:val="008333E8"/>
    <w:rsid w:val="00833A97"/>
    <w:rsid w:val="00835362"/>
    <w:rsid w:val="00835AD4"/>
    <w:rsid w:val="008373EF"/>
    <w:rsid w:val="00842839"/>
    <w:rsid w:val="00843957"/>
    <w:rsid w:val="00844C27"/>
    <w:rsid w:val="00846BCE"/>
    <w:rsid w:val="008475EA"/>
    <w:rsid w:val="00852703"/>
    <w:rsid w:val="00852F29"/>
    <w:rsid w:val="008539B7"/>
    <w:rsid w:val="00853CCE"/>
    <w:rsid w:val="00854C22"/>
    <w:rsid w:val="00855135"/>
    <w:rsid w:val="00856156"/>
    <w:rsid w:val="0085666D"/>
    <w:rsid w:val="00856D95"/>
    <w:rsid w:val="00860293"/>
    <w:rsid w:val="00861B05"/>
    <w:rsid w:val="00862B70"/>
    <w:rsid w:val="0086365F"/>
    <w:rsid w:val="00863828"/>
    <w:rsid w:val="00863F5A"/>
    <w:rsid w:val="008654A8"/>
    <w:rsid w:val="00870332"/>
    <w:rsid w:val="00870E5E"/>
    <w:rsid w:val="00871221"/>
    <w:rsid w:val="00871359"/>
    <w:rsid w:val="008719BD"/>
    <w:rsid w:val="00871FD3"/>
    <w:rsid w:val="00872AA0"/>
    <w:rsid w:val="00874994"/>
    <w:rsid w:val="00875102"/>
    <w:rsid w:val="00875F47"/>
    <w:rsid w:val="00876A65"/>
    <w:rsid w:val="00877271"/>
    <w:rsid w:val="00880659"/>
    <w:rsid w:val="0088144D"/>
    <w:rsid w:val="00881A45"/>
    <w:rsid w:val="00881E67"/>
    <w:rsid w:val="00882433"/>
    <w:rsid w:val="00882536"/>
    <w:rsid w:val="008834DC"/>
    <w:rsid w:val="00884749"/>
    <w:rsid w:val="00886799"/>
    <w:rsid w:val="00890A28"/>
    <w:rsid w:val="00892C95"/>
    <w:rsid w:val="00892DC3"/>
    <w:rsid w:val="00892E95"/>
    <w:rsid w:val="00896AFE"/>
    <w:rsid w:val="008A023B"/>
    <w:rsid w:val="008A0A30"/>
    <w:rsid w:val="008A1ED1"/>
    <w:rsid w:val="008A28FD"/>
    <w:rsid w:val="008A41A4"/>
    <w:rsid w:val="008A4E15"/>
    <w:rsid w:val="008A565E"/>
    <w:rsid w:val="008A5CBD"/>
    <w:rsid w:val="008A6321"/>
    <w:rsid w:val="008A7105"/>
    <w:rsid w:val="008A7596"/>
    <w:rsid w:val="008A7E68"/>
    <w:rsid w:val="008B0DD3"/>
    <w:rsid w:val="008B110C"/>
    <w:rsid w:val="008B2238"/>
    <w:rsid w:val="008B32F4"/>
    <w:rsid w:val="008B346A"/>
    <w:rsid w:val="008B3BB7"/>
    <w:rsid w:val="008B4698"/>
    <w:rsid w:val="008B50B6"/>
    <w:rsid w:val="008B5848"/>
    <w:rsid w:val="008B59BD"/>
    <w:rsid w:val="008B7B29"/>
    <w:rsid w:val="008C0662"/>
    <w:rsid w:val="008C1892"/>
    <w:rsid w:val="008C2994"/>
    <w:rsid w:val="008C2B53"/>
    <w:rsid w:val="008C54BE"/>
    <w:rsid w:val="008C5A28"/>
    <w:rsid w:val="008C5E97"/>
    <w:rsid w:val="008C7286"/>
    <w:rsid w:val="008C77D9"/>
    <w:rsid w:val="008D0583"/>
    <w:rsid w:val="008D0CBF"/>
    <w:rsid w:val="008D3EF9"/>
    <w:rsid w:val="008E0DDC"/>
    <w:rsid w:val="008E1C8B"/>
    <w:rsid w:val="008E216C"/>
    <w:rsid w:val="008E4712"/>
    <w:rsid w:val="008E4A1E"/>
    <w:rsid w:val="008E6E05"/>
    <w:rsid w:val="008E79A0"/>
    <w:rsid w:val="008F08F1"/>
    <w:rsid w:val="008F0D2C"/>
    <w:rsid w:val="008F13F2"/>
    <w:rsid w:val="008F1AB6"/>
    <w:rsid w:val="008F211E"/>
    <w:rsid w:val="008F2200"/>
    <w:rsid w:val="008F2CF6"/>
    <w:rsid w:val="008F307A"/>
    <w:rsid w:val="008F4CC1"/>
    <w:rsid w:val="008F58EC"/>
    <w:rsid w:val="008F7F78"/>
    <w:rsid w:val="00901E0D"/>
    <w:rsid w:val="0090203B"/>
    <w:rsid w:val="009020FB"/>
    <w:rsid w:val="00904D61"/>
    <w:rsid w:val="00905CD7"/>
    <w:rsid w:val="00906B74"/>
    <w:rsid w:val="00906DB7"/>
    <w:rsid w:val="009073A6"/>
    <w:rsid w:val="00910360"/>
    <w:rsid w:val="009107EA"/>
    <w:rsid w:val="009112AA"/>
    <w:rsid w:val="00912437"/>
    <w:rsid w:val="00912A8D"/>
    <w:rsid w:val="0091481F"/>
    <w:rsid w:val="00915393"/>
    <w:rsid w:val="00915612"/>
    <w:rsid w:val="0091576F"/>
    <w:rsid w:val="00915ED4"/>
    <w:rsid w:val="009170E0"/>
    <w:rsid w:val="00917351"/>
    <w:rsid w:val="009174E6"/>
    <w:rsid w:val="00917657"/>
    <w:rsid w:val="00920784"/>
    <w:rsid w:val="00921101"/>
    <w:rsid w:val="009211BB"/>
    <w:rsid w:val="00922CEE"/>
    <w:rsid w:val="009240C0"/>
    <w:rsid w:val="00925C6B"/>
    <w:rsid w:val="00925C98"/>
    <w:rsid w:val="009262D8"/>
    <w:rsid w:val="00930A0D"/>
    <w:rsid w:val="00930BB4"/>
    <w:rsid w:val="00931A5C"/>
    <w:rsid w:val="009327ED"/>
    <w:rsid w:val="009330BC"/>
    <w:rsid w:val="00933840"/>
    <w:rsid w:val="00933B8A"/>
    <w:rsid w:val="0093599E"/>
    <w:rsid w:val="00936083"/>
    <w:rsid w:val="0093641B"/>
    <w:rsid w:val="00937E66"/>
    <w:rsid w:val="00940016"/>
    <w:rsid w:val="00940F9E"/>
    <w:rsid w:val="009410EC"/>
    <w:rsid w:val="0094293E"/>
    <w:rsid w:val="00942F00"/>
    <w:rsid w:val="009438C7"/>
    <w:rsid w:val="00943B06"/>
    <w:rsid w:val="00943CE4"/>
    <w:rsid w:val="0095039E"/>
    <w:rsid w:val="009503F1"/>
    <w:rsid w:val="0095070A"/>
    <w:rsid w:val="00952C05"/>
    <w:rsid w:val="00953355"/>
    <w:rsid w:val="00953694"/>
    <w:rsid w:val="00956828"/>
    <w:rsid w:val="00956D6C"/>
    <w:rsid w:val="00960406"/>
    <w:rsid w:val="00961C2F"/>
    <w:rsid w:val="00961E71"/>
    <w:rsid w:val="00962C62"/>
    <w:rsid w:val="00962E28"/>
    <w:rsid w:val="00964CD7"/>
    <w:rsid w:val="00965224"/>
    <w:rsid w:val="009662C0"/>
    <w:rsid w:val="0096700C"/>
    <w:rsid w:val="009700C8"/>
    <w:rsid w:val="00971578"/>
    <w:rsid w:val="00972366"/>
    <w:rsid w:val="009735FF"/>
    <w:rsid w:val="009738DA"/>
    <w:rsid w:val="00974609"/>
    <w:rsid w:val="00975822"/>
    <w:rsid w:val="00976780"/>
    <w:rsid w:val="0097733F"/>
    <w:rsid w:val="009801C4"/>
    <w:rsid w:val="00981797"/>
    <w:rsid w:val="009819E2"/>
    <w:rsid w:val="00981D9D"/>
    <w:rsid w:val="0098236A"/>
    <w:rsid w:val="009836CD"/>
    <w:rsid w:val="00983D20"/>
    <w:rsid w:val="0098413E"/>
    <w:rsid w:val="00984AB6"/>
    <w:rsid w:val="009861DF"/>
    <w:rsid w:val="00986695"/>
    <w:rsid w:val="009867A1"/>
    <w:rsid w:val="00986AFA"/>
    <w:rsid w:val="00986B7A"/>
    <w:rsid w:val="00987825"/>
    <w:rsid w:val="009878F0"/>
    <w:rsid w:val="00987A92"/>
    <w:rsid w:val="00987C0E"/>
    <w:rsid w:val="00992C89"/>
    <w:rsid w:val="009945C5"/>
    <w:rsid w:val="00996049"/>
    <w:rsid w:val="009964F2"/>
    <w:rsid w:val="00997967"/>
    <w:rsid w:val="00997FE6"/>
    <w:rsid w:val="009A1145"/>
    <w:rsid w:val="009A127D"/>
    <w:rsid w:val="009A149E"/>
    <w:rsid w:val="009A277F"/>
    <w:rsid w:val="009A34D9"/>
    <w:rsid w:val="009A481A"/>
    <w:rsid w:val="009A4FE5"/>
    <w:rsid w:val="009A6550"/>
    <w:rsid w:val="009B0282"/>
    <w:rsid w:val="009B02E4"/>
    <w:rsid w:val="009B0E25"/>
    <w:rsid w:val="009B16C6"/>
    <w:rsid w:val="009B2897"/>
    <w:rsid w:val="009B3055"/>
    <w:rsid w:val="009B365C"/>
    <w:rsid w:val="009B3710"/>
    <w:rsid w:val="009B42E9"/>
    <w:rsid w:val="009B46E3"/>
    <w:rsid w:val="009B52B1"/>
    <w:rsid w:val="009B5D4E"/>
    <w:rsid w:val="009B5FD2"/>
    <w:rsid w:val="009B7161"/>
    <w:rsid w:val="009C0647"/>
    <w:rsid w:val="009C0BCD"/>
    <w:rsid w:val="009C2EE5"/>
    <w:rsid w:val="009C5EA7"/>
    <w:rsid w:val="009C7542"/>
    <w:rsid w:val="009C7919"/>
    <w:rsid w:val="009D0AAE"/>
    <w:rsid w:val="009D0CD2"/>
    <w:rsid w:val="009D1D6B"/>
    <w:rsid w:val="009D34DA"/>
    <w:rsid w:val="009D4BB0"/>
    <w:rsid w:val="009D5677"/>
    <w:rsid w:val="009D56F4"/>
    <w:rsid w:val="009D7490"/>
    <w:rsid w:val="009D7F45"/>
    <w:rsid w:val="009E1080"/>
    <w:rsid w:val="009E17FE"/>
    <w:rsid w:val="009E1D72"/>
    <w:rsid w:val="009E2945"/>
    <w:rsid w:val="009E3A3C"/>
    <w:rsid w:val="009E3CE1"/>
    <w:rsid w:val="009E42FA"/>
    <w:rsid w:val="009E4A4C"/>
    <w:rsid w:val="009E4DA6"/>
    <w:rsid w:val="009E68C1"/>
    <w:rsid w:val="009F08A8"/>
    <w:rsid w:val="009F09E2"/>
    <w:rsid w:val="009F0A5C"/>
    <w:rsid w:val="009F39FE"/>
    <w:rsid w:val="009F40BF"/>
    <w:rsid w:val="009F682F"/>
    <w:rsid w:val="00A01342"/>
    <w:rsid w:val="00A057D6"/>
    <w:rsid w:val="00A05C5B"/>
    <w:rsid w:val="00A0774A"/>
    <w:rsid w:val="00A117FA"/>
    <w:rsid w:val="00A12BF6"/>
    <w:rsid w:val="00A1460E"/>
    <w:rsid w:val="00A149B7"/>
    <w:rsid w:val="00A15588"/>
    <w:rsid w:val="00A169D3"/>
    <w:rsid w:val="00A16D98"/>
    <w:rsid w:val="00A16FA1"/>
    <w:rsid w:val="00A205A7"/>
    <w:rsid w:val="00A20978"/>
    <w:rsid w:val="00A21046"/>
    <w:rsid w:val="00A25354"/>
    <w:rsid w:val="00A2540B"/>
    <w:rsid w:val="00A25677"/>
    <w:rsid w:val="00A2578E"/>
    <w:rsid w:val="00A25907"/>
    <w:rsid w:val="00A25E83"/>
    <w:rsid w:val="00A2600A"/>
    <w:rsid w:val="00A31607"/>
    <w:rsid w:val="00A31FFB"/>
    <w:rsid w:val="00A325FE"/>
    <w:rsid w:val="00A333E6"/>
    <w:rsid w:val="00A347D0"/>
    <w:rsid w:val="00A35926"/>
    <w:rsid w:val="00A3595D"/>
    <w:rsid w:val="00A35D40"/>
    <w:rsid w:val="00A376B6"/>
    <w:rsid w:val="00A37909"/>
    <w:rsid w:val="00A37F68"/>
    <w:rsid w:val="00A406E4"/>
    <w:rsid w:val="00A40A26"/>
    <w:rsid w:val="00A411D6"/>
    <w:rsid w:val="00A425D1"/>
    <w:rsid w:val="00A42F0D"/>
    <w:rsid w:val="00A43702"/>
    <w:rsid w:val="00A45167"/>
    <w:rsid w:val="00A455D2"/>
    <w:rsid w:val="00A4575E"/>
    <w:rsid w:val="00A47742"/>
    <w:rsid w:val="00A4775D"/>
    <w:rsid w:val="00A50DDB"/>
    <w:rsid w:val="00A52273"/>
    <w:rsid w:val="00A53578"/>
    <w:rsid w:val="00A53838"/>
    <w:rsid w:val="00A54EC9"/>
    <w:rsid w:val="00A55454"/>
    <w:rsid w:val="00A573DD"/>
    <w:rsid w:val="00A57CD6"/>
    <w:rsid w:val="00A605D4"/>
    <w:rsid w:val="00A609C6"/>
    <w:rsid w:val="00A60F6E"/>
    <w:rsid w:val="00A6147F"/>
    <w:rsid w:val="00A61E2C"/>
    <w:rsid w:val="00A62248"/>
    <w:rsid w:val="00A63A5B"/>
    <w:rsid w:val="00A63C8F"/>
    <w:rsid w:val="00A64CDD"/>
    <w:rsid w:val="00A64CEE"/>
    <w:rsid w:val="00A653B3"/>
    <w:rsid w:val="00A6582E"/>
    <w:rsid w:val="00A65B29"/>
    <w:rsid w:val="00A67A43"/>
    <w:rsid w:val="00A706FE"/>
    <w:rsid w:val="00A70DD0"/>
    <w:rsid w:val="00A7118D"/>
    <w:rsid w:val="00A717F3"/>
    <w:rsid w:val="00A7198B"/>
    <w:rsid w:val="00A71B1D"/>
    <w:rsid w:val="00A72721"/>
    <w:rsid w:val="00A74033"/>
    <w:rsid w:val="00A74FDD"/>
    <w:rsid w:val="00A75BCE"/>
    <w:rsid w:val="00A807F6"/>
    <w:rsid w:val="00A8136B"/>
    <w:rsid w:val="00A81577"/>
    <w:rsid w:val="00A85FE4"/>
    <w:rsid w:val="00A862F3"/>
    <w:rsid w:val="00A86A39"/>
    <w:rsid w:val="00A904D1"/>
    <w:rsid w:val="00A91808"/>
    <w:rsid w:val="00A91D3F"/>
    <w:rsid w:val="00A929F6"/>
    <w:rsid w:val="00A92F8A"/>
    <w:rsid w:val="00A936E7"/>
    <w:rsid w:val="00A94AAD"/>
    <w:rsid w:val="00A94D65"/>
    <w:rsid w:val="00A960D0"/>
    <w:rsid w:val="00A969A5"/>
    <w:rsid w:val="00A96E21"/>
    <w:rsid w:val="00AA0F68"/>
    <w:rsid w:val="00AA1619"/>
    <w:rsid w:val="00AA227D"/>
    <w:rsid w:val="00AA2E89"/>
    <w:rsid w:val="00AA4BE1"/>
    <w:rsid w:val="00AB1F52"/>
    <w:rsid w:val="00AB2B58"/>
    <w:rsid w:val="00AB36EA"/>
    <w:rsid w:val="00AB5505"/>
    <w:rsid w:val="00AC1381"/>
    <w:rsid w:val="00AC419B"/>
    <w:rsid w:val="00AC43B3"/>
    <w:rsid w:val="00AC4592"/>
    <w:rsid w:val="00AC58D8"/>
    <w:rsid w:val="00AC7515"/>
    <w:rsid w:val="00AC7B1F"/>
    <w:rsid w:val="00AC7C8D"/>
    <w:rsid w:val="00AD0488"/>
    <w:rsid w:val="00AD18DC"/>
    <w:rsid w:val="00AD606B"/>
    <w:rsid w:val="00AD6F45"/>
    <w:rsid w:val="00AD7BBB"/>
    <w:rsid w:val="00AE2CFF"/>
    <w:rsid w:val="00AE401C"/>
    <w:rsid w:val="00AE68D8"/>
    <w:rsid w:val="00AE7AE6"/>
    <w:rsid w:val="00AF04D6"/>
    <w:rsid w:val="00AF1A56"/>
    <w:rsid w:val="00AF263A"/>
    <w:rsid w:val="00AF2E06"/>
    <w:rsid w:val="00AF2EFD"/>
    <w:rsid w:val="00AF68E5"/>
    <w:rsid w:val="00B00839"/>
    <w:rsid w:val="00B00F4C"/>
    <w:rsid w:val="00B0162B"/>
    <w:rsid w:val="00B02649"/>
    <w:rsid w:val="00B0302D"/>
    <w:rsid w:val="00B07D91"/>
    <w:rsid w:val="00B116A6"/>
    <w:rsid w:val="00B160F5"/>
    <w:rsid w:val="00B1657B"/>
    <w:rsid w:val="00B16638"/>
    <w:rsid w:val="00B17300"/>
    <w:rsid w:val="00B17AD9"/>
    <w:rsid w:val="00B204FE"/>
    <w:rsid w:val="00B20C7B"/>
    <w:rsid w:val="00B20DC8"/>
    <w:rsid w:val="00B20DD0"/>
    <w:rsid w:val="00B21F07"/>
    <w:rsid w:val="00B21FD6"/>
    <w:rsid w:val="00B22768"/>
    <w:rsid w:val="00B237FF"/>
    <w:rsid w:val="00B23C8D"/>
    <w:rsid w:val="00B24011"/>
    <w:rsid w:val="00B25122"/>
    <w:rsid w:val="00B2666D"/>
    <w:rsid w:val="00B26FD9"/>
    <w:rsid w:val="00B27526"/>
    <w:rsid w:val="00B3056B"/>
    <w:rsid w:val="00B31343"/>
    <w:rsid w:val="00B313A8"/>
    <w:rsid w:val="00B317D7"/>
    <w:rsid w:val="00B359BF"/>
    <w:rsid w:val="00B3743E"/>
    <w:rsid w:val="00B40843"/>
    <w:rsid w:val="00B41985"/>
    <w:rsid w:val="00B41BE9"/>
    <w:rsid w:val="00B41DC2"/>
    <w:rsid w:val="00B420C9"/>
    <w:rsid w:val="00B430FE"/>
    <w:rsid w:val="00B46B1F"/>
    <w:rsid w:val="00B4732A"/>
    <w:rsid w:val="00B476B7"/>
    <w:rsid w:val="00B479CA"/>
    <w:rsid w:val="00B47A83"/>
    <w:rsid w:val="00B502A9"/>
    <w:rsid w:val="00B5080C"/>
    <w:rsid w:val="00B5118B"/>
    <w:rsid w:val="00B5458D"/>
    <w:rsid w:val="00B556A0"/>
    <w:rsid w:val="00B6091E"/>
    <w:rsid w:val="00B62D4B"/>
    <w:rsid w:val="00B63A8E"/>
    <w:rsid w:val="00B64190"/>
    <w:rsid w:val="00B64BCA"/>
    <w:rsid w:val="00B64CE5"/>
    <w:rsid w:val="00B662C9"/>
    <w:rsid w:val="00B67B47"/>
    <w:rsid w:val="00B71CC5"/>
    <w:rsid w:val="00B725CA"/>
    <w:rsid w:val="00B72BA4"/>
    <w:rsid w:val="00B744F8"/>
    <w:rsid w:val="00B7560A"/>
    <w:rsid w:val="00B763FC"/>
    <w:rsid w:val="00B766CD"/>
    <w:rsid w:val="00B77EEA"/>
    <w:rsid w:val="00B80255"/>
    <w:rsid w:val="00B80732"/>
    <w:rsid w:val="00B81097"/>
    <w:rsid w:val="00B81F59"/>
    <w:rsid w:val="00B8409D"/>
    <w:rsid w:val="00B842A2"/>
    <w:rsid w:val="00B8468A"/>
    <w:rsid w:val="00B8536C"/>
    <w:rsid w:val="00B85512"/>
    <w:rsid w:val="00B86C21"/>
    <w:rsid w:val="00B87FD3"/>
    <w:rsid w:val="00B90B84"/>
    <w:rsid w:val="00B914F9"/>
    <w:rsid w:val="00B915DB"/>
    <w:rsid w:val="00B93790"/>
    <w:rsid w:val="00B94383"/>
    <w:rsid w:val="00B9462A"/>
    <w:rsid w:val="00B94D5D"/>
    <w:rsid w:val="00B96463"/>
    <w:rsid w:val="00B972E7"/>
    <w:rsid w:val="00B97AD7"/>
    <w:rsid w:val="00BA0331"/>
    <w:rsid w:val="00BA0C20"/>
    <w:rsid w:val="00BA1AC4"/>
    <w:rsid w:val="00BA2982"/>
    <w:rsid w:val="00BA37DF"/>
    <w:rsid w:val="00BA40AE"/>
    <w:rsid w:val="00BA4641"/>
    <w:rsid w:val="00BA54CD"/>
    <w:rsid w:val="00BA679D"/>
    <w:rsid w:val="00BA6BBF"/>
    <w:rsid w:val="00BB00F3"/>
    <w:rsid w:val="00BB144F"/>
    <w:rsid w:val="00BB2331"/>
    <w:rsid w:val="00BB30A3"/>
    <w:rsid w:val="00BB3F12"/>
    <w:rsid w:val="00BB65C7"/>
    <w:rsid w:val="00BB77F0"/>
    <w:rsid w:val="00BC0CCD"/>
    <w:rsid w:val="00BC0E32"/>
    <w:rsid w:val="00BC19A3"/>
    <w:rsid w:val="00BC2807"/>
    <w:rsid w:val="00BC5B51"/>
    <w:rsid w:val="00BC5C3A"/>
    <w:rsid w:val="00BC5DCA"/>
    <w:rsid w:val="00BC5E03"/>
    <w:rsid w:val="00BC5F4E"/>
    <w:rsid w:val="00BC604D"/>
    <w:rsid w:val="00BC611A"/>
    <w:rsid w:val="00BC78EF"/>
    <w:rsid w:val="00BC7BC7"/>
    <w:rsid w:val="00BC7CF1"/>
    <w:rsid w:val="00BC7F53"/>
    <w:rsid w:val="00BD0196"/>
    <w:rsid w:val="00BD091F"/>
    <w:rsid w:val="00BD0E98"/>
    <w:rsid w:val="00BD1669"/>
    <w:rsid w:val="00BD198C"/>
    <w:rsid w:val="00BD3706"/>
    <w:rsid w:val="00BD3C49"/>
    <w:rsid w:val="00BD4BFD"/>
    <w:rsid w:val="00BD5850"/>
    <w:rsid w:val="00BD71D3"/>
    <w:rsid w:val="00BE07E3"/>
    <w:rsid w:val="00BE16B7"/>
    <w:rsid w:val="00BE1C52"/>
    <w:rsid w:val="00BE2586"/>
    <w:rsid w:val="00BE34AB"/>
    <w:rsid w:val="00BE55C7"/>
    <w:rsid w:val="00BE5D1F"/>
    <w:rsid w:val="00BE6360"/>
    <w:rsid w:val="00BE78A4"/>
    <w:rsid w:val="00BF1C7B"/>
    <w:rsid w:val="00BF3003"/>
    <w:rsid w:val="00BF3B06"/>
    <w:rsid w:val="00BF4DB4"/>
    <w:rsid w:val="00BF5544"/>
    <w:rsid w:val="00BF58D3"/>
    <w:rsid w:val="00BF5C0E"/>
    <w:rsid w:val="00BF6D4D"/>
    <w:rsid w:val="00BF7749"/>
    <w:rsid w:val="00BF7F6B"/>
    <w:rsid w:val="00C0080D"/>
    <w:rsid w:val="00C0135C"/>
    <w:rsid w:val="00C02EEF"/>
    <w:rsid w:val="00C04568"/>
    <w:rsid w:val="00C05693"/>
    <w:rsid w:val="00C057BE"/>
    <w:rsid w:val="00C07313"/>
    <w:rsid w:val="00C13A63"/>
    <w:rsid w:val="00C153B6"/>
    <w:rsid w:val="00C16F74"/>
    <w:rsid w:val="00C17017"/>
    <w:rsid w:val="00C17386"/>
    <w:rsid w:val="00C20338"/>
    <w:rsid w:val="00C2086F"/>
    <w:rsid w:val="00C2100D"/>
    <w:rsid w:val="00C21266"/>
    <w:rsid w:val="00C22ACF"/>
    <w:rsid w:val="00C22B1F"/>
    <w:rsid w:val="00C23A70"/>
    <w:rsid w:val="00C23B6A"/>
    <w:rsid w:val="00C23CDE"/>
    <w:rsid w:val="00C2555A"/>
    <w:rsid w:val="00C26E3C"/>
    <w:rsid w:val="00C27F66"/>
    <w:rsid w:val="00C31F49"/>
    <w:rsid w:val="00C35197"/>
    <w:rsid w:val="00C36021"/>
    <w:rsid w:val="00C365DD"/>
    <w:rsid w:val="00C36783"/>
    <w:rsid w:val="00C3705C"/>
    <w:rsid w:val="00C37D26"/>
    <w:rsid w:val="00C40335"/>
    <w:rsid w:val="00C40FD9"/>
    <w:rsid w:val="00C41A70"/>
    <w:rsid w:val="00C43846"/>
    <w:rsid w:val="00C44DC5"/>
    <w:rsid w:val="00C45532"/>
    <w:rsid w:val="00C4600C"/>
    <w:rsid w:val="00C47A96"/>
    <w:rsid w:val="00C54FE0"/>
    <w:rsid w:val="00C567AD"/>
    <w:rsid w:val="00C60F29"/>
    <w:rsid w:val="00C6130B"/>
    <w:rsid w:val="00C617AA"/>
    <w:rsid w:val="00C619AA"/>
    <w:rsid w:val="00C6351C"/>
    <w:rsid w:val="00C6490D"/>
    <w:rsid w:val="00C64ABB"/>
    <w:rsid w:val="00C64AD1"/>
    <w:rsid w:val="00C71F73"/>
    <w:rsid w:val="00C72121"/>
    <w:rsid w:val="00C744D0"/>
    <w:rsid w:val="00C7638E"/>
    <w:rsid w:val="00C76433"/>
    <w:rsid w:val="00C76CFF"/>
    <w:rsid w:val="00C804D7"/>
    <w:rsid w:val="00C80541"/>
    <w:rsid w:val="00C8118D"/>
    <w:rsid w:val="00C83121"/>
    <w:rsid w:val="00C83FA8"/>
    <w:rsid w:val="00C85885"/>
    <w:rsid w:val="00C85E40"/>
    <w:rsid w:val="00C86E20"/>
    <w:rsid w:val="00C879CA"/>
    <w:rsid w:val="00C90316"/>
    <w:rsid w:val="00C93337"/>
    <w:rsid w:val="00C93AC8"/>
    <w:rsid w:val="00C94060"/>
    <w:rsid w:val="00C955F0"/>
    <w:rsid w:val="00C95B31"/>
    <w:rsid w:val="00C96BEA"/>
    <w:rsid w:val="00C96CE5"/>
    <w:rsid w:val="00CA0C39"/>
    <w:rsid w:val="00CA44CE"/>
    <w:rsid w:val="00CA4BE5"/>
    <w:rsid w:val="00CA52A3"/>
    <w:rsid w:val="00CA66B9"/>
    <w:rsid w:val="00CA6CA1"/>
    <w:rsid w:val="00CB1C0A"/>
    <w:rsid w:val="00CB27FB"/>
    <w:rsid w:val="00CB5CCF"/>
    <w:rsid w:val="00CB6235"/>
    <w:rsid w:val="00CB6970"/>
    <w:rsid w:val="00CB7268"/>
    <w:rsid w:val="00CB726F"/>
    <w:rsid w:val="00CC04A1"/>
    <w:rsid w:val="00CC07D9"/>
    <w:rsid w:val="00CC110C"/>
    <w:rsid w:val="00CC14A1"/>
    <w:rsid w:val="00CC2399"/>
    <w:rsid w:val="00CC26AC"/>
    <w:rsid w:val="00CC423D"/>
    <w:rsid w:val="00CC45F5"/>
    <w:rsid w:val="00CC468B"/>
    <w:rsid w:val="00CC66E6"/>
    <w:rsid w:val="00CC6DBA"/>
    <w:rsid w:val="00CC73D8"/>
    <w:rsid w:val="00CC7D14"/>
    <w:rsid w:val="00CD00FF"/>
    <w:rsid w:val="00CD0284"/>
    <w:rsid w:val="00CD0285"/>
    <w:rsid w:val="00CD0FD0"/>
    <w:rsid w:val="00CD20BF"/>
    <w:rsid w:val="00CD254B"/>
    <w:rsid w:val="00CD2690"/>
    <w:rsid w:val="00CD2CAF"/>
    <w:rsid w:val="00CD5629"/>
    <w:rsid w:val="00CD57A9"/>
    <w:rsid w:val="00CD607B"/>
    <w:rsid w:val="00CD6BF7"/>
    <w:rsid w:val="00CD6D30"/>
    <w:rsid w:val="00CD6FF4"/>
    <w:rsid w:val="00CD7392"/>
    <w:rsid w:val="00CD756A"/>
    <w:rsid w:val="00CD7683"/>
    <w:rsid w:val="00CE1465"/>
    <w:rsid w:val="00CE2D22"/>
    <w:rsid w:val="00CE3609"/>
    <w:rsid w:val="00CE4668"/>
    <w:rsid w:val="00CE5607"/>
    <w:rsid w:val="00CE567F"/>
    <w:rsid w:val="00CE59BB"/>
    <w:rsid w:val="00CE68D2"/>
    <w:rsid w:val="00CE6DC1"/>
    <w:rsid w:val="00CF32C7"/>
    <w:rsid w:val="00CF37CF"/>
    <w:rsid w:val="00CF6659"/>
    <w:rsid w:val="00CF718C"/>
    <w:rsid w:val="00D01C6E"/>
    <w:rsid w:val="00D02C2F"/>
    <w:rsid w:val="00D02DCA"/>
    <w:rsid w:val="00D034BF"/>
    <w:rsid w:val="00D04DC2"/>
    <w:rsid w:val="00D0526C"/>
    <w:rsid w:val="00D052C4"/>
    <w:rsid w:val="00D05A83"/>
    <w:rsid w:val="00D10A9A"/>
    <w:rsid w:val="00D10F3C"/>
    <w:rsid w:val="00D11A3B"/>
    <w:rsid w:val="00D13505"/>
    <w:rsid w:val="00D21D9A"/>
    <w:rsid w:val="00D22396"/>
    <w:rsid w:val="00D22FCB"/>
    <w:rsid w:val="00D242E0"/>
    <w:rsid w:val="00D249CD"/>
    <w:rsid w:val="00D251FB"/>
    <w:rsid w:val="00D26B0A"/>
    <w:rsid w:val="00D271D7"/>
    <w:rsid w:val="00D34479"/>
    <w:rsid w:val="00D3464F"/>
    <w:rsid w:val="00D349C3"/>
    <w:rsid w:val="00D35A57"/>
    <w:rsid w:val="00D36C33"/>
    <w:rsid w:val="00D40653"/>
    <w:rsid w:val="00D4128B"/>
    <w:rsid w:val="00D4150B"/>
    <w:rsid w:val="00D42E24"/>
    <w:rsid w:val="00D432CE"/>
    <w:rsid w:val="00D4405D"/>
    <w:rsid w:val="00D449FB"/>
    <w:rsid w:val="00D45054"/>
    <w:rsid w:val="00D454D1"/>
    <w:rsid w:val="00D459A0"/>
    <w:rsid w:val="00D506BA"/>
    <w:rsid w:val="00D51DAE"/>
    <w:rsid w:val="00D53862"/>
    <w:rsid w:val="00D543E5"/>
    <w:rsid w:val="00D54C6D"/>
    <w:rsid w:val="00D5609D"/>
    <w:rsid w:val="00D56B51"/>
    <w:rsid w:val="00D56D63"/>
    <w:rsid w:val="00D57697"/>
    <w:rsid w:val="00D57B62"/>
    <w:rsid w:val="00D601F1"/>
    <w:rsid w:val="00D60633"/>
    <w:rsid w:val="00D60A91"/>
    <w:rsid w:val="00D6162B"/>
    <w:rsid w:val="00D6292B"/>
    <w:rsid w:val="00D637C8"/>
    <w:rsid w:val="00D63FB3"/>
    <w:rsid w:val="00D658B2"/>
    <w:rsid w:val="00D65998"/>
    <w:rsid w:val="00D65F6C"/>
    <w:rsid w:val="00D67056"/>
    <w:rsid w:val="00D71873"/>
    <w:rsid w:val="00D71BCF"/>
    <w:rsid w:val="00D725F5"/>
    <w:rsid w:val="00D72D92"/>
    <w:rsid w:val="00D730DE"/>
    <w:rsid w:val="00D7337D"/>
    <w:rsid w:val="00D73586"/>
    <w:rsid w:val="00D73719"/>
    <w:rsid w:val="00D7395E"/>
    <w:rsid w:val="00D75AE8"/>
    <w:rsid w:val="00D75B0E"/>
    <w:rsid w:val="00D75CFC"/>
    <w:rsid w:val="00D77B33"/>
    <w:rsid w:val="00D8043E"/>
    <w:rsid w:val="00D80A48"/>
    <w:rsid w:val="00D819A0"/>
    <w:rsid w:val="00D82FF1"/>
    <w:rsid w:val="00D83454"/>
    <w:rsid w:val="00D848D2"/>
    <w:rsid w:val="00D86F56"/>
    <w:rsid w:val="00D916D8"/>
    <w:rsid w:val="00D91CA9"/>
    <w:rsid w:val="00D92019"/>
    <w:rsid w:val="00D9295A"/>
    <w:rsid w:val="00D9426B"/>
    <w:rsid w:val="00D9445D"/>
    <w:rsid w:val="00D94E62"/>
    <w:rsid w:val="00D96C00"/>
    <w:rsid w:val="00D97D99"/>
    <w:rsid w:val="00DA19E4"/>
    <w:rsid w:val="00DA1A0B"/>
    <w:rsid w:val="00DA31CC"/>
    <w:rsid w:val="00DA5D32"/>
    <w:rsid w:val="00DA5E07"/>
    <w:rsid w:val="00DA6AA3"/>
    <w:rsid w:val="00DA6C78"/>
    <w:rsid w:val="00DA71E1"/>
    <w:rsid w:val="00DA7205"/>
    <w:rsid w:val="00DA799E"/>
    <w:rsid w:val="00DB05A6"/>
    <w:rsid w:val="00DB09A4"/>
    <w:rsid w:val="00DB0E48"/>
    <w:rsid w:val="00DB0F10"/>
    <w:rsid w:val="00DB10CC"/>
    <w:rsid w:val="00DB230E"/>
    <w:rsid w:val="00DB285E"/>
    <w:rsid w:val="00DB2F77"/>
    <w:rsid w:val="00DB384C"/>
    <w:rsid w:val="00DB3957"/>
    <w:rsid w:val="00DB3ABA"/>
    <w:rsid w:val="00DB50FC"/>
    <w:rsid w:val="00DB56DF"/>
    <w:rsid w:val="00DB5D49"/>
    <w:rsid w:val="00DB635A"/>
    <w:rsid w:val="00DB6642"/>
    <w:rsid w:val="00DB69F4"/>
    <w:rsid w:val="00DB7072"/>
    <w:rsid w:val="00DB7654"/>
    <w:rsid w:val="00DC056C"/>
    <w:rsid w:val="00DC3467"/>
    <w:rsid w:val="00DC6063"/>
    <w:rsid w:val="00DC6602"/>
    <w:rsid w:val="00DC707C"/>
    <w:rsid w:val="00DC728C"/>
    <w:rsid w:val="00DD08F6"/>
    <w:rsid w:val="00DD0D87"/>
    <w:rsid w:val="00DD0F92"/>
    <w:rsid w:val="00DD1173"/>
    <w:rsid w:val="00DD220C"/>
    <w:rsid w:val="00DD27F5"/>
    <w:rsid w:val="00DD379D"/>
    <w:rsid w:val="00DD64A8"/>
    <w:rsid w:val="00DD6AC9"/>
    <w:rsid w:val="00DD76BD"/>
    <w:rsid w:val="00DE0C07"/>
    <w:rsid w:val="00DE32A1"/>
    <w:rsid w:val="00DE38E1"/>
    <w:rsid w:val="00DE42C9"/>
    <w:rsid w:val="00DE45AE"/>
    <w:rsid w:val="00DE5526"/>
    <w:rsid w:val="00DE571E"/>
    <w:rsid w:val="00DE59F2"/>
    <w:rsid w:val="00DE635C"/>
    <w:rsid w:val="00DE6AC9"/>
    <w:rsid w:val="00DE6D4F"/>
    <w:rsid w:val="00DE70A6"/>
    <w:rsid w:val="00DF02F0"/>
    <w:rsid w:val="00DF09C1"/>
    <w:rsid w:val="00DF2F57"/>
    <w:rsid w:val="00DF3B6D"/>
    <w:rsid w:val="00DF5B53"/>
    <w:rsid w:val="00E00CCE"/>
    <w:rsid w:val="00E02E43"/>
    <w:rsid w:val="00E030C6"/>
    <w:rsid w:val="00E03241"/>
    <w:rsid w:val="00E04ADC"/>
    <w:rsid w:val="00E05A5D"/>
    <w:rsid w:val="00E05F2B"/>
    <w:rsid w:val="00E06248"/>
    <w:rsid w:val="00E064A3"/>
    <w:rsid w:val="00E07464"/>
    <w:rsid w:val="00E10492"/>
    <w:rsid w:val="00E109DD"/>
    <w:rsid w:val="00E10DB5"/>
    <w:rsid w:val="00E1191B"/>
    <w:rsid w:val="00E1198E"/>
    <w:rsid w:val="00E139DD"/>
    <w:rsid w:val="00E13E14"/>
    <w:rsid w:val="00E13F5A"/>
    <w:rsid w:val="00E13FB3"/>
    <w:rsid w:val="00E16307"/>
    <w:rsid w:val="00E17774"/>
    <w:rsid w:val="00E2036B"/>
    <w:rsid w:val="00E21566"/>
    <w:rsid w:val="00E21F21"/>
    <w:rsid w:val="00E232B0"/>
    <w:rsid w:val="00E25A96"/>
    <w:rsid w:val="00E261F5"/>
    <w:rsid w:val="00E26D48"/>
    <w:rsid w:val="00E305A2"/>
    <w:rsid w:val="00E31146"/>
    <w:rsid w:val="00E318A1"/>
    <w:rsid w:val="00E31FE0"/>
    <w:rsid w:val="00E329AF"/>
    <w:rsid w:val="00E3484D"/>
    <w:rsid w:val="00E36730"/>
    <w:rsid w:val="00E36802"/>
    <w:rsid w:val="00E377FE"/>
    <w:rsid w:val="00E43B5C"/>
    <w:rsid w:val="00E43C36"/>
    <w:rsid w:val="00E44071"/>
    <w:rsid w:val="00E44094"/>
    <w:rsid w:val="00E442C9"/>
    <w:rsid w:val="00E44AFA"/>
    <w:rsid w:val="00E4716F"/>
    <w:rsid w:val="00E47AFD"/>
    <w:rsid w:val="00E51782"/>
    <w:rsid w:val="00E5259D"/>
    <w:rsid w:val="00E528ED"/>
    <w:rsid w:val="00E53412"/>
    <w:rsid w:val="00E54C96"/>
    <w:rsid w:val="00E550F5"/>
    <w:rsid w:val="00E567B1"/>
    <w:rsid w:val="00E6012E"/>
    <w:rsid w:val="00E604C2"/>
    <w:rsid w:val="00E609FA"/>
    <w:rsid w:val="00E61BBD"/>
    <w:rsid w:val="00E627BE"/>
    <w:rsid w:val="00E62A43"/>
    <w:rsid w:val="00E655F1"/>
    <w:rsid w:val="00E65ED5"/>
    <w:rsid w:val="00E66D7C"/>
    <w:rsid w:val="00E67246"/>
    <w:rsid w:val="00E7136A"/>
    <w:rsid w:val="00E74889"/>
    <w:rsid w:val="00E74C00"/>
    <w:rsid w:val="00E7547D"/>
    <w:rsid w:val="00E76711"/>
    <w:rsid w:val="00E76C99"/>
    <w:rsid w:val="00E77E6A"/>
    <w:rsid w:val="00E81F41"/>
    <w:rsid w:val="00E8223F"/>
    <w:rsid w:val="00E83DF2"/>
    <w:rsid w:val="00E84845"/>
    <w:rsid w:val="00E87C79"/>
    <w:rsid w:val="00E93760"/>
    <w:rsid w:val="00E93818"/>
    <w:rsid w:val="00E93C15"/>
    <w:rsid w:val="00E948C9"/>
    <w:rsid w:val="00E94E44"/>
    <w:rsid w:val="00E95175"/>
    <w:rsid w:val="00E95246"/>
    <w:rsid w:val="00E96C81"/>
    <w:rsid w:val="00E96F69"/>
    <w:rsid w:val="00E974EA"/>
    <w:rsid w:val="00E9798A"/>
    <w:rsid w:val="00EA1B16"/>
    <w:rsid w:val="00EA37DC"/>
    <w:rsid w:val="00EA4F59"/>
    <w:rsid w:val="00EA5061"/>
    <w:rsid w:val="00EA50AD"/>
    <w:rsid w:val="00EA63BC"/>
    <w:rsid w:val="00EA6421"/>
    <w:rsid w:val="00EA733F"/>
    <w:rsid w:val="00EA7620"/>
    <w:rsid w:val="00EA7AC5"/>
    <w:rsid w:val="00EA7BEA"/>
    <w:rsid w:val="00EB23C2"/>
    <w:rsid w:val="00EB462A"/>
    <w:rsid w:val="00EB491E"/>
    <w:rsid w:val="00EB4A9F"/>
    <w:rsid w:val="00EB4C16"/>
    <w:rsid w:val="00EB4C86"/>
    <w:rsid w:val="00EB4EFF"/>
    <w:rsid w:val="00EB62F3"/>
    <w:rsid w:val="00EB72AD"/>
    <w:rsid w:val="00EB7D1B"/>
    <w:rsid w:val="00EC1262"/>
    <w:rsid w:val="00EC436C"/>
    <w:rsid w:val="00EC4408"/>
    <w:rsid w:val="00EC6A50"/>
    <w:rsid w:val="00EC72CC"/>
    <w:rsid w:val="00ED3327"/>
    <w:rsid w:val="00ED353D"/>
    <w:rsid w:val="00ED4965"/>
    <w:rsid w:val="00ED6AD5"/>
    <w:rsid w:val="00ED71F7"/>
    <w:rsid w:val="00EE3D3F"/>
    <w:rsid w:val="00EE3E83"/>
    <w:rsid w:val="00EE44D2"/>
    <w:rsid w:val="00EE5359"/>
    <w:rsid w:val="00EE5854"/>
    <w:rsid w:val="00EE635D"/>
    <w:rsid w:val="00EE7BBC"/>
    <w:rsid w:val="00EE7F60"/>
    <w:rsid w:val="00EF0BFD"/>
    <w:rsid w:val="00EF1E55"/>
    <w:rsid w:val="00EF32BB"/>
    <w:rsid w:val="00EF3F7F"/>
    <w:rsid w:val="00EF45DF"/>
    <w:rsid w:val="00EF4F2B"/>
    <w:rsid w:val="00EF5A42"/>
    <w:rsid w:val="00F047B7"/>
    <w:rsid w:val="00F0519E"/>
    <w:rsid w:val="00F052CE"/>
    <w:rsid w:val="00F05F98"/>
    <w:rsid w:val="00F07F92"/>
    <w:rsid w:val="00F1085C"/>
    <w:rsid w:val="00F111F3"/>
    <w:rsid w:val="00F129A0"/>
    <w:rsid w:val="00F1416C"/>
    <w:rsid w:val="00F14440"/>
    <w:rsid w:val="00F2073B"/>
    <w:rsid w:val="00F2240F"/>
    <w:rsid w:val="00F22B66"/>
    <w:rsid w:val="00F247A8"/>
    <w:rsid w:val="00F24BFE"/>
    <w:rsid w:val="00F2566E"/>
    <w:rsid w:val="00F266F9"/>
    <w:rsid w:val="00F30F16"/>
    <w:rsid w:val="00F31791"/>
    <w:rsid w:val="00F3556F"/>
    <w:rsid w:val="00F3725F"/>
    <w:rsid w:val="00F401BB"/>
    <w:rsid w:val="00F42132"/>
    <w:rsid w:val="00F429FC"/>
    <w:rsid w:val="00F447FF"/>
    <w:rsid w:val="00F46518"/>
    <w:rsid w:val="00F46865"/>
    <w:rsid w:val="00F4696B"/>
    <w:rsid w:val="00F47002"/>
    <w:rsid w:val="00F47493"/>
    <w:rsid w:val="00F50A26"/>
    <w:rsid w:val="00F50AD4"/>
    <w:rsid w:val="00F5182F"/>
    <w:rsid w:val="00F55046"/>
    <w:rsid w:val="00F558C0"/>
    <w:rsid w:val="00F57033"/>
    <w:rsid w:val="00F61034"/>
    <w:rsid w:val="00F61291"/>
    <w:rsid w:val="00F61454"/>
    <w:rsid w:val="00F62E1A"/>
    <w:rsid w:val="00F63264"/>
    <w:rsid w:val="00F63EF6"/>
    <w:rsid w:val="00F65BFC"/>
    <w:rsid w:val="00F66CD3"/>
    <w:rsid w:val="00F67266"/>
    <w:rsid w:val="00F70FA4"/>
    <w:rsid w:val="00F712F4"/>
    <w:rsid w:val="00F714B9"/>
    <w:rsid w:val="00F7240D"/>
    <w:rsid w:val="00F7280C"/>
    <w:rsid w:val="00F749B5"/>
    <w:rsid w:val="00F74C6D"/>
    <w:rsid w:val="00F74EFD"/>
    <w:rsid w:val="00F769A6"/>
    <w:rsid w:val="00F77880"/>
    <w:rsid w:val="00F77B81"/>
    <w:rsid w:val="00F827C5"/>
    <w:rsid w:val="00F82B53"/>
    <w:rsid w:val="00F83218"/>
    <w:rsid w:val="00F83C70"/>
    <w:rsid w:val="00F8486E"/>
    <w:rsid w:val="00F85306"/>
    <w:rsid w:val="00F858DB"/>
    <w:rsid w:val="00F85927"/>
    <w:rsid w:val="00F86256"/>
    <w:rsid w:val="00F87896"/>
    <w:rsid w:val="00F901A5"/>
    <w:rsid w:val="00F90969"/>
    <w:rsid w:val="00F914E2"/>
    <w:rsid w:val="00F9235C"/>
    <w:rsid w:val="00F93342"/>
    <w:rsid w:val="00F939CF"/>
    <w:rsid w:val="00F96236"/>
    <w:rsid w:val="00FA108D"/>
    <w:rsid w:val="00FA1B74"/>
    <w:rsid w:val="00FA1E3B"/>
    <w:rsid w:val="00FA3E2D"/>
    <w:rsid w:val="00FA4739"/>
    <w:rsid w:val="00FA567B"/>
    <w:rsid w:val="00FA6374"/>
    <w:rsid w:val="00FA6F0F"/>
    <w:rsid w:val="00FA7D7F"/>
    <w:rsid w:val="00FA7FF9"/>
    <w:rsid w:val="00FB001B"/>
    <w:rsid w:val="00FB066D"/>
    <w:rsid w:val="00FB1B69"/>
    <w:rsid w:val="00FB2255"/>
    <w:rsid w:val="00FB2FCF"/>
    <w:rsid w:val="00FB3700"/>
    <w:rsid w:val="00FB44E6"/>
    <w:rsid w:val="00FB47A5"/>
    <w:rsid w:val="00FB67B3"/>
    <w:rsid w:val="00FB70B4"/>
    <w:rsid w:val="00FC00A9"/>
    <w:rsid w:val="00FC0225"/>
    <w:rsid w:val="00FC05A2"/>
    <w:rsid w:val="00FC07B4"/>
    <w:rsid w:val="00FC0ABB"/>
    <w:rsid w:val="00FC1016"/>
    <w:rsid w:val="00FC1DE2"/>
    <w:rsid w:val="00FC429A"/>
    <w:rsid w:val="00FC4443"/>
    <w:rsid w:val="00FC4978"/>
    <w:rsid w:val="00FC5081"/>
    <w:rsid w:val="00FC544D"/>
    <w:rsid w:val="00FC5E25"/>
    <w:rsid w:val="00FC6A16"/>
    <w:rsid w:val="00FC7DBF"/>
    <w:rsid w:val="00FD0550"/>
    <w:rsid w:val="00FD1C5A"/>
    <w:rsid w:val="00FD2D5D"/>
    <w:rsid w:val="00FD3734"/>
    <w:rsid w:val="00FD3C5E"/>
    <w:rsid w:val="00FD444D"/>
    <w:rsid w:val="00FD6145"/>
    <w:rsid w:val="00FD64C5"/>
    <w:rsid w:val="00FD6647"/>
    <w:rsid w:val="00FD7319"/>
    <w:rsid w:val="00FD744B"/>
    <w:rsid w:val="00FD7825"/>
    <w:rsid w:val="00FE2EEA"/>
    <w:rsid w:val="00FE39B9"/>
    <w:rsid w:val="00FE3BFE"/>
    <w:rsid w:val="00FE43CD"/>
    <w:rsid w:val="00FE4A28"/>
    <w:rsid w:val="00FE6171"/>
    <w:rsid w:val="00FE6283"/>
    <w:rsid w:val="00FE665A"/>
    <w:rsid w:val="00FE7A70"/>
    <w:rsid w:val="00FF069A"/>
    <w:rsid w:val="00FF2609"/>
    <w:rsid w:val="00FF265E"/>
    <w:rsid w:val="00FF3917"/>
    <w:rsid w:val="00FF5617"/>
    <w:rsid w:val="00FF61ED"/>
    <w:rsid w:val="00FF6F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6A34D"/>
  <w15:chartTrackingRefBased/>
  <w15:docId w15:val="{21F15925-DE9D-45B0-94DA-14203EFD1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283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06FE"/>
    <w:pPr>
      <w:tabs>
        <w:tab w:val="center" w:pos="4153"/>
        <w:tab w:val="right" w:pos="8306"/>
      </w:tabs>
      <w:snapToGrid w:val="0"/>
    </w:pPr>
    <w:rPr>
      <w:sz w:val="20"/>
      <w:szCs w:val="20"/>
    </w:rPr>
  </w:style>
  <w:style w:type="character" w:customStyle="1" w:styleId="a4">
    <w:name w:val="頁首 字元"/>
    <w:link w:val="a3"/>
    <w:uiPriority w:val="99"/>
    <w:rsid w:val="00A706FE"/>
    <w:rPr>
      <w:sz w:val="20"/>
      <w:szCs w:val="20"/>
    </w:rPr>
  </w:style>
  <w:style w:type="paragraph" w:styleId="a5">
    <w:name w:val="footer"/>
    <w:basedOn w:val="a"/>
    <w:link w:val="a6"/>
    <w:uiPriority w:val="99"/>
    <w:unhideWhenUsed/>
    <w:rsid w:val="00A706FE"/>
    <w:pPr>
      <w:tabs>
        <w:tab w:val="center" w:pos="4153"/>
        <w:tab w:val="right" w:pos="8306"/>
      </w:tabs>
      <w:snapToGrid w:val="0"/>
    </w:pPr>
    <w:rPr>
      <w:sz w:val="20"/>
      <w:szCs w:val="20"/>
    </w:rPr>
  </w:style>
  <w:style w:type="character" w:customStyle="1" w:styleId="a6">
    <w:name w:val="頁尾 字元"/>
    <w:link w:val="a5"/>
    <w:uiPriority w:val="99"/>
    <w:rsid w:val="00A706FE"/>
    <w:rPr>
      <w:sz w:val="20"/>
      <w:szCs w:val="20"/>
    </w:rPr>
  </w:style>
  <w:style w:type="character" w:styleId="a7">
    <w:name w:val="annotation reference"/>
    <w:uiPriority w:val="99"/>
    <w:semiHidden/>
    <w:unhideWhenUsed/>
    <w:rsid w:val="00FC6A16"/>
    <w:rPr>
      <w:sz w:val="18"/>
      <w:szCs w:val="18"/>
    </w:rPr>
  </w:style>
  <w:style w:type="paragraph" w:styleId="a8">
    <w:name w:val="annotation text"/>
    <w:basedOn w:val="a"/>
    <w:link w:val="a9"/>
    <w:uiPriority w:val="99"/>
    <w:semiHidden/>
    <w:unhideWhenUsed/>
    <w:rsid w:val="00FC6A16"/>
  </w:style>
  <w:style w:type="character" w:customStyle="1" w:styleId="a9">
    <w:name w:val="註解文字 字元"/>
    <w:basedOn w:val="a0"/>
    <w:link w:val="a8"/>
    <w:uiPriority w:val="99"/>
    <w:semiHidden/>
    <w:rsid w:val="00FC6A16"/>
  </w:style>
  <w:style w:type="paragraph" w:styleId="aa">
    <w:name w:val="annotation subject"/>
    <w:basedOn w:val="a8"/>
    <w:next w:val="a8"/>
    <w:link w:val="ab"/>
    <w:uiPriority w:val="99"/>
    <w:semiHidden/>
    <w:unhideWhenUsed/>
    <w:rsid w:val="00FC6A16"/>
    <w:rPr>
      <w:b/>
      <w:bCs/>
    </w:rPr>
  </w:style>
  <w:style w:type="character" w:customStyle="1" w:styleId="ab">
    <w:name w:val="註解主旨 字元"/>
    <w:link w:val="aa"/>
    <w:uiPriority w:val="99"/>
    <w:semiHidden/>
    <w:rsid w:val="00FC6A16"/>
    <w:rPr>
      <w:b/>
      <w:bCs/>
    </w:rPr>
  </w:style>
  <w:style w:type="paragraph" w:styleId="ac">
    <w:name w:val="Balloon Text"/>
    <w:basedOn w:val="a"/>
    <w:link w:val="ad"/>
    <w:uiPriority w:val="99"/>
    <w:semiHidden/>
    <w:unhideWhenUsed/>
    <w:rsid w:val="00FC6A16"/>
    <w:rPr>
      <w:rFonts w:ascii="Cambria" w:hAnsi="Cambria"/>
      <w:sz w:val="18"/>
      <w:szCs w:val="18"/>
    </w:rPr>
  </w:style>
  <w:style w:type="character" w:customStyle="1" w:styleId="ad">
    <w:name w:val="註解方塊文字 字元"/>
    <w:link w:val="ac"/>
    <w:uiPriority w:val="99"/>
    <w:semiHidden/>
    <w:rsid w:val="00FC6A16"/>
    <w:rPr>
      <w:rFonts w:ascii="Cambria" w:eastAsia="新細明體" w:hAnsi="Cambria" w:cs="Times New Roman"/>
      <w:sz w:val="18"/>
      <w:szCs w:val="18"/>
    </w:rPr>
  </w:style>
  <w:style w:type="paragraph" w:styleId="ae">
    <w:name w:val="List Paragraph"/>
    <w:basedOn w:val="a"/>
    <w:uiPriority w:val="34"/>
    <w:qFormat/>
    <w:rsid w:val="00706360"/>
    <w:pPr>
      <w:ind w:leftChars="200" w:left="480"/>
    </w:pPr>
  </w:style>
  <w:style w:type="paragraph" w:customStyle="1" w:styleId="af">
    <w:name w:val="立法院(會議名稱)"/>
    <w:basedOn w:val="a"/>
    <w:rsid w:val="00C95B31"/>
    <w:pPr>
      <w:snapToGrid w:val="0"/>
      <w:spacing w:line="500" w:lineRule="exact"/>
      <w:ind w:left="1620" w:hanging="1620"/>
    </w:pPr>
    <w:rPr>
      <w:rFonts w:ascii="標楷體" w:eastAsia="標楷體" w:hAnsi="Times New Roman"/>
      <w:sz w:val="32"/>
      <w:szCs w:val="32"/>
    </w:rPr>
  </w:style>
  <w:style w:type="paragraph" w:styleId="af0">
    <w:name w:val="Revision"/>
    <w:hidden/>
    <w:uiPriority w:val="99"/>
    <w:semiHidden/>
    <w:rsid w:val="007B72E2"/>
    <w:rPr>
      <w:kern w:val="2"/>
      <w:sz w:val="24"/>
      <w:szCs w:val="22"/>
    </w:rPr>
  </w:style>
  <w:style w:type="paragraph" w:customStyle="1" w:styleId="-">
    <w:name w:val="項-保留"/>
    <w:basedOn w:val="a"/>
    <w:qFormat/>
    <w:rsid w:val="00565960"/>
    <w:pPr>
      <w:widowControl/>
      <w:kinsoku w:val="0"/>
      <w:overflowPunct w:val="0"/>
      <w:autoSpaceDE w:val="0"/>
      <w:autoSpaceDN w:val="0"/>
      <w:spacing w:line="440" w:lineRule="exact"/>
      <w:ind w:leftChars="400" w:left="960" w:firstLineChars="200" w:firstLine="640"/>
      <w:jc w:val="both"/>
    </w:pPr>
    <w:rPr>
      <w:rFonts w:ascii="標楷體" w:eastAsia="標楷體" w:hAnsi="標楷體"/>
      <w:sz w:val="32"/>
      <w:szCs w:val="32"/>
    </w:rPr>
  </w:style>
  <w:style w:type="paragraph" w:customStyle="1" w:styleId="-0">
    <w:name w:val="「條-保留"/>
    <w:basedOn w:val="a"/>
    <w:link w:val="-1"/>
    <w:qFormat/>
    <w:rsid w:val="00FC1DE2"/>
    <w:pPr>
      <w:widowControl/>
      <w:spacing w:line="440" w:lineRule="exact"/>
      <w:ind w:leftChars="100" w:left="880" w:hangingChars="200" w:hanging="640"/>
      <w:jc w:val="both"/>
    </w:pPr>
    <w:rPr>
      <w:rFonts w:ascii="標楷體" w:eastAsia="標楷體" w:hAnsi="標楷體"/>
      <w:sz w:val="32"/>
      <w:szCs w:val="32"/>
    </w:rPr>
  </w:style>
  <w:style w:type="character" w:customStyle="1" w:styleId="-1">
    <w:name w:val="「條-保留 字元"/>
    <w:link w:val="-0"/>
    <w:rsid w:val="00FC1DE2"/>
    <w:rPr>
      <w:rFonts w:ascii="標楷體" w:eastAsia="標楷體" w:hAnsi="標楷體"/>
      <w:kern w:val="2"/>
      <w:sz w:val="32"/>
      <w:szCs w:val="32"/>
    </w:rPr>
  </w:style>
  <w:style w:type="paragraph" w:customStyle="1" w:styleId="-2">
    <w:name w:val="款-保留"/>
    <w:basedOn w:val="a"/>
    <w:link w:val="-3"/>
    <w:qFormat/>
    <w:rsid w:val="00FC1DE2"/>
    <w:pPr>
      <w:widowControl/>
      <w:spacing w:line="440" w:lineRule="exact"/>
      <w:ind w:leftChars="413" w:left="1311" w:hangingChars="100" w:hanging="320"/>
      <w:jc w:val="both"/>
    </w:pPr>
    <w:rPr>
      <w:rFonts w:ascii="標楷體" w:eastAsia="標楷體" w:hAnsi="標楷體"/>
      <w:sz w:val="32"/>
      <w:szCs w:val="32"/>
    </w:rPr>
  </w:style>
  <w:style w:type="character" w:customStyle="1" w:styleId="-3">
    <w:name w:val="款-保留 字元"/>
    <w:link w:val="-2"/>
    <w:rsid w:val="00FC1DE2"/>
    <w:rPr>
      <w:rFonts w:ascii="標楷體" w:eastAsia="標楷體" w:hAnsi="標楷體"/>
      <w:kern w:val="2"/>
      <w:sz w:val="32"/>
      <w:szCs w:val="32"/>
    </w:rPr>
  </w:style>
  <w:style w:type="paragraph" w:customStyle="1" w:styleId="-4">
    <w:name w:val="條-保留"/>
    <w:basedOn w:val="a"/>
    <w:qFormat/>
    <w:rsid w:val="00AD606B"/>
    <w:pPr>
      <w:widowControl/>
      <w:kinsoku w:val="0"/>
      <w:overflowPunct w:val="0"/>
      <w:autoSpaceDE w:val="0"/>
      <w:autoSpaceDN w:val="0"/>
      <w:spacing w:beforeLines="100" w:before="360" w:line="440" w:lineRule="exact"/>
      <w:ind w:leftChars="300" w:left="1040" w:hangingChars="100" w:hanging="320"/>
      <w:jc w:val="both"/>
    </w:pPr>
    <w:rPr>
      <w:rFonts w:ascii="標楷體" w:eastAsia="標楷體" w:hAnsi="標楷體"/>
      <w:sz w:val="32"/>
      <w:szCs w:val="32"/>
    </w:rPr>
  </w:style>
  <w:style w:type="paragraph" w:styleId="af1">
    <w:name w:val="Subtitle"/>
    <w:basedOn w:val="a"/>
    <w:next w:val="a"/>
    <w:link w:val="af2"/>
    <w:uiPriority w:val="11"/>
    <w:qFormat/>
    <w:rsid w:val="00331490"/>
    <w:pPr>
      <w:spacing w:after="60"/>
      <w:jc w:val="center"/>
      <w:outlineLvl w:val="1"/>
    </w:pPr>
    <w:rPr>
      <w:rFonts w:ascii="Calibri Light" w:hAnsi="Calibri Light"/>
      <w:i/>
      <w:iCs/>
      <w:szCs w:val="24"/>
    </w:rPr>
  </w:style>
  <w:style w:type="character" w:customStyle="1" w:styleId="af2">
    <w:name w:val="副標題 字元"/>
    <w:link w:val="af1"/>
    <w:uiPriority w:val="11"/>
    <w:rsid w:val="00331490"/>
    <w:rPr>
      <w:rFonts w:ascii="Calibri Light" w:hAnsi="Calibri Light" w:cs="Times New Roman"/>
      <w:i/>
      <w:iCs/>
      <w:kern w:val="2"/>
      <w:sz w:val="24"/>
      <w:szCs w:val="24"/>
    </w:rPr>
  </w:style>
  <w:style w:type="paragraph" w:styleId="2">
    <w:name w:val="Body Text Indent 2"/>
    <w:basedOn w:val="a"/>
    <w:link w:val="20"/>
    <w:unhideWhenUsed/>
    <w:rsid w:val="006D7A64"/>
    <w:pPr>
      <w:spacing w:after="120" w:line="480" w:lineRule="auto"/>
      <w:ind w:leftChars="200" w:left="480"/>
    </w:pPr>
  </w:style>
  <w:style w:type="character" w:customStyle="1" w:styleId="20">
    <w:name w:val="本文縮排 2 字元"/>
    <w:link w:val="2"/>
    <w:rsid w:val="006D7A64"/>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0164">
      <w:bodyDiv w:val="1"/>
      <w:marLeft w:val="0"/>
      <w:marRight w:val="0"/>
      <w:marTop w:val="0"/>
      <w:marBottom w:val="0"/>
      <w:divBdr>
        <w:top w:val="none" w:sz="0" w:space="0" w:color="auto"/>
        <w:left w:val="none" w:sz="0" w:space="0" w:color="auto"/>
        <w:bottom w:val="none" w:sz="0" w:space="0" w:color="auto"/>
        <w:right w:val="none" w:sz="0" w:space="0" w:color="auto"/>
      </w:divBdr>
    </w:div>
    <w:div w:id="167059282">
      <w:bodyDiv w:val="1"/>
      <w:marLeft w:val="0"/>
      <w:marRight w:val="0"/>
      <w:marTop w:val="0"/>
      <w:marBottom w:val="0"/>
      <w:divBdr>
        <w:top w:val="none" w:sz="0" w:space="0" w:color="auto"/>
        <w:left w:val="none" w:sz="0" w:space="0" w:color="auto"/>
        <w:bottom w:val="none" w:sz="0" w:space="0" w:color="auto"/>
        <w:right w:val="none" w:sz="0" w:space="0" w:color="auto"/>
      </w:divBdr>
    </w:div>
    <w:div w:id="554196356">
      <w:bodyDiv w:val="1"/>
      <w:marLeft w:val="0"/>
      <w:marRight w:val="0"/>
      <w:marTop w:val="0"/>
      <w:marBottom w:val="0"/>
      <w:divBdr>
        <w:top w:val="none" w:sz="0" w:space="0" w:color="auto"/>
        <w:left w:val="none" w:sz="0" w:space="0" w:color="auto"/>
        <w:bottom w:val="none" w:sz="0" w:space="0" w:color="auto"/>
        <w:right w:val="none" w:sz="0" w:space="0" w:color="auto"/>
      </w:divBdr>
    </w:div>
    <w:div w:id="666592557">
      <w:bodyDiv w:val="1"/>
      <w:marLeft w:val="0"/>
      <w:marRight w:val="0"/>
      <w:marTop w:val="0"/>
      <w:marBottom w:val="0"/>
      <w:divBdr>
        <w:top w:val="none" w:sz="0" w:space="0" w:color="auto"/>
        <w:left w:val="none" w:sz="0" w:space="0" w:color="auto"/>
        <w:bottom w:val="none" w:sz="0" w:space="0" w:color="auto"/>
        <w:right w:val="none" w:sz="0" w:space="0" w:color="auto"/>
      </w:divBdr>
    </w:div>
    <w:div w:id="718742199">
      <w:bodyDiv w:val="1"/>
      <w:marLeft w:val="0"/>
      <w:marRight w:val="0"/>
      <w:marTop w:val="0"/>
      <w:marBottom w:val="0"/>
      <w:divBdr>
        <w:top w:val="none" w:sz="0" w:space="0" w:color="auto"/>
        <w:left w:val="none" w:sz="0" w:space="0" w:color="auto"/>
        <w:bottom w:val="none" w:sz="0" w:space="0" w:color="auto"/>
        <w:right w:val="none" w:sz="0" w:space="0" w:color="auto"/>
      </w:divBdr>
    </w:div>
    <w:div w:id="997464122">
      <w:bodyDiv w:val="1"/>
      <w:marLeft w:val="0"/>
      <w:marRight w:val="0"/>
      <w:marTop w:val="0"/>
      <w:marBottom w:val="0"/>
      <w:divBdr>
        <w:top w:val="none" w:sz="0" w:space="0" w:color="auto"/>
        <w:left w:val="none" w:sz="0" w:space="0" w:color="auto"/>
        <w:bottom w:val="none" w:sz="0" w:space="0" w:color="auto"/>
        <w:right w:val="none" w:sz="0" w:space="0" w:color="auto"/>
      </w:divBdr>
    </w:div>
    <w:div w:id="1165127375">
      <w:bodyDiv w:val="1"/>
      <w:marLeft w:val="0"/>
      <w:marRight w:val="0"/>
      <w:marTop w:val="0"/>
      <w:marBottom w:val="0"/>
      <w:divBdr>
        <w:top w:val="none" w:sz="0" w:space="0" w:color="auto"/>
        <w:left w:val="none" w:sz="0" w:space="0" w:color="auto"/>
        <w:bottom w:val="none" w:sz="0" w:space="0" w:color="auto"/>
        <w:right w:val="none" w:sz="0" w:space="0" w:color="auto"/>
      </w:divBdr>
    </w:div>
    <w:div w:id="1172186455">
      <w:bodyDiv w:val="1"/>
      <w:marLeft w:val="0"/>
      <w:marRight w:val="0"/>
      <w:marTop w:val="0"/>
      <w:marBottom w:val="0"/>
      <w:divBdr>
        <w:top w:val="none" w:sz="0" w:space="0" w:color="auto"/>
        <w:left w:val="none" w:sz="0" w:space="0" w:color="auto"/>
        <w:bottom w:val="none" w:sz="0" w:space="0" w:color="auto"/>
        <w:right w:val="none" w:sz="0" w:space="0" w:color="auto"/>
      </w:divBdr>
    </w:div>
    <w:div w:id="1176502775">
      <w:bodyDiv w:val="1"/>
      <w:marLeft w:val="0"/>
      <w:marRight w:val="0"/>
      <w:marTop w:val="0"/>
      <w:marBottom w:val="0"/>
      <w:divBdr>
        <w:top w:val="none" w:sz="0" w:space="0" w:color="auto"/>
        <w:left w:val="none" w:sz="0" w:space="0" w:color="auto"/>
        <w:bottom w:val="none" w:sz="0" w:space="0" w:color="auto"/>
        <w:right w:val="none" w:sz="0" w:space="0" w:color="auto"/>
      </w:divBdr>
    </w:div>
    <w:div w:id="1211915359">
      <w:bodyDiv w:val="1"/>
      <w:marLeft w:val="0"/>
      <w:marRight w:val="0"/>
      <w:marTop w:val="0"/>
      <w:marBottom w:val="0"/>
      <w:divBdr>
        <w:top w:val="none" w:sz="0" w:space="0" w:color="auto"/>
        <w:left w:val="none" w:sz="0" w:space="0" w:color="auto"/>
        <w:bottom w:val="none" w:sz="0" w:space="0" w:color="auto"/>
        <w:right w:val="none" w:sz="0" w:space="0" w:color="auto"/>
      </w:divBdr>
    </w:div>
    <w:div w:id="1270115850">
      <w:bodyDiv w:val="1"/>
      <w:marLeft w:val="0"/>
      <w:marRight w:val="0"/>
      <w:marTop w:val="0"/>
      <w:marBottom w:val="0"/>
      <w:divBdr>
        <w:top w:val="none" w:sz="0" w:space="0" w:color="auto"/>
        <w:left w:val="none" w:sz="0" w:space="0" w:color="auto"/>
        <w:bottom w:val="none" w:sz="0" w:space="0" w:color="auto"/>
        <w:right w:val="none" w:sz="0" w:space="0" w:color="auto"/>
      </w:divBdr>
    </w:div>
    <w:div w:id="1282999405">
      <w:bodyDiv w:val="1"/>
      <w:marLeft w:val="0"/>
      <w:marRight w:val="0"/>
      <w:marTop w:val="0"/>
      <w:marBottom w:val="0"/>
      <w:divBdr>
        <w:top w:val="none" w:sz="0" w:space="0" w:color="auto"/>
        <w:left w:val="none" w:sz="0" w:space="0" w:color="auto"/>
        <w:bottom w:val="none" w:sz="0" w:space="0" w:color="auto"/>
        <w:right w:val="none" w:sz="0" w:space="0" w:color="auto"/>
      </w:divBdr>
    </w:div>
    <w:div w:id="1835029378">
      <w:bodyDiv w:val="1"/>
      <w:marLeft w:val="0"/>
      <w:marRight w:val="0"/>
      <w:marTop w:val="0"/>
      <w:marBottom w:val="0"/>
      <w:divBdr>
        <w:top w:val="none" w:sz="0" w:space="0" w:color="auto"/>
        <w:left w:val="none" w:sz="0" w:space="0" w:color="auto"/>
        <w:bottom w:val="none" w:sz="0" w:space="0" w:color="auto"/>
        <w:right w:val="none" w:sz="0" w:space="0" w:color="auto"/>
      </w:divBdr>
      <w:divsChild>
        <w:div w:id="195122498">
          <w:marLeft w:val="0"/>
          <w:marRight w:val="0"/>
          <w:marTop w:val="0"/>
          <w:marBottom w:val="0"/>
          <w:divBdr>
            <w:top w:val="none" w:sz="0" w:space="0" w:color="auto"/>
            <w:left w:val="none" w:sz="0" w:space="0" w:color="auto"/>
            <w:bottom w:val="none" w:sz="0" w:space="0" w:color="auto"/>
            <w:right w:val="none" w:sz="0" w:space="0" w:color="auto"/>
          </w:divBdr>
        </w:div>
        <w:div w:id="1953973129">
          <w:marLeft w:val="0"/>
          <w:marRight w:val="0"/>
          <w:marTop w:val="0"/>
          <w:marBottom w:val="0"/>
          <w:divBdr>
            <w:top w:val="none" w:sz="0" w:space="0" w:color="auto"/>
            <w:left w:val="none" w:sz="0" w:space="0" w:color="auto"/>
            <w:bottom w:val="none" w:sz="0" w:space="0" w:color="auto"/>
            <w:right w:val="none" w:sz="0" w:space="0" w:color="auto"/>
          </w:divBdr>
        </w:div>
      </w:divsChild>
    </w:div>
    <w:div w:id="1846477870">
      <w:bodyDiv w:val="1"/>
      <w:marLeft w:val="0"/>
      <w:marRight w:val="0"/>
      <w:marTop w:val="0"/>
      <w:marBottom w:val="0"/>
      <w:divBdr>
        <w:top w:val="none" w:sz="0" w:space="0" w:color="auto"/>
        <w:left w:val="none" w:sz="0" w:space="0" w:color="auto"/>
        <w:bottom w:val="none" w:sz="0" w:space="0" w:color="auto"/>
        <w:right w:val="none" w:sz="0" w:space="0" w:color="auto"/>
      </w:divBdr>
    </w:div>
    <w:div w:id="2096901926">
      <w:bodyDiv w:val="1"/>
      <w:marLeft w:val="0"/>
      <w:marRight w:val="0"/>
      <w:marTop w:val="0"/>
      <w:marBottom w:val="0"/>
      <w:divBdr>
        <w:top w:val="none" w:sz="0" w:space="0" w:color="auto"/>
        <w:left w:val="none" w:sz="0" w:space="0" w:color="auto"/>
        <w:bottom w:val="none" w:sz="0" w:space="0" w:color="auto"/>
        <w:right w:val="none" w:sz="0" w:space="0" w:color="auto"/>
      </w:divBdr>
    </w:div>
    <w:div w:id="212048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35696;&#20107;&#37636;%2011-3-2%20&#34907;&#31119;&#37096;&#23560;&#38988;.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B5160-7CE0-458C-8E98-8E7BB32A9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議事錄 11-3-2 衛福部專題.dotx</Template>
  <TotalTime>39</TotalTime>
  <Pages>1</Pages>
  <Words>347</Words>
  <Characters>1982</Characters>
  <Application>Microsoft Office Word</Application>
  <DocSecurity>0</DocSecurity>
  <Lines>16</Lines>
  <Paragraphs>4</Paragraphs>
  <ScaleCrop>false</ScaleCrop>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6</cp:revision>
  <cp:lastPrinted>2026-04-23T06:21:00Z</cp:lastPrinted>
  <dcterms:created xsi:type="dcterms:W3CDTF">2026-04-23T04:59:00Z</dcterms:created>
  <dcterms:modified xsi:type="dcterms:W3CDTF">2026-04-23T06:59:00Z</dcterms:modified>
</cp:coreProperties>
</file>