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728F1" w14:textId="06987953" w:rsidR="002251C0" w:rsidRPr="00121278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121278">
        <w:rPr>
          <w:rFonts w:ascii="Times New Roman" w:eastAsia="標楷體" w:hAnsi="Times New Roman"/>
          <w:b/>
          <w:sz w:val="36"/>
          <w:szCs w:val="36"/>
        </w:rPr>
        <w:t>立法院第</w:t>
      </w:r>
      <w:r w:rsidRPr="00121278">
        <w:rPr>
          <w:rFonts w:ascii="Times New Roman" w:eastAsia="標楷體" w:hAnsi="Times New Roman"/>
          <w:b/>
          <w:sz w:val="36"/>
          <w:szCs w:val="36"/>
        </w:rPr>
        <w:t>1</w:t>
      </w:r>
      <w:r w:rsidR="007B7377">
        <w:rPr>
          <w:rFonts w:ascii="Times New Roman" w:eastAsia="標楷體" w:hAnsi="Times New Roman"/>
          <w:b/>
          <w:sz w:val="36"/>
          <w:szCs w:val="36"/>
        </w:rPr>
        <w:t>1</w:t>
      </w:r>
      <w:r w:rsidRPr="00121278">
        <w:rPr>
          <w:rFonts w:ascii="Times New Roman" w:eastAsia="標楷體" w:hAnsi="Times New Roman"/>
          <w:b/>
          <w:sz w:val="36"/>
          <w:szCs w:val="36"/>
        </w:rPr>
        <w:t>屆第</w:t>
      </w:r>
      <w:r w:rsidR="003A6C17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121278">
        <w:rPr>
          <w:rFonts w:ascii="Times New Roman" w:eastAsia="標楷體" w:hAnsi="Times New Roman"/>
          <w:b/>
          <w:sz w:val="36"/>
          <w:szCs w:val="36"/>
        </w:rPr>
        <w:t>會期</w:t>
      </w:r>
      <w:r w:rsidR="006D7A64" w:rsidRPr="00121278">
        <w:rPr>
          <w:rFonts w:ascii="Times New Roman" w:eastAsia="標楷體" w:hAnsi="Times New Roman"/>
          <w:b/>
          <w:kern w:val="0"/>
          <w:sz w:val="36"/>
          <w:szCs w:val="36"/>
        </w:rPr>
        <w:t>社會福利及衛生環境委員會</w:t>
      </w:r>
    </w:p>
    <w:p w14:paraId="47BA8F0D" w14:textId="25BE6EE0" w:rsidR="002251C0" w:rsidRPr="008B5848" w:rsidRDefault="006D7A64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8B5848">
        <w:rPr>
          <w:rFonts w:ascii="Times New Roman" w:eastAsia="標楷體" w:hAnsi="Times New Roman"/>
          <w:b/>
          <w:kern w:val="0"/>
          <w:sz w:val="36"/>
          <w:szCs w:val="36"/>
        </w:rPr>
        <w:t>第</w:t>
      </w:r>
      <w:r w:rsidR="003A6C17">
        <w:rPr>
          <w:rFonts w:ascii="Times New Roman" w:eastAsia="標楷體" w:hAnsi="Times New Roman" w:hint="eastAsia"/>
          <w:b/>
          <w:kern w:val="0"/>
          <w:sz w:val="36"/>
          <w:szCs w:val="36"/>
        </w:rPr>
        <w:t>8</w:t>
      </w:r>
      <w:r w:rsidR="00121278">
        <w:rPr>
          <w:rFonts w:ascii="Times New Roman" w:eastAsia="標楷體" w:hAnsi="Times New Roman"/>
          <w:b/>
          <w:kern w:val="0"/>
          <w:sz w:val="36"/>
          <w:szCs w:val="36"/>
        </w:rPr>
        <w:t>次全體委員</w:t>
      </w:r>
      <w:r w:rsidRPr="008B5848">
        <w:rPr>
          <w:rFonts w:ascii="Times New Roman" w:eastAsia="標楷體" w:hAnsi="Times New Roman"/>
          <w:b/>
          <w:kern w:val="0"/>
          <w:sz w:val="36"/>
          <w:szCs w:val="36"/>
        </w:rPr>
        <w:t>會議議事錄</w:t>
      </w:r>
    </w:p>
    <w:p w14:paraId="78134980" w14:textId="7E9B6F36" w:rsidR="008834DC" w:rsidRDefault="002251C0" w:rsidP="00967AC2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時　　間：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11</w:t>
      </w:r>
      <w:r w:rsidR="003A6C17">
        <w:rPr>
          <w:rFonts w:ascii="Times New Roman" w:eastAsia="標楷體" w:hAnsi="Times New Roman" w:hint="eastAsia"/>
          <w:sz w:val="32"/>
          <w:szCs w:val="32"/>
        </w:rPr>
        <w:t>5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年</w:t>
      </w:r>
      <w:r w:rsidR="003A6C17">
        <w:rPr>
          <w:rFonts w:ascii="Times New Roman" w:eastAsia="標楷體" w:hAnsi="Times New Roman" w:hint="eastAsia"/>
          <w:sz w:val="32"/>
          <w:szCs w:val="32"/>
        </w:rPr>
        <w:t>4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月</w:t>
      </w:r>
      <w:r w:rsidR="003A6C17">
        <w:rPr>
          <w:rFonts w:ascii="Times New Roman" w:eastAsia="標楷體" w:hAnsi="Times New Roman" w:hint="eastAsia"/>
          <w:sz w:val="32"/>
          <w:szCs w:val="32"/>
        </w:rPr>
        <w:t>29</w:t>
      </w:r>
      <w:r w:rsidR="008834DC">
        <w:rPr>
          <w:rFonts w:ascii="Times New Roman" w:eastAsia="標楷體" w:hAnsi="Times New Roman" w:hint="eastAsia"/>
          <w:sz w:val="32"/>
          <w:szCs w:val="32"/>
        </w:rPr>
        <w:t>日（星期</w:t>
      </w:r>
      <w:r w:rsidR="003A6C17">
        <w:rPr>
          <w:rFonts w:ascii="Times New Roman" w:eastAsia="標楷體" w:hAnsi="Times New Roman" w:hint="eastAsia"/>
          <w:sz w:val="32"/>
          <w:szCs w:val="32"/>
        </w:rPr>
        <w:t>三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）</w:t>
      </w:r>
      <w:r w:rsidR="00C2086F" w:rsidRPr="00CD56B4">
        <w:rPr>
          <w:rFonts w:ascii="Times New Roman" w:eastAsia="標楷體" w:hAnsi="Times New Roman" w:hint="eastAsia"/>
          <w:sz w:val="32"/>
          <w:szCs w:val="32"/>
        </w:rPr>
        <w:t>9</w:t>
      </w:r>
      <w:r w:rsidR="00C2086F" w:rsidRPr="00CD56B4">
        <w:rPr>
          <w:rFonts w:ascii="Times New Roman" w:eastAsia="標楷體" w:hAnsi="Times New Roman" w:hint="eastAsia"/>
          <w:sz w:val="32"/>
          <w:szCs w:val="32"/>
        </w:rPr>
        <w:t>時</w:t>
      </w:r>
      <w:r w:rsidR="00C2086F" w:rsidRPr="00FC6368">
        <w:rPr>
          <w:rFonts w:ascii="Times New Roman" w:eastAsia="標楷體" w:hAnsi="Times New Roman" w:hint="eastAsia"/>
          <w:sz w:val="32"/>
          <w:szCs w:val="32"/>
        </w:rPr>
        <w:t>至</w:t>
      </w:r>
      <w:r w:rsidR="00B5791F" w:rsidRPr="0004555C">
        <w:rPr>
          <w:rFonts w:ascii="Times New Roman" w:eastAsia="標楷體" w:hAnsi="Times New Roman" w:hint="eastAsia"/>
          <w:sz w:val="32"/>
          <w:szCs w:val="32"/>
        </w:rPr>
        <w:t>1</w:t>
      </w:r>
      <w:r w:rsidR="0004555C" w:rsidRPr="0004555C">
        <w:rPr>
          <w:rFonts w:ascii="Times New Roman" w:eastAsia="標楷體" w:hAnsi="Times New Roman"/>
          <w:sz w:val="32"/>
          <w:szCs w:val="32"/>
        </w:rPr>
        <w:t>7</w:t>
      </w:r>
      <w:r w:rsidR="00C2086F" w:rsidRPr="0004555C">
        <w:rPr>
          <w:rFonts w:ascii="Times New Roman" w:eastAsia="標楷體" w:hAnsi="Times New Roman" w:hint="eastAsia"/>
          <w:sz w:val="32"/>
          <w:szCs w:val="32"/>
        </w:rPr>
        <w:t>時</w:t>
      </w:r>
      <w:r w:rsidR="005420DB">
        <w:rPr>
          <w:rFonts w:ascii="Times New Roman" w:eastAsia="標楷體" w:hAnsi="Times New Roman" w:hint="eastAsia"/>
          <w:sz w:val="32"/>
          <w:szCs w:val="32"/>
        </w:rPr>
        <w:t>3</w:t>
      </w:r>
      <w:r w:rsidR="005420DB">
        <w:rPr>
          <w:rFonts w:ascii="Times New Roman" w:eastAsia="標楷體" w:hAnsi="Times New Roman"/>
          <w:sz w:val="32"/>
          <w:szCs w:val="32"/>
        </w:rPr>
        <w:t>0</w:t>
      </w:r>
      <w:r w:rsidR="00C2086F" w:rsidRPr="005420DB">
        <w:rPr>
          <w:rFonts w:ascii="Times New Roman" w:eastAsia="標楷體" w:hAnsi="Times New Roman" w:hint="eastAsia"/>
          <w:sz w:val="32"/>
          <w:szCs w:val="32"/>
        </w:rPr>
        <w:t>分</w:t>
      </w:r>
    </w:p>
    <w:p w14:paraId="5E67D989" w14:textId="77777777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地　　點：群賢樓</w:t>
      </w:r>
      <w:r w:rsidRPr="008B5848">
        <w:rPr>
          <w:rFonts w:ascii="Times New Roman" w:eastAsia="標楷體" w:hAnsi="Times New Roman"/>
          <w:sz w:val="32"/>
          <w:szCs w:val="32"/>
        </w:rPr>
        <w:t>801</w:t>
      </w:r>
      <w:r w:rsidRPr="008B5848">
        <w:rPr>
          <w:rFonts w:ascii="Times New Roman" w:eastAsia="標楷體" w:hAnsi="Times New Roman"/>
          <w:sz w:val="32"/>
          <w:szCs w:val="32"/>
        </w:rPr>
        <w:t>會議室</w:t>
      </w:r>
    </w:p>
    <w:p w14:paraId="511152EE" w14:textId="1681E843" w:rsidR="00C93337" w:rsidRPr="008B5848" w:rsidRDefault="002251C0" w:rsidP="003B3A87">
      <w:pPr>
        <w:tabs>
          <w:tab w:val="left" w:pos="5520"/>
        </w:tabs>
        <w:spacing w:line="44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出席委員：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林月琴</w:t>
      </w:r>
      <w:r w:rsid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bookmarkStart w:id="0" w:name="_Hlk193979731"/>
      <w:r w:rsidR="00CD56B4" w:rsidRPr="00197BB5">
        <w:rPr>
          <w:rFonts w:ascii="Times New Roman" w:eastAsia="標楷體" w:hAnsi="Times New Roman" w:hint="eastAsia"/>
          <w:sz w:val="32"/>
          <w:szCs w:val="32"/>
        </w:rPr>
        <w:t>陳菁徽</w:t>
      </w:r>
      <w:bookmarkEnd w:id="0"/>
      <w:r w:rsidR="00197BB5" w:rsidRPr="00197BB5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CD56B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85287E">
        <w:rPr>
          <w:rFonts w:ascii="Times New Roman" w:eastAsia="標楷體" w:hAnsi="Times New Roman" w:hint="eastAsia"/>
          <w:sz w:val="32"/>
          <w:szCs w:val="32"/>
        </w:rPr>
        <w:t>邱慧</w:t>
      </w:r>
      <w:proofErr w:type="gramStart"/>
      <w:r w:rsidR="0085287E">
        <w:rPr>
          <w:rFonts w:ascii="Times New Roman" w:eastAsia="標楷體" w:hAnsi="Times New Roman" w:hint="eastAsia"/>
          <w:sz w:val="32"/>
          <w:szCs w:val="32"/>
        </w:rPr>
        <w:t>洳</w:t>
      </w:r>
      <w:proofErr w:type="gramEnd"/>
      <w:r w:rsidR="00CD56B4" w:rsidRPr="00197BB5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邱鎮軍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廖偉翔</w:t>
      </w:r>
      <w:r w:rsid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黃秀芳</w:t>
      </w:r>
      <w:r w:rsidR="009748A1">
        <w:rPr>
          <w:rFonts w:ascii="Times New Roman" w:eastAsia="標楷體" w:hAnsi="Times New Roman"/>
          <w:sz w:val="32"/>
          <w:szCs w:val="32"/>
        </w:rPr>
        <w:br/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王育敏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9748A1" w:rsidRPr="009748A1">
        <w:rPr>
          <w:rFonts w:ascii="Times New Roman" w:eastAsia="標楷體" w:hAnsi="Times New Roman" w:hint="eastAsia"/>
          <w:sz w:val="32"/>
          <w:szCs w:val="32"/>
        </w:rPr>
        <w:t>涂權吉</w:t>
      </w:r>
      <w:proofErr w:type="gramEnd"/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林淑芬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蘇清泉</w:t>
      </w:r>
      <w:r w:rsid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9748A1" w:rsidRPr="009748A1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9748A1" w:rsidRPr="009748A1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9748A1" w:rsidRPr="009748A1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  <w:r w:rsid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王正旭</w:t>
      </w:r>
      <w:r w:rsidR="009748A1">
        <w:rPr>
          <w:rFonts w:ascii="Times New Roman" w:eastAsia="標楷體" w:hAnsi="Times New Roman"/>
          <w:sz w:val="32"/>
          <w:szCs w:val="32"/>
        </w:rPr>
        <w:br/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楊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9748A1" w:rsidRPr="009748A1">
        <w:rPr>
          <w:rFonts w:ascii="Times New Roman" w:eastAsia="標楷體" w:hAnsi="Times New Roman" w:hint="eastAsia"/>
          <w:sz w:val="32"/>
          <w:szCs w:val="32"/>
        </w:rPr>
        <w:t>曜</w:t>
      </w:r>
      <w:proofErr w:type="gramEnd"/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劉建國</w:t>
      </w:r>
      <w:r w:rsid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陳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瑩</w:t>
      </w:r>
      <w:r w:rsid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2287A" w:rsidRPr="00DB56DF">
        <w:rPr>
          <w:rFonts w:ascii="Times New Roman" w:eastAsia="標楷體" w:hAnsi="Times New Roman"/>
          <w:sz w:val="32"/>
          <w:szCs w:val="32"/>
        </w:rPr>
        <w:t>（</w:t>
      </w:r>
      <w:r w:rsidR="0042287A" w:rsidRPr="008B5848">
        <w:rPr>
          <w:rFonts w:ascii="Times New Roman" w:eastAsia="標楷體" w:hAnsi="Times New Roman"/>
          <w:sz w:val="32"/>
          <w:szCs w:val="32"/>
        </w:rPr>
        <w:t>委員出席</w:t>
      </w:r>
      <w:r w:rsidR="00121278" w:rsidRPr="00ED7F65">
        <w:rPr>
          <w:rFonts w:ascii="Times New Roman" w:eastAsia="標楷體" w:hAnsi="Times New Roman"/>
          <w:sz w:val="32"/>
          <w:szCs w:val="32"/>
        </w:rPr>
        <w:t>1</w:t>
      </w:r>
      <w:r w:rsidR="00A1507E">
        <w:rPr>
          <w:rFonts w:ascii="Times New Roman" w:eastAsia="標楷體" w:hAnsi="Times New Roman" w:hint="eastAsia"/>
          <w:sz w:val="32"/>
          <w:szCs w:val="32"/>
        </w:rPr>
        <w:t>5</w:t>
      </w:r>
      <w:r w:rsidR="0042287A" w:rsidRPr="008B5848">
        <w:rPr>
          <w:rFonts w:ascii="Times New Roman" w:eastAsia="標楷體" w:hAnsi="Times New Roman"/>
          <w:sz w:val="32"/>
          <w:szCs w:val="32"/>
        </w:rPr>
        <w:t>人）</w:t>
      </w:r>
    </w:p>
    <w:p w14:paraId="5005F407" w14:textId="61C4E13F" w:rsidR="00F429FC" w:rsidRPr="008B5848" w:rsidRDefault="00BF3B06" w:rsidP="00AB51BF">
      <w:pPr>
        <w:tabs>
          <w:tab w:val="left" w:pos="5520"/>
        </w:tabs>
        <w:spacing w:line="440" w:lineRule="exact"/>
        <w:ind w:left="1600" w:right="-28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列席委員：</w:t>
      </w:r>
      <w:r w:rsidR="00B777C1">
        <w:rPr>
          <w:rFonts w:ascii="Times New Roman" w:eastAsia="標楷體" w:hAnsi="Times New Roman" w:hint="eastAsia"/>
          <w:sz w:val="32"/>
          <w:szCs w:val="32"/>
        </w:rPr>
        <w:t>陳昭姿</w:t>
      </w:r>
      <w:r w:rsidR="00B777C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鍾佳濱</w:t>
      </w:r>
      <w:r w:rsidR="00CD56B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B777C1">
        <w:rPr>
          <w:rFonts w:ascii="Times New Roman" w:eastAsia="標楷體" w:hAnsi="Times New Roman" w:hint="eastAsia"/>
          <w:sz w:val="32"/>
          <w:szCs w:val="32"/>
        </w:rPr>
        <w:t>楊瓊瓔</w:t>
      </w:r>
      <w:r w:rsidR="00B777C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B777C1">
        <w:rPr>
          <w:rFonts w:ascii="Times New Roman" w:eastAsia="標楷體" w:hAnsi="Times New Roman" w:hint="eastAsia"/>
          <w:sz w:val="32"/>
          <w:szCs w:val="32"/>
        </w:rPr>
        <w:t>柯志恩</w:t>
      </w:r>
      <w:r w:rsidR="00B777C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023B4" w:rsidRPr="004023B4">
        <w:rPr>
          <w:rFonts w:ascii="Times New Roman" w:eastAsia="標楷體" w:hAnsi="Times New Roman" w:hint="eastAsia"/>
          <w:sz w:val="32"/>
          <w:szCs w:val="32"/>
        </w:rPr>
        <w:t>顏寬</w:t>
      </w:r>
      <w:proofErr w:type="gramStart"/>
      <w:r w:rsidR="004023B4" w:rsidRPr="004023B4">
        <w:rPr>
          <w:rFonts w:ascii="Times New Roman" w:eastAsia="標楷體" w:hAnsi="Times New Roman" w:hint="eastAsia"/>
          <w:sz w:val="32"/>
          <w:szCs w:val="32"/>
        </w:rPr>
        <w:t>恒</w:t>
      </w:r>
      <w:proofErr w:type="gramEnd"/>
      <w:r w:rsidR="004023B4" w:rsidRPr="004023B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023B4" w:rsidRPr="004023B4">
        <w:rPr>
          <w:rFonts w:ascii="Times New Roman" w:eastAsia="標楷體" w:hAnsi="Times New Roman" w:hint="eastAsia"/>
          <w:sz w:val="32"/>
          <w:szCs w:val="32"/>
        </w:rPr>
        <w:t>賴士葆</w:t>
      </w:r>
      <w:r w:rsidR="004023B4">
        <w:rPr>
          <w:rFonts w:ascii="Times New Roman" w:eastAsia="標楷體" w:hAnsi="Times New Roman"/>
          <w:sz w:val="32"/>
          <w:szCs w:val="32"/>
        </w:rPr>
        <w:br/>
      </w:r>
      <w:r w:rsidR="004023B4">
        <w:rPr>
          <w:rFonts w:ascii="Times New Roman" w:eastAsia="標楷體" w:hAnsi="Times New Roman" w:hint="eastAsia"/>
          <w:sz w:val="32"/>
          <w:szCs w:val="32"/>
        </w:rPr>
        <w:t>羅廷</w:t>
      </w:r>
      <w:proofErr w:type="gramStart"/>
      <w:r w:rsidR="004023B4">
        <w:rPr>
          <w:rFonts w:ascii="Times New Roman" w:eastAsia="標楷體" w:hAnsi="Times New Roman" w:hint="eastAsia"/>
          <w:sz w:val="32"/>
          <w:szCs w:val="32"/>
        </w:rPr>
        <w:t>瑋</w:t>
      </w:r>
      <w:proofErr w:type="gramEnd"/>
      <w:r w:rsidR="004023B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023B4">
        <w:rPr>
          <w:rFonts w:ascii="Times New Roman" w:eastAsia="標楷體" w:hAnsi="Times New Roman" w:hint="eastAsia"/>
          <w:sz w:val="32"/>
          <w:szCs w:val="32"/>
        </w:rPr>
        <w:t>莊瑞雄</w:t>
      </w:r>
      <w:r w:rsid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葉元之</w:t>
      </w:r>
      <w:r w:rsid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80541" w:rsidRPr="00654F7D">
        <w:rPr>
          <w:rFonts w:ascii="Times New Roman" w:eastAsia="標楷體" w:hAnsi="Times New Roman" w:hint="eastAsia"/>
          <w:sz w:val="32"/>
          <w:szCs w:val="32"/>
        </w:rPr>
        <w:t>（委員列席</w:t>
      </w:r>
      <w:r w:rsidR="004023B4">
        <w:rPr>
          <w:rFonts w:ascii="Times New Roman" w:eastAsia="標楷體" w:hAnsi="Times New Roman" w:hint="eastAsia"/>
          <w:sz w:val="32"/>
          <w:szCs w:val="32"/>
        </w:rPr>
        <w:t>9</w:t>
      </w:r>
      <w:r w:rsidR="00C80541" w:rsidRPr="00654F7D">
        <w:rPr>
          <w:rFonts w:ascii="Times New Roman" w:eastAsia="標楷體" w:hAnsi="Times New Roman" w:hint="eastAsia"/>
          <w:sz w:val="32"/>
          <w:szCs w:val="32"/>
        </w:rPr>
        <w:t>人）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2"/>
        <w:gridCol w:w="4503"/>
        <w:gridCol w:w="1762"/>
        <w:gridCol w:w="1611"/>
      </w:tblGrid>
      <w:tr w:rsidR="00CA4642" w:rsidRPr="008B5848" w14:paraId="4C5FD65F" w14:textId="77777777" w:rsidTr="00DE2D9F">
        <w:trPr>
          <w:trHeight w:val="113"/>
          <w:jc w:val="center"/>
        </w:trPr>
        <w:tc>
          <w:tcPr>
            <w:tcW w:w="914" w:type="pct"/>
          </w:tcPr>
          <w:p w14:paraId="36D27438" w14:textId="612B9629" w:rsidR="00CA4642" w:rsidRPr="008B5848" w:rsidRDefault="00CA4642" w:rsidP="00DE2D9F">
            <w:pPr>
              <w:widowControl/>
              <w:spacing w:line="440" w:lineRule="exact"/>
              <w:ind w:leftChars="-12" w:left="-28" w:hanging="1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8B5848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2C15359" w14:textId="553D83AD" w:rsidR="00CA4642" w:rsidRPr="00E21F21" w:rsidRDefault="00170FED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（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上午</w:t>
            </w: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）</w:t>
            </w:r>
          </w:p>
        </w:tc>
        <w:tc>
          <w:tcPr>
            <w:tcW w:w="914" w:type="pct"/>
            <w:vAlign w:val="center"/>
          </w:tcPr>
          <w:p w14:paraId="0DA7505B" w14:textId="7B80FABD" w:rsidR="00CA4642" w:rsidRPr="00E21F21" w:rsidRDefault="00CA4642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36" w:type="pct"/>
            <w:vAlign w:val="center"/>
          </w:tcPr>
          <w:p w14:paraId="66C2706C" w14:textId="68BBC89E" w:rsidR="00CA4642" w:rsidRPr="00E21F21" w:rsidRDefault="00CA4642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170FED" w:rsidRPr="008B5848" w14:paraId="0FFE7004" w14:textId="77777777" w:rsidTr="00DE2D9F">
        <w:trPr>
          <w:trHeight w:val="113"/>
          <w:jc w:val="center"/>
        </w:trPr>
        <w:tc>
          <w:tcPr>
            <w:tcW w:w="914" w:type="pct"/>
          </w:tcPr>
          <w:p w14:paraId="13AFCD03" w14:textId="77777777" w:rsidR="00170FED" w:rsidRPr="008B5848" w:rsidRDefault="00170FED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5A589F0A" w14:textId="078E96C8" w:rsidR="00170FED" w:rsidRPr="00E21F21" w:rsidRDefault="00170FED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環境部</w:t>
            </w:r>
          </w:p>
        </w:tc>
        <w:tc>
          <w:tcPr>
            <w:tcW w:w="914" w:type="pct"/>
            <w:vAlign w:val="center"/>
          </w:tcPr>
          <w:p w14:paraId="14DA3042" w14:textId="262DEBB2" w:rsidR="00170FED" w:rsidRPr="00E21F21" w:rsidRDefault="00170FED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部長</w:t>
            </w:r>
          </w:p>
        </w:tc>
        <w:tc>
          <w:tcPr>
            <w:tcW w:w="836" w:type="pct"/>
            <w:vAlign w:val="center"/>
          </w:tcPr>
          <w:p w14:paraId="1179FD7D" w14:textId="78B9DCD6" w:rsidR="00170FED" w:rsidRPr="00E21F21" w:rsidRDefault="00170FED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彭</w:t>
            </w:r>
            <w:proofErr w:type="gramEnd"/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啓明</w:t>
            </w:r>
          </w:p>
        </w:tc>
      </w:tr>
      <w:tr w:rsidR="00170FED" w:rsidRPr="008B5848" w14:paraId="0058F05F" w14:textId="77777777" w:rsidTr="00DE2D9F">
        <w:trPr>
          <w:trHeight w:val="113"/>
          <w:jc w:val="center"/>
        </w:trPr>
        <w:tc>
          <w:tcPr>
            <w:tcW w:w="914" w:type="pct"/>
          </w:tcPr>
          <w:p w14:paraId="11909EFA" w14:textId="77777777" w:rsidR="00170FED" w:rsidRPr="008B5848" w:rsidRDefault="00170FED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42F9D55" w14:textId="043B2B8F" w:rsidR="00170FED" w:rsidRDefault="00170FED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大氣環境司</w:t>
            </w:r>
          </w:p>
        </w:tc>
        <w:tc>
          <w:tcPr>
            <w:tcW w:w="914" w:type="pct"/>
            <w:vAlign w:val="center"/>
          </w:tcPr>
          <w:p w14:paraId="61B3AEC7" w14:textId="0BBB79BD" w:rsidR="00170FED" w:rsidRPr="00B72034" w:rsidRDefault="00170FED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36" w:type="pct"/>
            <w:vAlign w:val="center"/>
          </w:tcPr>
          <w:p w14:paraId="4544ED85" w14:textId="519DD102" w:rsidR="00170FED" w:rsidRPr="00CA4642" w:rsidRDefault="00170FED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黃偉鳴</w:t>
            </w:r>
          </w:p>
        </w:tc>
      </w:tr>
      <w:tr w:rsidR="00170FED" w:rsidRPr="008B5848" w14:paraId="64482E07" w14:textId="77777777" w:rsidTr="00DE2D9F">
        <w:trPr>
          <w:trHeight w:val="113"/>
          <w:jc w:val="center"/>
        </w:trPr>
        <w:tc>
          <w:tcPr>
            <w:tcW w:w="914" w:type="pct"/>
          </w:tcPr>
          <w:p w14:paraId="2F1C077F" w14:textId="77777777" w:rsidR="00170FED" w:rsidRPr="008B5848" w:rsidRDefault="00170FED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615855E5" w14:textId="1EFB977E" w:rsidR="00170FED" w:rsidRPr="006D791A" w:rsidRDefault="00170FED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法制處</w:t>
            </w:r>
          </w:p>
        </w:tc>
        <w:tc>
          <w:tcPr>
            <w:tcW w:w="914" w:type="pct"/>
            <w:vAlign w:val="center"/>
          </w:tcPr>
          <w:p w14:paraId="14E42C54" w14:textId="74532BAB" w:rsidR="00170FED" w:rsidRPr="00E21F21" w:rsidRDefault="00170FED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執行秘書</w:t>
            </w:r>
          </w:p>
        </w:tc>
        <w:tc>
          <w:tcPr>
            <w:tcW w:w="836" w:type="pct"/>
            <w:vAlign w:val="center"/>
          </w:tcPr>
          <w:p w14:paraId="108548D8" w14:textId="6817269D" w:rsidR="00170FED" w:rsidRPr="00E21F21" w:rsidRDefault="00170FED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張晨恩</w:t>
            </w:r>
            <w:proofErr w:type="gramEnd"/>
          </w:p>
        </w:tc>
      </w:tr>
      <w:tr w:rsidR="00170FED" w:rsidRPr="008B5848" w14:paraId="3E11AA3C" w14:textId="77777777" w:rsidTr="00DE2D9F">
        <w:trPr>
          <w:trHeight w:val="113"/>
          <w:jc w:val="center"/>
        </w:trPr>
        <w:tc>
          <w:tcPr>
            <w:tcW w:w="914" w:type="pct"/>
          </w:tcPr>
          <w:p w14:paraId="512DEF19" w14:textId="77777777" w:rsidR="00170FED" w:rsidRPr="008B5848" w:rsidRDefault="00170FED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6A3A6720" w14:textId="65C55E77" w:rsidR="00170FED" w:rsidRDefault="00170FED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國家環境研究院</w:t>
            </w:r>
          </w:p>
        </w:tc>
        <w:tc>
          <w:tcPr>
            <w:tcW w:w="914" w:type="pct"/>
            <w:vAlign w:val="center"/>
          </w:tcPr>
          <w:p w14:paraId="5D9316AE" w14:textId="0609B82D" w:rsidR="00170FED" w:rsidRPr="00613B7A" w:rsidRDefault="00170FED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主任</w:t>
            </w:r>
          </w:p>
        </w:tc>
        <w:tc>
          <w:tcPr>
            <w:tcW w:w="836" w:type="pct"/>
            <w:vAlign w:val="center"/>
          </w:tcPr>
          <w:p w14:paraId="6EDA0C2A" w14:textId="0E973739" w:rsidR="00170FED" w:rsidRPr="00613B7A" w:rsidRDefault="00170FED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170FED">
              <w:rPr>
                <w:rFonts w:ascii="Times New Roman" w:eastAsia="標楷體" w:hAnsi="Times New Roman" w:hint="eastAsia"/>
                <w:sz w:val="32"/>
                <w:szCs w:val="32"/>
              </w:rPr>
              <w:t>呂澄洋</w:t>
            </w:r>
          </w:p>
        </w:tc>
      </w:tr>
      <w:tr w:rsidR="00CD39EB" w:rsidRPr="008B5848" w14:paraId="372EF835" w14:textId="77777777" w:rsidTr="00DE2D9F">
        <w:trPr>
          <w:trHeight w:val="113"/>
          <w:jc w:val="center"/>
        </w:trPr>
        <w:tc>
          <w:tcPr>
            <w:tcW w:w="914" w:type="pct"/>
          </w:tcPr>
          <w:p w14:paraId="7B6A809E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3FD51579" w14:textId="6B85939A" w:rsidR="00CD39EB" w:rsidRPr="00E21F21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經濟部</w:t>
            </w:r>
          </w:p>
        </w:tc>
        <w:tc>
          <w:tcPr>
            <w:tcW w:w="914" w:type="pct"/>
            <w:vAlign w:val="center"/>
          </w:tcPr>
          <w:p w14:paraId="6CA5A855" w14:textId="37A4D262" w:rsidR="00CD39EB" w:rsidRPr="00E21F21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常務次長</w:t>
            </w:r>
          </w:p>
        </w:tc>
        <w:tc>
          <w:tcPr>
            <w:tcW w:w="836" w:type="pct"/>
            <w:vAlign w:val="center"/>
          </w:tcPr>
          <w:p w14:paraId="2A37BBDE" w14:textId="1EC02662" w:rsidR="00CD39EB" w:rsidRPr="00E21F21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賴建信</w:t>
            </w:r>
          </w:p>
        </w:tc>
      </w:tr>
      <w:tr w:rsidR="00CD39EB" w:rsidRPr="008B5848" w14:paraId="1B3AB98A" w14:textId="77777777" w:rsidTr="00DE2D9F">
        <w:trPr>
          <w:trHeight w:val="113"/>
          <w:jc w:val="center"/>
        </w:trPr>
        <w:tc>
          <w:tcPr>
            <w:tcW w:w="914" w:type="pct"/>
          </w:tcPr>
          <w:p w14:paraId="5DECD4DF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61AF5B35" w14:textId="7E7C614B" w:rsidR="00CD39EB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產業發展署</w:t>
            </w:r>
          </w:p>
        </w:tc>
        <w:tc>
          <w:tcPr>
            <w:tcW w:w="914" w:type="pct"/>
            <w:vAlign w:val="center"/>
          </w:tcPr>
          <w:p w14:paraId="1F4AE52F" w14:textId="4927CD5F" w:rsidR="00CD39EB" w:rsidRPr="00905108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836" w:type="pct"/>
            <w:vAlign w:val="center"/>
          </w:tcPr>
          <w:p w14:paraId="17470941" w14:textId="4C8D448F" w:rsidR="00CD39EB" w:rsidRPr="00504DCA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陳國軒</w:t>
            </w:r>
          </w:p>
        </w:tc>
      </w:tr>
      <w:tr w:rsidR="00CD39EB" w:rsidRPr="008B5848" w14:paraId="1026BB49" w14:textId="77777777" w:rsidTr="00DE2D9F">
        <w:trPr>
          <w:trHeight w:val="113"/>
          <w:jc w:val="center"/>
        </w:trPr>
        <w:tc>
          <w:tcPr>
            <w:tcW w:w="914" w:type="pct"/>
          </w:tcPr>
          <w:p w14:paraId="47CC1BDC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C55A242" w14:textId="04AD7F3F" w:rsidR="00CD39EB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能源署</w:t>
            </w:r>
          </w:p>
        </w:tc>
        <w:tc>
          <w:tcPr>
            <w:tcW w:w="914" w:type="pct"/>
            <w:vAlign w:val="center"/>
          </w:tcPr>
          <w:p w14:paraId="7C3EA7EC" w14:textId="16FE9233" w:rsidR="00CD39EB" w:rsidRPr="00A83EA0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836" w:type="pct"/>
            <w:vAlign w:val="center"/>
          </w:tcPr>
          <w:p w14:paraId="0ABD02F2" w14:textId="628BFC50" w:rsidR="00CD39EB" w:rsidRPr="00A83EA0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吳志偉</w:t>
            </w:r>
          </w:p>
        </w:tc>
      </w:tr>
      <w:tr w:rsidR="004023B4" w:rsidRPr="008B5848" w14:paraId="0CD1A973" w14:textId="77777777" w:rsidTr="00DE2D9F">
        <w:trPr>
          <w:trHeight w:val="113"/>
          <w:jc w:val="center"/>
        </w:trPr>
        <w:tc>
          <w:tcPr>
            <w:tcW w:w="914" w:type="pct"/>
          </w:tcPr>
          <w:p w14:paraId="07CEA0B3" w14:textId="77777777" w:rsidR="004023B4" w:rsidRPr="008B5848" w:rsidRDefault="004023B4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1CF7BA36" w14:textId="77777777" w:rsidR="004023B4" w:rsidRPr="00CD39EB" w:rsidRDefault="004023B4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914" w:type="pct"/>
            <w:vAlign w:val="center"/>
          </w:tcPr>
          <w:p w14:paraId="66AF7285" w14:textId="26FAD03C" w:rsidR="004023B4" w:rsidRPr="00CD39EB" w:rsidRDefault="004023B4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836" w:type="pct"/>
            <w:vAlign w:val="center"/>
          </w:tcPr>
          <w:p w14:paraId="73C94E67" w14:textId="3F907357" w:rsidR="004023B4" w:rsidRPr="00CD39EB" w:rsidRDefault="004023B4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陳崇義</w:t>
            </w:r>
          </w:p>
        </w:tc>
      </w:tr>
      <w:tr w:rsidR="00CD39EB" w:rsidRPr="008B5848" w14:paraId="124CC270" w14:textId="77777777" w:rsidTr="00DE2D9F">
        <w:trPr>
          <w:trHeight w:val="113"/>
          <w:jc w:val="center"/>
        </w:trPr>
        <w:tc>
          <w:tcPr>
            <w:tcW w:w="914" w:type="pct"/>
          </w:tcPr>
          <w:p w14:paraId="78401724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DC4BEA2" w14:textId="0EF75740" w:rsidR="00CD39EB" w:rsidRPr="00E21F21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國營事業管理司</w:t>
            </w:r>
          </w:p>
        </w:tc>
        <w:tc>
          <w:tcPr>
            <w:tcW w:w="914" w:type="pct"/>
            <w:vAlign w:val="center"/>
          </w:tcPr>
          <w:p w14:paraId="0FD21EC0" w14:textId="3F3B7C74" w:rsidR="00CD39EB" w:rsidRPr="00E21F21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36" w:type="pct"/>
            <w:vAlign w:val="center"/>
          </w:tcPr>
          <w:p w14:paraId="0AF273AF" w14:textId="2F5B6527" w:rsidR="00CD39EB" w:rsidRPr="00E21F21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林華宇</w:t>
            </w:r>
          </w:p>
        </w:tc>
      </w:tr>
      <w:tr w:rsidR="00CD39EB" w:rsidRPr="008B5848" w14:paraId="61998577" w14:textId="77777777" w:rsidTr="00DE2D9F">
        <w:trPr>
          <w:trHeight w:val="113"/>
          <w:jc w:val="center"/>
        </w:trPr>
        <w:tc>
          <w:tcPr>
            <w:tcW w:w="914" w:type="pct"/>
          </w:tcPr>
          <w:p w14:paraId="7442F60D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7E63CC5" w14:textId="41DAF10A" w:rsidR="00CD39EB" w:rsidRPr="00E21F21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臺灣電力股份有限公司</w:t>
            </w:r>
          </w:p>
        </w:tc>
        <w:tc>
          <w:tcPr>
            <w:tcW w:w="914" w:type="pct"/>
            <w:vAlign w:val="center"/>
          </w:tcPr>
          <w:p w14:paraId="66B628B5" w14:textId="68224462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副總經理</w:t>
            </w:r>
          </w:p>
        </w:tc>
        <w:tc>
          <w:tcPr>
            <w:tcW w:w="836" w:type="pct"/>
            <w:vAlign w:val="center"/>
          </w:tcPr>
          <w:p w14:paraId="75448B1B" w14:textId="604445B5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鄭慶鴻</w:t>
            </w:r>
          </w:p>
        </w:tc>
      </w:tr>
      <w:tr w:rsidR="004023B4" w:rsidRPr="008B5848" w14:paraId="348CADB1" w14:textId="77777777" w:rsidTr="00DE2D9F">
        <w:trPr>
          <w:trHeight w:val="113"/>
          <w:jc w:val="center"/>
        </w:trPr>
        <w:tc>
          <w:tcPr>
            <w:tcW w:w="914" w:type="pct"/>
          </w:tcPr>
          <w:p w14:paraId="3998F329" w14:textId="77777777" w:rsidR="004023B4" w:rsidRPr="008B5848" w:rsidRDefault="004023B4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3BB53600" w14:textId="77777777" w:rsidR="004023B4" w:rsidRPr="00CD39EB" w:rsidRDefault="004023B4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914" w:type="pct"/>
            <w:vAlign w:val="center"/>
          </w:tcPr>
          <w:p w14:paraId="31E56A21" w14:textId="52C438E4" w:rsidR="004023B4" w:rsidRPr="00CD39EB" w:rsidRDefault="004023B4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處長</w:t>
            </w:r>
          </w:p>
        </w:tc>
        <w:tc>
          <w:tcPr>
            <w:tcW w:w="836" w:type="pct"/>
            <w:vAlign w:val="center"/>
          </w:tcPr>
          <w:p w14:paraId="49253C72" w14:textId="288DA0D0" w:rsidR="004023B4" w:rsidRPr="00CD39EB" w:rsidRDefault="004023B4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吳政宏</w:t>
            </w:r>
          </w:p>
        </w:tc>
      </w:tr>
      <w:tr w:rsidR="00CD39EB" w:rsidRPr="008B5848" w14:paraId="44F4BF22" w14:textId="77777777" w:rsidTr="00DE2D9F">
        <w:trPr>
          <w:trHeight w:val="113"/>
          <w:jc w:val="center"/>
        </w:trPr>
        <w:tc>
          <w:tcPr>
            <w:tcW w:w="914" w:type="pct"/>
          </w:tcPr>
          <w:p w14:paraId="73CB540D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5A64744D" w14:textId="075DEEB8" w:rsidR="00CD39EB" w:rsidRPr="00E21F21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臺灣中油股份有限公司</w:t>
            </w:r>
          </w:p>
        </w:tc>
        <w:tc>
          <w:tcPr>
            <w:tcW w:w="914" w:type="pct"/>
            <w:vAlign w:val="center"/>
          </w:tcPr>
          <w:p w14:paraId="5ACE984B" w14:textId="05A64011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副總經理</w:t>
            </w:r>
          </w:p>
        </w:tc>
        <w:tc>
          <w:tcPr>
            <w:tcW w:w="836" w:type="pct"/>
            <w:vAlign w:val="center"/>
          </w:tcPr>
          <w:p w14:paraId="42B56BC8" w14:textId="363327F7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黃榮裕</w:t>
            </w:r>
          </w:p>
        </w:tc>
      </w:tr>
      <w:tr w:rsidR="00CD39EB" w:rsidRPr="008B5848" w14:paraId="0C859D51" w14:textId="77777777" w:rsidTr="00DE2D9F">
        <w:trPr>
          <w:trHeight w:val="113"/>
          <w:jc w:val="center"/>
        </w:trPr>
        <w:tc>
          <w:tcPr>
            <w:tcW w:w="914" w:type="pct"/>
          </w:tcPr>
          <w:p w14:paraId="30187542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355732D4" w14:textId="604DB723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農業部資源永續利用司</w:t>
            </w:r>
          </w:p>
        </w:tc>
        <w:tc>
          <w:tcPr>
            <w:tcW w:w="914" w:type="pct"/>
            <w:vAlign w:val="center"/>
          </w:tcPr>
          <w:p w14:paraId="6D45BE4A" w14:textId="40457D9C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836" w:type="pct"/>
            <w:vAlign w:val="center"/>
          </w:tcPr>
          <w:p w14:paraId="27A1FD78" w14:textId="01F7EA8B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吳兆揚</w:t>
            </w:r>
          </w:p>
        </w:tc>
      </w:tr>
      <w:tr w:rsidR="00CD39EB" w:rsidRPr="008B5848" w14:paraId="36E7F09B" w14:textId="77777777" w:rsidTr="00DE2D9F">
        <w:trPr>
          <w:trHeight w:val="113"/>
          <w:jc w:val="center"/>
        </w:trPr>
        <w:tc>
          <w:tcPr>
            <w:tcW w:w="914" w:type="pct"/>
          </w:tcPr>
          <w:p w14:paraId="75B9C971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371DBD3" w14:textId="6E4E34E1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914" w:type="pct"/>
            <w:vAlign w:val="center"/>
          </w:tcPr>
          <w:p w14:paraId="720B1D84" w14:textId="44F0A4A3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技佐</w:t>
            </w:r>
          </w:p>
        </w:tc>
        <w:tc>
          <w:tcPr>
            <w:tcW w:w="836" w:type="pct"/>
            <w:vAlign w:val="center"/>
          </w:tcPr>
          <w:p w14:paraId="2F785880" w14:textId="1EED7C43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許芸榕</w:t>
            </w:r>
          </w:p>
        </w:tc>
      </w:tr>
      <w:tr w:rsidR="00CD39EB" w:rsidRPr="008B5848" w14:paraId="27AEFC70" w14:textId="77777777" w:rsidTr="00DE2D9F">
        <w:trPr>
          <w:trHeight w:val="113"/>
          <w:jc w:val="center"/>
        </w:trPr>
        <w:tc>
          <w:tcPr>
            <w:tcW w:w="914" w:type="pct"/>
          </w:tcPr>
          <w:p w14:paraId="2C1EAB3E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2F9C28C4" w14:textId="20779C3F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畜牧司</w:t>
            </w:r>
          </w:p>
        </w:tc>
        <w:tc>
          <w:tcPr>
            <w:tcW w:w="914" w:type="pct"/>
            <w:vAlign w:val="center"/>
          </w:tcPr>
          <w:p w14:paraId="14D4A65F" w14:textId="5EE8C852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技正</w:t>
            </w:r>
          </w:p>
        </w:tc>
        <w:tc>
          <w:tcPr>
            <w:tcW w:w="836" w:type="pct"/>
            <w:vAlign w:val="center"/>
          </w:tcPr>
          <w:p w14:paraId="3CFF42B5" w14:textId="17C4DECD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呂禮佳</w:t>
            </w:r>
          </w:p>
        </w:tc>
      </w:tr>
      <w:tr w:rsidR="00CD39EB" w:rsidRPr="008B5848" w14:paraId="5E9FF0C6" w14:textId="77777777" w:rsidTr="00DE2D9F">
        <w:trPr>
          <w:trHeight w:val="113"/>
          <w:jc w:val="center"/>
        </w:trPr>
        <w:tc>
          <w:tcPr>
            <w:tcW w:w="914" w:type="pct"/>
          </w:tcPr>
          <w:p w14:paraId="69B8C3E1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03F6C79" w14:textId="27B1F142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proofErr w:type="gramStart"/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農糧署</w:t>
            </w:r>
            <w:proofErr w:type="gramEnd"/>
          </w:p>
        </w:tc>
        <w:tc>
          <w:tcPr>
            <w:tcW w:w="914" w:type="pct"/>
            <w:vAlign w:val="center"/>
          </w:tcPr>
          <w:p w14:paraId="4C3140B6" w14:textId="2359DA17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836" w:type="pct"/>
            <w:vAlign w:val="center"/>
          </w:tcPr>
          <w:p w14:paraId="188C6F8B" w14:textId="2F6CB21E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董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proofErr w:type="gramStart"/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蓁</w:t>
            </w:r>
            <w:proofErr w:type="gramEnd"/>
          </w:p>
        </w:tc>
      </w:tr>
      <w:tr w:rsidR="00CD39EB" w:rsidRPr="008B5848" w14:paraId="56C65C8B" w14:textId="77777777" w:rsidTr="00DE2D9F">
        <w:trPr>
          <w:trHeight w:val="113"/>
          <w:jc w:val="center"/>
        </w:trPr>
        <w:tc>
          <w:tcPr>
            <w:tcW w:w="914" w:type="pct"/>
          </w:tcPr>
          <w:p w14:paraId="75737E7F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6AC8CB31" w14:textId="708138AE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</w:p>
        </w:tc>
        <w:tc>
          <w:tcPr>
            <w:tcW w:w="914" w:type="pct"/>
            <w:vAlign w:val="center"/>
          </w:tcPr>
          <w:p w14:paraId="3427F6C9" w14:textId="49107833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技士</w:t>
            </w:r>
          </w:p>
        </w:tc>
        <w:tc>
          <w:tcPr>
            <w:tcW w:w="836" w:type="pct"/>
            <w:vAlign w:val="center"/>
          </w:tcPr>
          <w:p w14:paraId="7C334AB8" w14:textId="10BB98A8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張哲銘</w:t>
            </w:r>
          </w:p>
        </w:tc>
      </w:tr>
      <w:tr w:rsidR="00CD39EB" w:rsidRPr="008B5848" w14:paraId="6B62CDAE" w14:textId="77777777" w:rsidTr="00DE2D9F">
        <w:trPr>
          <w:trHeight w:val="113"/>
          <w:jc w:val="center"/>
        </w:trPr>
        <w:tc>
          <w:tcPr>
            <w:tcW w:w="914" w:type="pct"/>
          </w:tcPr>
          <w:p w14:paraId="0FF6150F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6E928A7B" w14:textId="380B951A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交通部交通產業發展及國際事務司</w:t>
            </w:r>
          </w:p>
        </w:tc>
        <w:tc>
          <w:tcPr>
            <w:tcW w:w="914" w:type="pct"/>
            <w:vAlign w:val="center"/>
          </w:tcPr>
          <w:p w14:paraId="06D78D12" w14:textId="72F784AF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36" w:type="pct"/>
            <w:vAlign w:val="center"/>
          </w:tcPr>
          <w:p w14:paraId="164B8CBC" w14:textId="503513D3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林金生</w:t>
            </w:r>
          </w:p>
        </w:tc>
      </w:tr>
      <w:tr w:rsidR="00CD39EB" w:rsidRPr="008B5848" w14:paraId="374E59E6" w14:textId="77777777" w:rsidTr="00DE2D9F">
        <w:trPr>
          <w:trHeight w:val="113"/>
          <w:jc w:val="center"/>
        </w:trPr>
        <w:tc>
          <w:tcPr>
            <w:tcW w:w="914" w:type="pct"/>
          </w:tcPr>
          <w:p w14:paraId="5D1E79FF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53B185B" w14:textId="662591AE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內政部國土管理署營</w:t>
            </w:r>
            <w:r w:rsidR="001F55EA">
              <w:rPr>
                <w:rFonts w:ascii="Times New Roman" w:eastAsia="標楷體" w:hAnsi="Times New Roman" w:hint="eastAsia"/>
                <w:sz w:val="32"/>
                <w:szCs w:val="32"/>
              </w:rPr>
              <w:t>建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管</w:t>
            </w:r>
            <w:r w:rsidR="001F55EA">
              <w:rPr>
                <w:rFonts w:ascii="Times New Roman" w:eastAsia="標楷體" w:hAnsi="Times New Roman" w:hint="eastAsia"/>
                <w:sz w:val="32"/>
                <w:szCs w:val="32"/>
              </w:rPr>
              <w:t>理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組</w:t>
            </w:r>
          </w:p>
        </w:tc>
        <w:tc>
          <w:tcPr>
            <w:tcW w:w="914" w:type="pct"/>
            <w:vAlign w:val="center"/>
          </w:tcPr>
          <w:p w14:paraId="77224A66" w14:textId="1CAA1CEC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幫工程司</w:t>
            </w:r>
          </w:p>
        </w:tc>
        <w:tc>
          <w:tcPr>
            <w:tcW w:w="836" w:type="pct"/>
            <w:vAlign w:val="center"/>
          </w:tcPr>
          <w:p w14:paraId="798D2842" w14:textId="1F465DEC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林玄苗</w:t>
            </w:r>
            <w:proofErr w:type="gramEnd"/>
          </w:p>
        </w:tc>
      </w:tr>
      <w:tr w:rsidR="00CD39EB" w:rsidRPr="008B5848" w14:paraId="10D0311E" w14:textId="77777777" w:rsidTr="00DE2D9F">
        <w:trPr>
          <w:trHeight w:val="113"/>
          <w:jc w:val="center"/>
        </w:trPr>
        <w:tc>
          <w:tcPr>
            <w:tcW w:w="914" w:type="pct"/>
          </w:tcPr>
          <w:p w14:paraId="16A838FC" w14:textId="77777777" w:rsidR="00CD39EB" w:rsidRPr="008B5848" w:rsidRDefault="00CD39EB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E9EE49A" w14:textId="272FB038" w:rsidR="00CD39EB" w:rsidRPr="00B11E37" w:rsidRDefault="00CD39EB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國家科學及技術委員會南部科學園區管理局</w:t>
            </w:r>
          </w:p>
        </w:tc>
        <w:tc>
          <w:tcPr>
            <w:tcW w:w="914" w:type="pct"/>
            <w:vAlign w:val="center"/>
          </w:tcPr>
          <w:p w14:paraId="40B4C59B" w14:textId="45243A37" w:rsidR="00CD39EB" w:rsidRPr="00516443" w:rsidRDefault="00CD39EB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主任秘書</w:t>
            </w:r>
          </w:p>
        </w:tc>
        <w:tc>
          <w:tcPr>
            <w:tcW w:w="836" w:type="pct"/>
            <w:vAlign w:val="center"/>
          </w:tcPr>
          <w:p w14:paraId="720DA718" w14:textId="698DD929" w:rsidR="00CD39EB" w:rsidRPr="00516443" w:rsidRDefault="00CD39EB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官嘉明</w:t>
            </w:r>
          </w:p>
        </w:tc>
      </w:tr>
      <w:tr w:rsidR="00510606" w:rsidRPr="008B5848" w14:paraId="33E0148C" w14:textId="77777777" w:rsidTr="00DE2D9F">
        <w:trPr>
          <w:trHeight w:val="113"/>
          <w:jc w:val="center"/>
        </w:trPr>
        <w:tc>
          <w:tcPr>
            <w:tcW w:w="914" w:type="pct"/>
          </w:tcPr>
          <w:p w14:paraId="632DC1FC" w14:textId="77777777" w:rsidR="00510606" w:rsidRPr="008B5848" w:rsidRDefault="00510606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6D77DCDA" w14:textId="464AE9E0" w:rsidR="00510606" w:rsidRPr="00CD39EB" w:rsidRDefault="00510606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法務部法制司</w:t>
            </w:r>
          </w:p>
        </w:tc>
        <w:tc>
          <w:tcPr>
            <w:tcW w:w="914" w:type="pct"/>
            <w:vAlign w:val="center"/>
          </w:tcPr>
          <w:p w14:paraId="2A607E26" w14:textId="02EB9A18" w:rsidR="00510606" w:rsidRPr="00CD39EB" w:rsidRDefault="00510606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副司長</w:t>
            </w:r>
          </w:p>
        </w:tc>
        <w:tc>
          <w:tcPr>
            <w:tcW w:w="836" w:type="pct"/>
            <w:vAlign w:val="center"/>
          </w:tcPr>
          <w:p w14:paraId="52D44175" w14:textId="66642D17" w:rsidR="00510606" w:rsidRPr="00CD39EB" w:rsidRDefault="00510606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林黛利</w:t>
            </w:r>
          </w:p>
        </w:tc>
      </w:tr>
      <w:tr w:rsidR="008A075F" w:rsidRPr="008B5848" w14:paraId="17D881C9" w14:textId="77777777" w:rsidTr="00DE2D9F">
        <w:trPr>
          <w:trHeight w:val="113"/>
          <w:jc w:val="center"/>
        </w:trPr>
        <w:tc>
          <w:tcPr>
            <w:tcW w:w="914" w:type="pct"/>
          </w:tcPr>
          <w:p w14:paraId="7ECCFC3C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</w:tcPr>
          <w:p w14:paraId="18F573E6" w14:textId="2A50F479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（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下</w:t>
            </w:r>
            <w:r w:rsidRPr="00CD39EB">
              <w:rPr>
                <w:rFonts w:ascii="Times New Roman" w:eastAsia="標楷體" w:hAnsi="Times New Roman" w:hint="eastAsia"/>
                <w:sz w:val="32"/>
                <w:szCs w:val="32"/>
              </w:rPr>
              <w:t>午）</w:t>
            </w:r>
          </w:p>
        </w:tc>
        <w:tc>
          <w:tcPr>
            <w:tcW w:w="914" w:type="pct"/>
            <w:vAlign w:val="center"/>
          </w:tcPr>
          <w:p w14:paraId="1B6BF9D3" w14:textId="77777777" w:rsidR="008A075F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36" w:type="pct"/>
            <w:vAlign w:val="center"/>
          </w:tcPr>
          <w:p w14:paraId="185BE122" w14:textId="77777777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8A075F" w:rsidRPr="008B5848" w14:paraId="5D1D1BD5" w14:textId="77777777" w:rsidTr="00DE2D9F">
        <w:trPr>
          <w:trHeight w:val="113"/>
          <w:jc w:val="center"/>
        </w:trPr>
        <w:tc>
          <w:tcPr>
            <w:tcW w:w="914" w:type="pct"/>
          </w:tcPr>
          <w:p w14:paraId="58C3F7F7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10CA66E" w14:textId="7EBFA08B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>衛生福利部</w:t>
            </w:r>
          </w:p>
        </w:tc>
        <w:tc>
          <w:tcPr>
            <w:tcW w:w="914" w:type="pct"/>
            <w:vAlign w:val="center"/>
          </w:tcPr>
          <w:p w14:paraId="0D59B2CA" w14:textId="187EE57E" w:rsidR="008A075F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部長</w:t>
            </w:r>
          </w:p>
        </w:tc>
        <w:tc>
          <w:tcPr>
            <w:tcW w:w="836" w:type="pct"/>
            <w:vAlign w:val="center"/>
          </w:tcPr>
          <w:p w14:paraId="452CA75B" w14:textId="5736C2F4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石崇良</w:t>
            </w:r>
          </w:p>
        </w:tc>
      </w:tr>
      <w:tr w:rsidR="008A075F" w:rsidRPr="008B5848" w14:paraId="6FF94292" w14:textId="77777777" w:rsidTr="00DE2D9F">
        <w:trPr>
          <w:trHeight w:val="113"/>
          <w:jc w:val="center"/>
        </w:trPr>
        <w:tc>
          <w:tcPr>
            <w:tcW w:w="914" w:type="pct"/>
          </w:tcPr>
          <w:p w14:paraId="1C689210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2B83186" w14:textId="6AE1DC9C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proofErr w:type="gramStart"/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>醫</w:t>
            </w:r>
            <w:proofErr w:type="gramEnd"/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>事司</w:t>
            </w:r>
          </w:p>
        </w:tc>
        <w:tc>
          <w:tcPr>
            <w:tcW w:w="914" w:type="pct"/>
            <w:vAlign w:val="center"/>
          </w:tcPr>
          <w:p w14:paraId="1F50C6FC" w14:textId="75D941EF" w:rsidR="008A075F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36" w:type="pct"/>
            <w:vAlign w:val="center"/>
          </w:tcPr>
          <w:p w14:paraId="78EE7B33" w14:textId="2AC35201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劉越萍</w:t>
            </w:r>
          </w:p>
        </w:tc>
      </w:tr>
      <w:tr w:rsidR="008A075F" w:rsidRPr="008B5848" w14:paraId="6C0026E6" w14:textId="77777777" w:rsidTr="00DE2D9F">
        <w:trPr>
          <w:trHeight w:val="113"/>
          <w:jc w:val="center"/>
        </w:trPr>
        <w:tc>
          <w:tcPr>
            <w:tcW w:w="914" w:type="pct"/>
          </w:tcPr>
          <w:p w14:paraId="6AFFE7B3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668BB74" w14:textId="222DC4A9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>護理及健康照護司</w:t>
            </w:r>
          </w:p>
        </w:tc>
        <w:tc>
          <w:tcPr>
            <w:tcW w:w="914" w:type="pct"/>
            <w:vAlign w:val="center"/>
          </w:tcPr>
          <w:p w14:paraId="2AEC540B" w14:textId="50DE4822" w:rsidR="008A075F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36" w:type="pct"/>
            <w:vAlign w:val="center"/>
          </w:tcPr>
          <w:p w14:paraId="4760EA0F" w14:textId="7A8217CA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蔡淑鳳</w:t>
            </w:r>
          </w:p>
        </w:tc>
      </w:tr>
      <w:tr w:rsidR="008A075F" w:rsidRPr="008B5848" w14:paraId="734F403D" w14:textId="77777777" w:rsidTr="00DE2D9F">
        <w:trPr>
          <w:trHeight w:val="113"/>
          <w:jc w:val="center"/>
        </w:trPr>
        <w:tc>
          <w:tcPr>
            <w:tcW w:w="914" w:type="pct"/>
          </w:tcPr>
          <w:p w14:paraId="37713D88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0E52496D" w14:textId="6BD79F9C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社會救助及社工司</w:t>
            </w:r>
          </w:p>
        </w:tc>
        <w:tc>
          <w:tcPr>
            <w:tcW w:w="914" w:type="pct"/>
            <w:vAlign w:val="center"/>
          </w:tcPr>
          <w:p w14:paraId="05D784DC" w14:textId="4A130DFF" w:rsidR="008A075F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0E2483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36" w:type="pct"/>
            <w:vAlign w:val="center"/>
          </w:tcPr>
          <w:p w14:paraId="3810B07B" w14:textId="580CBFE2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蘇昭如</w:t>
            </w:r>
          </w:p>
        </w:tc>
      </w:tr>
      <w:tr w:rsidR="008A075F" w:rsidRPr="008B5848" w14:paraId="6C1E18E5" w14:textId="77777777" w:rsidTr="00DE2D9F">
        <w:trPr>
          <w:trHeight w:val="113"/>
          <w:jc w:val="center"/>
        </w:trPr>
        <w:tc>
          <w:tcPr>
            <w:tcW w:w="914" w:type="pct"/>
          </w:tcPr>
          <w:p w14:paraId="2DC369E0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3CC185F3" w14:textId="588DCEA5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>司法院刑事廳</w:t>
            </w:r>
          </w:p>
        </w:tc>
        <w:tc>
          <w:tcPr>
            <w:tcW w:w="914" w:type="pct"/>
            <w:vAlign w:val="center"/>
          </w:tcPr>
          <w:p w14:paraId="673C915E" w14:textId="533D6C7A" w:rsidR="008A075F" w:rsidRPr="000E2483" w:rsidRDefault="008A075F" w:rsidP="007B5538">
            <w:pPr>
              <w:spacing w:line="440" w:lineRule="exact"/>
              <w:ind w:firstLineChars="35" w:firstLine="98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pacing w:val="-20"/>
                <w:sz w:val="32"/>
                <w:szCs w:val="32"/>
              </w:rPr>
              <w:t>調辦事法官</w:t>
            </w:r>
          </w:p>
        </w:tc>
        <w:tc>
          <w:tcPr>
            <w:tcW w:w="836" w:type="pct"/>
            <w:vAlign w:val="center"/>
          </w:tcPr>
          <w:p w14:paraId="19A1B80A" w14:textId="76776AAB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黃湘瑩</w:t>
            </w:r>
          </w:p>
        </w:tc>
      </w:tr>
      <w:tr w:rsidR="008A075F" w:rsidRPr="008B5848" w14:paraId="19590F5B" w14:textId="77777777" w:rsidTr="00DE2D9F">
        <w:trPr>
          <w:trHeight w:val="113"/>
          <w:jc w:val="center"/>
        </w:trPr>
        <w:tc>
          <w:tcPr>
            <w:tcW w:w="914" w:type="pct"/>
          </w:tcPr>
          <w:p w14:paraId="658E1CA3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</w:tcPr>
          <w:p w14:paraId="17ED7AA0" w14:textId="5E4426F8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1649">
              <w:rPr>
                <w:rFonts w:ascii="Times New Roman" w:eastAsia="標楷體" w:hAnsi="Times New Roman" w:hint="eastAsia"/>
                <w:sz w:val="32"/>
                <w:szCs w:val="32"/>
              </w:rPr>
              <w:t>法務部</w:t>
            </w:r>
          </w:p>
        </w:tc>
        <w:tc>
          <w:tcPr>
            <w:tcW w:w="914" w:type="pct"/>
            <w:vAlign w:val="center"/>
          </w:tcPr>
          <w:p w14:paraId="0C8604B3" w14:textId="7797D3E1" w:rsidR="008A075F" w:rsidRPr="000E2483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參事</w:t>
            </w:r>
          </w:p>
        </w:tc>
        <w:tc>
          <w:tcPr>
            <w:tcW w:w="836" w:type="pct"/>
            <w:vAlign w:val="center"/>
          </w:tcPr>
          <w:p w14:paraId="0C6EFFD4" w14:textId="16A84C23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汪南均</w:t>
            </w:r>
          </w:p>
        </w:tc>
      </w:tr>
      <w:tr w:rsidR="008A075F" w:rsidRPr="008B5848" w14:paraId="2BD802F2" w14:textId="77777777" w:rsidTr="00DE2D9F">
        <w:trPr>
          <w:trHeight w:val="113"/>
          <w:jc w:val="center"/>
        </w:trPr>
        <w:tc>
          <w:tcPr>
            <w:tcW w:w="914" w:type="pct"/>
          </w:tcPr>
          <w:p w14:paraId="54871885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5DC49A3B" w14:textId="517D95AF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檢察司</w:t>
            </w:r>
          </w:p>
        </w:tc>
        <w:tc>
          <w:tcPr>
            <w:tcW w:w="914" w:type="pct"/>
            <w:vAlign w:val="center"/>
          </w:tcPr>
          <w:p w14:paraId="5A5DA332" w14:textId="59E4328A" w:rsidR="008A075F" w:rsidRPr="000E2483" w:rsidRDefault="008A075F" w:rsidP="007B5538">
            <w:pPr>
              <w:spacing w:line="440" w:lineRule="exact"/>
              <w:ind w:firstLineChars="35" w:firstLine="98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pacing w:val="-20"/>
                <w:sz w:val="32"/>
                <w:szCs w:val="32"/>
              </w:rPr>
              <w:t>主任檢察官</w:t>
            </w:r>
          </w:p>
        </w:tc>
        <w:tc>
          <w:tcPr>
            <w:tcW w:w="836" w:type="pct"/>
            <w:vAlign w:val="center"/>
          </w:tcPr>
          <w:p w14:paraId="554AA63B" w14:textId="2273BB6A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陳照世</w:t>
            </w:r>
          </w:p>
        </w:tc>
      </w:tr>
      <w:tr w:rsidR="008A075F" w:rsidRPr="008B5848" w14:paraId="5FC82691" w14:textId="77777777" w:rsidTr="00DE2D9F">
        <w:trPr>
          <w:trHeight w:val="113"/>
          <w:jc w:val="center"/>
        </w:trPr>
        <w:tc>
          <w:tcPr>
            <w:tcW w:w="914" w:type="pct"/>
          </w:tcPr>
          <w:p w14:paraId="1BC522EE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74D9D6CE" w14:textId="4CE99ED5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經濟部投資審議司</w:t>
            </w:r>
          </w:p>
        </w:tc>
        <w:tc>
          <w:tcPr>
            <w:tcW w:w="914" w:type="pct"/>
            <w:vAlign w:val="center"/>
          </w:tcPr>
          <w:p w14:paraId="64128E93" w14:textId="397F3C9A" w:rsidR="008A075F" w:rsidRPr="000E2483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36" w:type="pct"/>
            <w:vAlign w:val="center"/>
          </w:tcPr>
          <w:p w14:paraId="36F4936A" w14:textId="6144B703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蘇琪彥</w:t>
            </w:r>
          </w:p>
        </w:tc>
      </w:tr>
      <w:tr w:rsidR="008A075F" w:rsidRPr="008B5848" w14:paraId="7F325E1B" w14:textId="77777777" w:rsidTr="00DE2D9F">
        <w:trPr>
          <w:trHeight w:val="113"/>
          <w:jc w:val="center"/>
        </w:trPr>
        <w:tc>
          <w:tcPr>
            <w:tcW w:w="914" w:type="pct"/>
          </w:tcPr>
          <w:p w14:paraId="709CA7AF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4D9C6BB" w14:textId="242DCA7A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商業發展署</w:t>
            </w:r>
          </w:p>
        </w:tc>
        <w:tc>
          <w:tcPr>
            <w:tcW w:w="914" w:type="pct"/>
            <w:vAlign w:val="center"/>
          </w:tcPr>
          <w:p w14:paraId="71A9CBF9" w14:textId="0BBD82BD" w:rsidR="008A075F" w:rsidRPr="000E2483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36" w:type="pct"/>
            <w:vAlign w:val="center"/>
          </w:tcPr>
          <w:p w14:paraId="1A02F9B5" w14:textId="004D4D07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熊力恆</w:t>
            </w:r>
            <w:proofErr w:type="gramEnd"/>
          </w:p>
        </w:tc>
      </w:tr>
      <w:tr w:rsidR="008A075F" w:rsidRPr="008B5848" w14:paraId="1512EA57" w14:textId="77777777" w:rsidTr="00DE2D9F">
        <w:trPr>
          <w:trHeight w:val="113"/>
          <w:jc w:val="center"/>
        </w:trPr>
        <w:tc>
          <w:tcPr>
            <w:tcW w:w="914" w:type="pct"/>
          </w:tcPr>
          <w:p w14:paraId="40987FF3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35716B3D" w14:textId="3090BA25" w:rsidR="008A075F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產業發展署</w:t>
            </w:r>
          </w:p>
        </w:tc>
        <w:tc>
          <w:tcPr>
            <w:tcW w:w="914" w:type="pct"/>
            <w:vAlign w:val="center"/>
          </w:tcPr>
          <w:p w14:paraId="5B2BD475" w14:textId="3B41E48D" w:rsidR="008A075F" w:rsidRPr="000E2483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36" w:type="pct"/>
            <w:vAlign w:val="center"/>
          </w:tcPr>
          <w:p w14:paraId="3B82696A" w14:textId="69E9C58B" w:rsidR="008A075F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盧碧黛</w:t>
            </w:r>
          </w:p>
        </w:tc>
      </w:tr>
      <w:tr w:rsidR="008A075F" w:rsidRPr="008B5848" w14:paraId="7F0D5613" w14:textId="77777777" w:rsidTr="00DE2D9F">
        <w:trPr>
          <w:trHeight w:val="113"/>
          <w:jc w:val="center"/>
        </w:trPr>
        <w:tc>
          <w:tcPr>
            <w:tcW w:w="914" w:type="pct"/>
          </w:tcPr>
          <w:p w14:paraId="34A87DCB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3EEE9782" w14:textId="71FEC200" w:rsidR="008A075F" w:rsidRPr="0022777D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財政部賦稅署</w:t>
            </w:r>
          </w:p>
        </w:tc>
        <w:tc>
          <w:tcPr>
            <w:tcW w:w="914" w:type="pct"/>
            <w:vAlign w:val="center"/>
          </w:tcPr>
          <w:p w14:paraId="623729FF" w14:textId="55657781" w:rsidR="008A075F" w:rsidRPr="0022777D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836" w:type="pct"/>
            <w:vAlign w:val="center"/>
          </w:tcPr>
          <w:p w14:paraId="7952F852" w14:textId="30A6734B" w:rsidR="008A075F" w:rsidRPr="0022777D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倪麗心</w:t>
            </w:r>
          </w:p>
        </w:tc>
      </w:tr>
      <w:tr w:rsidR="008A075F" w:rsidRPr="008B5848" w14:paraId="73746CC7" w14:textId="77777777" w:rsidTr="00DE2D9F">
        <w:trPr>
          <w:trHeight w:val="113"/>
          <w:jc w:val="center"/>
        </w:trPr>
        <w:tc>
          <w:tcPr>
            <w:tcW w:w="914" w:type="pct"/>
          </w:tcPr>
          <w:p w14:paraId="060DDE71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5D1B3C29" w14:textId="7CA1DF81" w:rsidR="008A075F" w:rsidRPr="0022777D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金融監督管理委員會保險局</w:t>
            </w:r>
          </w:p>
        </w:tc>
        <w:tc>
          <w:tcPr>
            <w:tcW w:w="914" w:type="pct"/>
            <w:vAlign w:val="center"/>
          </w:tcPr>
          <w:p w14:paraId="78DFEA0D" w14:textId="69086134" w:rsidR="008A075F" w:rsidRPr="0022777D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36" w:type="pct"/>
            <w:vAlign w:val="center"/>
          </w:tcPr>
          <w:p w14:paraId="4122E9E9" w14:textId="01860626" w:rsidR="008A075F" w:rsidRPr="0022777D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王綺華</w:t>
            </w:r>
          </w:p>
        </w:tc>
      </w:tr>
      <w:tr w:rsidR="008A075F" w:rsidRPr="008B5848" w14:paraId="40E20E6B" w14:textId="77777777" w:rsidTr="00DE2D9F">
        <w:trPr>
          <w:trHeight w:val="113"/>
          <w:jc w:val="center"/>
        </w:trPr>
        <w:tc>
          <w:tcPr>
            <w:tcW w:w="914" w:type="pct"/>
          </w:tcPr>
          <w:p w14:paraId="3661302B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981B910" w14:textId="0DA695C2" w:rsidR="008A075F" w:rsidRPr="0022777D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勞動部職業</w:t>
            </w:r>
            <w:proofErr w:type="gramStart"/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安全衛生署</w:t>
            </w:r>
            <w:proofErr w:type="gramEnd"/>
          </w:p>
        </w:tc>
        <w:tc>
          <w:tcPr>
            <w:tcW w:w="914" w:type="pct"/>
            <w:vAlign w:val="center"/>
          </w:tcPr>
          <w:p w14:paraId="10A573AE" w14:textId="4ACBDE90" w:rsidR="008A075F" w:rsidRPr="0022777D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36" w:type="pct"/>
            <w:vAlign w:val="center"/>
          </w:tcPr>
          <w:p w14:paraId="36539E06" w14:textId="0A260A4D" w:rsidR="008A075F" w:rsidRPr="0022777D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彭鳳美</w:t>
            </w:r>
          </w:p>
        </w:tc>
      </w:tr>
      <w:tr w:rsidR="00060754" w:rsidRPr="008B5848" w14:paraId="22B6B4E2" w14:textId="77777777" w:rsidTr="00DE2D9F">
        <w:trPr>
          <w:trHeight w:val="113"/>
          <w:jc w:val="center"/>
        </w:trPr>
        <w:tc>
          <w:tcPr>
            <w:tcW w:w="914" w:type="pct"/>
          </w:tcPr>
          <w:p w14:paraId="644F3BF2" w14:textId="77777777" w:rsidR="00060754" w:rsidRPr="008B5848" w:rsidRDefault="00060754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4EBBAAE0" w14:textId="5DB9A9D0" w:rsidR="00060754" w:rsidRPr="0022777D" w:rsidRDefault="00060754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勞動條件及就業</w:t>
            </w:r>
            <w:proofErr w:type="gramStart"/>
            <w:r>
              <w:rPr>
                <w:rFonts w:ascii="Times New Roman" w:eastAsia="標楷體" w:hAnsi="Times New Roman" w:hint="eastAsia"/>
                <w:sz w:val="32"/>
                <w:szCs w:val="32"/>
              </w:rPr>
              <w:t>平等司</w:t>
            </w:r>
            <w:proofErr w:type="gramEnd"/>
          </w:p>
        </w:tc>
        <w:tc>
          <w:tcPr>
            <w:tcW w:w="914" w:type="pct"/>
            <w:vAlign w:val="center"/>
          </w:tcPr>
          <w:p w14:paraId="109725CD" w14:textId="3053D0C6" w:rsidR="00060754" w:rsidRPr="0022777D" w:rsidRDefault="00060754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36" w:type="pct"/>
            <w:vAlign w:val="center"/>
          </w:tcPr>
          <w:p w14:paraId="1191D575" w14:textId="3D78920C" w:rsidR="00060754" w:rsidRPr="0022777D" w:rsidRDefault="00060754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李怡萱</w:t>
            </w:r>
          </w:p>
        </w:tc>
      </w:tr>
      <w:tr w:rsidR="008A075F" w:rsidRPr="008B5848" w14:paraId="2A264771" w14:textId="77777777" w:rsidTr="00DE2D9F">
        <w:trPr>
          <w:trHeight w:val="113"/>
          <w:jc w:val="center"/>
        </w:trPr>
        <w:tc>
          <w:tcPr>
            <w:tcW w:w="914" w:type="pct"/>
          </w:tcPr>
          <w:p w14:paraId="3828B7EB" w14:textId="77777777" w:rsidR="008A075F" w:rsidRPr="008B5848" w:rsidRDefault="008A075F" w:rsidP="007B553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36" w:type="pct"/>
            <w:tcBorders>
              <w:right w:val="nil"/>
            </w:tcBorders>
            <w:vAlign w:val="center"/>
          </w:tcPr>
          <w:p w14:paraId="0D248BC4" w14:textId="7065EECE" w:rsidR="008A075F" w:rsidRPr="0022777D" w:rsidRDefault="008A075F" w:rsidP="007B553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個人資料保護委員會籌備處法制事務組</w:t>
            </w:r>
          </w:p>
        </w:tc>
        <w:tc>
          <w:tcPr>
            <w:tcW w:w="914" w:type="pct"/>
            <w:vAlign w:val="center"/>
          </w:tcPr>
          <w:p w14:paraId="4E128610" w14:textId="118755F1" w:rsidR="008A075F" w:rsidRPr="0022777D" w:rsidRDefault="008A075F" w:rsidP="007B553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代理組長</w:t>
            </w:r>
          </w:p>
        </w:tc>
        <w:tc>
          <w:tcPr>
            <w:tcW w:w="836" w:type="pct"/>
            <w:vAlign w:val="center"/>
          </w:tcPr>
          <w:p w14:paraId="37AE05EE" w14:textId="0FF8B0D5" w:rsidR="008A075F" w:rsidRPr="0022777D" w:rsidRDefault="008A075F" w:rsidP="007B553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曾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22777D">
              <w:rPr>
                <w:rFonts w:ascii="Times New Roman" w:eastAsia="標楷體" w:hAnsi="Times New Roman" w:hint="eastAsia"/>
                <w:sz w:val="32"/>
                <w:szCs w:val="32"/>
              </w:rPr>
              <w:t>傑</w:t>
            </w:r>
          </w:p>
        </w:tc>
      </w:tr>
    </w:tbl>
    <w:p w14:paraId="38BE4051" w14:textId="66A816A5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主　　席：</w:t>
      </w:r>
      <w:proofErr w:type="gramStart"/>
      <w:r w:rsidR="00CD39EB" w:rsidRPr="00CD39EB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CD39EB" w:rsidRPr="00CD39EB">
        <w:rPr>
          <w:rFonts w:ascii="Times New Roman" w:eastAsia="標楷體" w:hAnsi="Times New Roman" w:hint="eastAsia"/>
          <w:sz w:val="32"/>
          <w:szCs w:val="32"/>
        </w:rPr>
        <w:t>召集委員縣</w:t>
      </w:r>
      <w:proofErr w:type="gramStart"/>
      <w:r w:rsidR="00CD39EB" w:rsidRPr="00CD39EB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</w:p>
    <w:p w14:paraId="5D23F144" w14:textId="77777777" w:rsidR="006D0D1E" w:rsidRPr="008B5848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主任秘書：</w:t>
      </w:r>
      <w:r w:rsidR="00626769" w:rsidRPr="00626769">
        <w:rPr>
          <w:rFonts w:ascii="Times New Roman" w:eastAsia="標楷體" w:hAnsi="Times New Roman" w:hint="eastAsia"/>
          <w:sz w:val="32"/>
          <w:szCs w:val="32"/>
        </w:rPr>
        <w:t>劉厚連</w:t>
      </w:r>
    </w:p>
    <w:p w14:paraId="46EB9D16" w14:textId="2F9E363B" w:rsidR="006D0D1E" w:rsidRPr="008B5848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專門委員：</w:t>
      </w:r>
      <w:r w:rsidR="00626769">
        <w:rPr>
          <w:rFonts w:ascii="Times New Roman" w:eastAsia="標楷體" w:hAnsi="Times New Roman" w:hint="eastAsia"/>
          <w:sz w:val="32"/>
          <w:szCs w:val="32"/>
        </w:rPr>
        <w:t>游亦安</w:t>
      </w:r>
    </w:p>
    <w:p w14:paraId="57F63799" w14:textId="1ACF2CA6" w:rsidR="002251C0" w:rsidRPr="008B5848" w:rsidRDefault="002251C0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 xml:space="preserve">紀　　錄：簡任秘書　</w:t>
      </w:r>
      <w:r w:rsidR="008726F4" w:rsidRPr="008726F4">
        <w:rPr>
          <w:rFonts w:ascii="Times New Roman" w:eastAsia="標楷體" w:hAnsi="Times New Roman" w:hint="eastAsia"/>
          <w:sz w:val="32"/>
          <w:szCs w:val="32"/>
        </w:rPr>
        <w:t>江建逸</w:t>
      </w:r>
      <w:r w:rsidRPr="008B5848">
        <w:rPr>
          <w:rFonts w:ascii="Times New Roman" w:eastAsia="標楷體" w:hAnsi="Times New Roman"/>
          <w:sz w:val="32"/>
          <w:szCs w:val="32"/>
        </w:rPr>
        <w:t xml:space="preserve">　簡任編審　</w:t>
      </w:r>
      <w:r w:rsidR="008726F4">
        <w:rPr>
          <w:rFonts w:ascii="Times New Roman" w:eastAsia="標楷體" w:hAnsi="Times New Roman" w:hint="eastAsia"/>
          <w:sz w:val="32"/>
          <w:szCs w:val="32"/>
        </w:rPr>
        <w:t>王鴻儀</w:t>
      </w:r>
      <w:r w:rsidRPr="008B5848">
        <w:rPr>
          <w:rFonts w:ascii="Times New Roman" w:eastAsia="標楷體" w:hAnsi="Times New Roman"/>
          <w:sz w:val="32"/>
          <w:szCs w:val="32"/>
        </w:rPr>
        <w:t xml:space="preserve">　科　　長　</w:t>
      </w:r>
      <w:proofErr w:type="gramStart"/>
      <w:r w:rsidR="0014354C" w:rsidRPr="008B5848">
        <w:rPr>
          <w:rFonts w:ascii="Times New Roman" w:eastAsia="標楷體" w:hAnsi="Times New Roman"/>
          <w:sz w:val="32"/>
          <w:szCs w:val="32"/>
        </w:rPr>
        <w:t>賴映潔</w:t>
      </w:r>
      <w:r w:rsidR="00A6532E">
        <w:rPr>
          <w:rFonts w:ascii="Times New Roman" w:eastAsia="標楷體" w:hAnsi="Times New Roman" w:hint="eastAsia"/>
          <w:sz w:val="32"/>
          <w:szCs w:val="32"/>
        </w:rPr>
        <w:t>專</w:t>
      </w:r>
      <w:proofErr w:type="gramEnd"/>
      <w:r w:rsidR="00A6532E" w:rsidRPr="00A6532E">
        <w:rPr>
          <w:rFonts w:ascii="Times New Roman" w:eastAsia="標楷體" w:hAnsi="Times New Roman" w:hint="eastAsia"/>
          <w:sz w:val="32"/>
          <w:szCs w:val="32"/>
        </w:rPr>
        <w:t xml:space="preserve">　　</w:t>
      </w:r>
      <w:r w:rsidR="00C2086F" w:rsidRPr="00FA66A9">
        <w:rPr>
          <w:rFonts w:ascii="Times New Roman" w:eastAsia="標楷體" w:hAnsi="Times New Roman" w:hint="eastAsia"/>
          <w:sz w:val="32"/>
          <w:szCs w:val="32"/>
        </w:rPr>
        <w:t xml:space="preserve">員　</w:t>
      </w:r>
      <w:r w:rsidR="00A6532E">
        <w:rPr>
          <w:rFonts w:ascii="Times New Roman" w:eastAsia="標楷體" w:hAnsi="Times New Roman" w:hint="eastAsia"/>
          <w:sz w:val="32"/>
          <w:szCs w:val="32"/>
        </w:rPr>
        <w:t>許淑真</w:t>
      </w:r>
      <w:r w:rsidR="00B40F2B" w:rsidRPr="008B5848">
        <w:rPr>
          <w:rFonts w:ascii="Times New Roman" w:eastAsia="標楷體" w:hAnsi="Times New Roman"/>
          <w:sz w:val="32"/>
          <w:szCs w:val="32"/>
        </w:rPr>
        <w:t xml:space="preserve">　</w:t>
      </w:r>
    </w:p>
    <w:p w14:paraId="1BBFC3EC" w14:textId="007D224C" w:rsidR="00641490" w:rsidRPr="00641490" w:rsidRDefault="00641490" w:rsidP="001400E8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641490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26CBF852" w14:textId="77777777" w:rsidR="00C41A70" w:rsidRDefault="00C41A70" w:rsidP="00D77B33">
      <w:pPr>
        <w:spacing w:line="440" w:lineRule="exact"/>
        <w:jc w:val="both"/>
        <w:rPr>
          <w:rFonts w:ascii="標楷體" w:eastAsia="標楷體" w:hAnsi="標楷體"/>
          <w:bCs/>
          <w:kern w:val="0"/>
          <w:sz w:val="32"/>
          <w:szCs w:val="32"/>
        </w:rPr>
      </w:pPr>
      <w:r w:rsidRPr="00C41A70">
        <w:rPr>
          <w:rFonts w:ascii="標楷體" w:eastAsia="標楷體" w:hAnsi="標楷體" w:hint="eastAsia"/>
          <w:bCs/>
          <w:kern w:val="0"/>
          <w:sz w:val="32"/>
          <w:szCs w:val="32"/>
        </w:rPr>
        <w:t>宣讀上次會議議事錄。</w:t>
      </w:r>
    </w:p>
    <w:p w14:paraId="7A02357B" w14:textId="77777777" w:rsidR="00C41A70" w:rsidRPr="00C41A70" w:rsidRDefault="00C41A70" w:rsidP="003B3A87">
      <w:pPr>
        <w:spacing w:line="440" w:lineRule="exact"/>
        <w:jc w:val="both"/>
        <w:rPr>
          <w:rFonts w:ascii="標楷體" w:eastAsia="標楷體" w:hAnsi="標楷體"/>
          <w:bCs/>
          <w:kern w:val="0"/>
          <w:sz w:val="32"/>
          <w:szCs w:val="32"/>
        </w:rPr>
      </w:pPr>
      <w:r w:rsidRPr="00C41A7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決定：</w:t>
      </w:r>
      <w:r w:rsidRPr="00C41A70">
        <w:rPr>
          <w:rFonts w:ascii="標楷體" w:eastAsia="標楷體" w:hAnsi="標楷體" w:hint="eastAsia"/>
          <w:bCs/>
          <w:kern w:val="0"/>
          <w:sz w:val="32"/>
          <w:szCs w:val="32"/>
        </w:rPr>
        <w:t>確定。</w:t>
      </w:r>
    </w:p>
    <w:p w14:paraId="52D97E5E" w14:textId="4D8397B4" w:rsidR="00D41D58" w:rsidRDefault="00D41D58" w:rsidP="0006479E">
      <w:pPr>
        <w:spacing w:beforeLines="50" w:before="180" w:line="440" w:lineRule="exact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D41D58">
        <w:rPr>
          <w:rFonts w:ascii="標楷體" w:eastAsia="標楷體" w:hAnsi="標楷體"/>
          <w:b/>
          <w:bCs/>
          <w:kern w:val="0"/>
          <w:sz w:val="32"/>
          <w:szCs w:val="32"/>
        </w:rPr>
        <w:t>討論事項</w:t>
      </w:r>
    </w:p>
    <w:p w14:paraId="4756338D" w14:textId="0999FAB3" w:rsidR="00195C60" w:rsidRPr="000731A8" w:rsidRDefault="00195C60" w:rsidP="0084714A">
      <w:pPr>
        <w:snapToGrid w:val="0"/>
        <w:spacing w:line="440" w:lineRule="exact"/>
        <w:ind w:left="1616" w:hangingChars="505" w:hanging="1616"/>
        <w:rPr>
          <w:rFonts w:ascii="標楷體" w:eastAsia="標楷體" w:hAnsi="標楷體"/>
          <w:sz w:val="32"/>
          <w:szCs w:val="32"/>
        </w:rPr>
      </w:pPr>
      <w:r w:rsidRPr="000731A8">
        <w:rPr>
          <w:rFonts w:ascii="標楷體" w:eastAsia="標楷體" w:hAnsi="標楷體" w:hint="eastAsia"/>
          <w:sz w:val="32"/>
          <w:szCs w:val="32"/>
        </w:rPr>
        <w:t>(上午)</w:t>
      </w:r>
    </w:p>
    <w:p w14:paraId="41F4E422" w14:textId="1222424D" w:rsidR="003A6C17" w:rsidRPr="003A6C17" w:rsidRDefault="003A6C17" w:rsidP="001542A2">
      <w:pPr>
        <w:snapToGrid w:val="0"/>
        <w:spacing w:line="440" w:lineRule="exact"/>
        <w:ind w:left="1616" w:hangingChars="505" w:hanging="1616"/>
        <w:rPr>
          <w:rFonts w:ascii="Times New Roman" w:eastAsia="標楷體" w:hAnsi="Times New Roman"/>
          <w:sz w:val="32"/>
          <w:szCs w:val="32"/>
        </w:rPr>
      </w:pPr>
      <w:r w:rsidRPr="003A6C17">
        <w:rPr>
          <w:rFonts w:ascii="Times New Roman" w:eastAsia="標楷體" w:hAnsi="Times New Roman" w:hint="eastAsia"/>
          <w:sz w:val="32"/>
          <w:szCs w:val="32"/>
        </w:rPr>
        <w:t>審查</w:t>
      </w:r>
    </w:p>
    <w:p w14:paraId="6AE0C849" w14:textId="77777777" w:rsidR="003A6C17" w:rsidRPr="003A6C17" w:rsidRDefault="003A6C17" w:rsidP="003A6C17">
      <w:pPr>
        <w:snapToGrid w:val="0"/>
        <w:spacing w:line="440" w:lineRule="exact"/>
        <w:ind w:left="640" w:hangingChars="200" w:hanging="640"/>
        <w:jc w:val="both"/>
        <w:rPr>
          <w:rFonts w:ascii="Times New Roman" w:eastAsia="標楷體" w:hAnsi="Times New Roman"/>
          <w:sz w:val="32"/>
          <w:szCs w:val="32"/>
        </w:rPr>
      </w:pPr>
      <w:r w:rsidRPr="003A6C17">
        <w:rPr>
          <w:rFonts w:ascii="Times New Roman" w:eastAsia="標楷體" w:hAnsi="Times New Roman" w:hint="eastAsia"/>
          <w:sz w:val="32"/>
          <w:szCs w:val="32"/>
        </w:rPr>
        <w:t>一、委員羅廷</w:t>
      </w:r>
      <w:proofErr w:type="gramStart"/>
      <w:r w:rsidRPr="003A6C17">
        <w:rPr>
          <w:rFonts w:ascii="Times New Roman" w:eastAsia="標楷體" w:hAnsi="Times New Roman" w:hint="eastAsia"/>
          <w:sz w:val="32"/>
          <w:szCs w:val="32"/>
        </w:rPr>
        <w:t>瑋</w:t>
      </w:r>
      <w:proofErr w:type="gramEnd"/>
      <w:r w:rsidRPr="003A6C17">
        <w:rPr>
          <w:rFonts w:ascii="Times New Roman" w:eastAsia="標楷體" w:hAnsi="Times New Roman" w:hint="eastAsia"/>
          <w:sz w:val="32"/>
          <w:szCs w:val="32"/>
        </w:rPr>
        <w:t>等</w:t>
      </w:r>
      <w:r w:rsidRPr="003A6C17">
        <w:rPr>
          <w:rFonts w:ascii="Times New Roman" w:eastAsia="標楷體" w:hAnsi="Times New Roman" w:hint="eastAsia"/>
          <w:sz w:val="32"/>
          <w:szCs w:val="32"/>
        </w:rPr>
        <w:t>43</w:t>
      </w:r>
      <w:r w:rsidRPr="003A6C17">
        <w:rPr>
          <w:rFonts w:ascii="Times New Roman" w:eastAsia="標楷體" w:hAnsi="Times New Roman" w:hint="eastAsia"/>
          <w:sz w:val="32"/>
          <w:szCs w:val="32"/>
        </w:rPr>
        <w:t>人擬具</w:t>
      </w:r>
      <w:bookmarkStart w:id="1" w:name="_Hlk228278854"/>
      <w:r w:rsidRPr="003A6C17">
        <w:rPr>
          <w:rFonts w:ascii="Times New Roman" w:eastAsia="標楷體" w:hAnsi="Times New Roman" w:hint="eastAsia"/>
          <w:sz w:val="32"/>
          <w:szCs w:val="32"/>
        </w:rPr>
        <w:t>「空氣污染防制法第二十七條、第二十八條及第三十</w:t>
      </w:r>
      <w:proofErr w:type="gramStart"/>
      <w:r w:rsidRPr="003A6C17">
        <w:rPr>
          <w:rFonts w:ascii="Times New Roman" w:eastAsia="標楷體" w:hAnsi="Times New Roman" w:hint="eastAsia"/>
          <w:sz w:val="32"/>
          <w:szCs w:val="32"/>
        </w:rPr>
        <w:t>條</w:t>
      </w:r>
      <w:proofErr w:type="gramEnd"/>
      <w:r w:rsidRPr="003A6C17">
        <w:rPr>
          <w:rFonts w:ascii="Times New Roman" w:eastAsia="標楷體" w:hAnsi="Times New Roman" w:hint="eastAsia"/>
          <w:sz w:val="32"/>
          <w:szCs w:val="32"/>
        </w:rPr>
        <w:t>條文修正草案」案。</w:t>
      </w:r>
      <w:bookmarkEnd w:id="1"/>
    </w:p>
    <w:p w14:paraId="4C7093DA" w14:textId="77777777" w:rsidR="003A6C17" w:rsidRPr="003A6C17" w:rsidRDefault="003A6C17" w:rsidP="003A6C17">
      <w:pPr>
        <w:snapToGrid w:val="0"/>
        <w:spacing w:line="440" w:lineRule="exact"/>
        <w:ind w:left="640" w:hangingChars="200" w:hanging="640"/>
        <w:jc w:val="both"/>
        <w:rPr>
          <w:rFonts w:ascii="Times New Roman" w:eastAsia="標楷體" w:hAnsi="Times New Roman"/>
          <w:sz w:val="32"/>
          <w:szCs w:val="32"/>
        </w:rPr>
      </w:pPr>
      <w:r w:rsidRPr="003A6C17">
        <w:rPr>
          <w:rFonts w:ascii="Times New Roman" w:eastAsia="標楷體" w:hAnsi="Times New Roman" w:hint="eastAsia"/>
          <w:sz w:val="32"/>
          <w:szCs w:val="32"/>
        </w:rPr>
        <w:t>二、台灣民眾黨黨團擬具「空氣污染防制法第三十</w:t>
      </w:r>
      <w:proofErr w:type="gramStart"/>
      <w:r w:rsidRPr="003A6C17">
        <w:rPr>
          <w:rFonts w:ascii="Times New Roman" w:eastAsia="標楷體" w:hAnsi="Times New Roman" w:hint="eastAsia"/>
          <w:sz w:val="32"/>
          <w:szCs w:val="32"/>
        </w:rPr>
        <w:t>條</w:t>
      </w:r>
      <w:proofErr w:type="gramEnd"/>
      <w:r w:rsidRPr="003A6C17">
        <w:rPr>
          <w:rFonts w:ascii="Times New Roman" w:eastAsia="標楷體" w:hAnsi="Times New Roman" w:hint="eastAsia"/>
          <w:sz w:val="32"/>
          <w:szCs w:val="32"/>
        </w:rPr>
        <w:t>條文修正草案」</w:t>
      </w:r>
      <w:r w:rsidRPr="003A6C17">
        <w:rPr>
          <w:rFonts w:ascii="Times New Roman" w:eastAsia="標楷體" w:hAnsi="Times New Roman" w:hint="eastAsia"/>
          <w:sz w:val="32"/>
          <w:szCs w:val="32"/>
        </w:rPr>
        <w:lastRenderedPageBreak/>
        <w:t>案。</w:t>
      </w:r>
    </w:p>
    <w:p w14:paraId="51BCAA31" w14:textId="012F28BB" w:rsidR="003A6C17" w:rsidRDefault="003A6C17" w:rsidP="00E81F72">
      <w:pPr>
        <w:spacing w:beforeLines="50" w:before="180" w:line="440" w:lineRule="exact"/>
        <w:jc w:val="both"/>
        <w:outlineLvl w:val="3"/>
        <w:rPr>
          <w:rFonts w:ascii="標楷體" w:eastAsia="標楷體" w:hAnsi="標楷體"/>
          <w:kern w:val="0"/>
          <w:sz w:val="32"/>
          <w:szCs w:val="32"/>
        </w:rPr>
      </w:pPr>
      <w:r w:rsidRPr="005B0526">
        <w:rPr>
          <w:rFonts w:ascii="標楷體" w:eastAsia="標楷體" w:hAnsi="標楷體" w:hint="eastAsia"/>
          <w:kern w:val="0"/>
          <w:sz w:val="32"/>
          <w:szCs w:val="32"/>
        </w:rPr>
        <w:t>（</w:t>
      </w:r>
      <w:r>
        <w:rPr>
          <w:rFonts w:ascii="標楷體" w:eastAsia="標楷體" w:hAnsi="標楷體" w:hint="eastAsia"/>
          <w:kern w:val="0"/>
          <w:sz w:val="32"/>
          <w:szCs w:val="32"/>
        </w:rPr>
        <w:t>上午</w:t>
      </w:r>
      <w:r w:rsidRPr="005B0526">
        <w:rPr>
          <w:rFonts w:ascii="標楷體" w:eastAsia="標楷體" w:hAnsi="標楷體" w:hint="eastAsia"/>
          <w:kern w:val="0"/>
          <w:sz w:val="32"/>
          <w:szCs w:val="32"/>
        </w:rPr>
        <w:t>會議經委員</w:t>
      </w:r>
      <w:r w:rsidR="00CF73BF" w:rsidRPr="00CF73BF">
        <w:rPr>
          <w:rFonts w:ascii="標楷體" w:eastAsia="標楷體" w:hAnsi="標楷體" w:hint="eastAsia"/>
          <w:kern w:val="0"/>
          <w:sz w:val="32"/>
          <w:szCs w:val="32"/>
        </w:rPr>
        <w:t>羅廷瑋</w:t>
      </w:r>
      <w:r w:rsidRPr="00DC22F4">
        <w:rPr>
          <w:rFonts w:ascii="標楷體" w:eastAsia="標楷體" w:hAnsi="標楷體" w:hint="eastAsia"/>
          <w:kern w:val="0"/>
          <w:sz w:val="32"/>
          <w:szCs w:val="32"/>
        </w:rPr>
        <w:t>及</w:t>
      </w:r>
      <w:r w:rsidR="000B23B1">
        <w:rPr>
          <w:rFonts w:ascii="標楷體" w:eastAsia="標楷體" w:hAnsi="標楷體" w:hint="eastAsia"/>
          <w:kern w:val="0"/>
          <w:sz w:val="32"/>
          <w:szCs w:val="32"/>
        </w:rPr>
        <w:t>邱慧洳</w:t>
      </w:r>
      <w:r w:rsidRPr="00054FFC">
        <w:rPr>
          <w:rFonts w:ascii="標楷體" w:eastAsia="標楷體" w:hAnsi="標楷體" w:hint="eastAsia"/>
          <w:kern w:val="0"/>
          <w:sz w:val="32"/>
          <w:szCs w:val="32"/>
        </w:rPr>
        <w:t>【代表台灣民眾黨黨團】</w:t>
      </w:r>
      <w:r w:rsidRPr="005B0526">
        <w:rPr>
          <w:rFonts w:ascii="標楷體" w:eastAsia="標楷體" w:hAnsi="標楷體" w:hint="eastAsia"/>
          <w:kern w:val="0"/>
          <w:sz w:val="32"/>
          <w:szCs w:val="32"/>
        </w:rPr>
        <w:t>說明提案旨趣，由</w:t>
      </w:r>
      <w:r w:rsidR="00413521" w:rsidRPr="00413521">
        <w:rPr>
          <w:rFonts w:ascii="標楷體" w:eastAsia="標楷體" w:hAnsi="標楷體" w:hint="eastAsia"/>
          <w:kern w:val="0"/>
          <w:sz w:val="32"/>
          <w:szCs w:val="32"/>
        </w:rPr>
        <w:t>環境部部長彭啓明</w:t>
      </w:r>
      <w:r w:rsidR="001A02C7" w:rsidRPr="001A02C7">
        <w:rPr>
          <w:rFonts w:ascii="標楷體" w:eastAsia="標楷體" w:hAnsi="標楷體" w:hint="eastAsia"/>
          <w:kern w:val="0"/>
          <w:sz w:val="32"/>
          <w:szCs w:val="32"/>
        </w:rPr>
        <w:t>及經濟部常務次長賴建信</w:t>
      </w:r>
      <w:r w:rsidRPr="005B0526">
        <w:rPr>
          <w:rFonts w:ascii="標楷體" w:eastAsia="標楷體" w:hAnsi="標楷體" w:hint="eastAsia"/>
          <w:kern w:val="0"/>
          <w:sz w:val="32"/>
          <w:szCs w:val="32"/>
        </w:rPr>
        <w:t>說明後，委員</w:t>
      </w:r>
      <w:r w:rsidRPr="00D65A5E">
        <w:rPr>
          <w:rFonts w:ascii="標楷體" w:eastAsia="標楷體" w:hAnsi="標楷體" w:hint="eastAsia"/>
          <w:kern w:val="0"/>
          <w:sz w:val="32"/>
          <w:szCs w:val="32"/>
        </w:rPr>
        <w:t>林月琴、</w:t>
      </w:r>
      <w:r w:rsidR="00163682" w:rsidRPr="00163682">
        <w:rPr>
          <w:rFonts w:ascii="標楷體" w:eastAsia="標楷體" w:hAnsi="標楷體" w:hint="eastAsia"/>
          <w:kern w:val="0"/>
          <w:sz w:val="32"/>
          <w:szCs w:val="32"/>
        </w:rPr>
        <w:t>陳菁徽、邱慧洳、</w:t>
      </w:r>
      <w:r w:rsidR="00E22FDE" w:rsidRPr="00E22FDE">
        <w:rPr>
          <w:rFonts w:ascii="標楷體" w:eastAsia="標楷體" w:hAnsi="標楷體" w:hint="eastAsia"/>
          <w:kern w:val="0"/>
          <w:sz w:val="32"/>
          <w:szCs w:val="32"/>
        </w:rPr>
        <w:t>邱鎮軍、</w:t>
      </w:r>
      <w:r w:rsidR="00C72684" w:rsidRPr="00C72684">
        <w:rPr>
          <w:rFonts w:ascii="標楷體" w:eastAsia="標楷體" w:hAnsi="標楷體" w:hint="eastAsia"/>
          <w:kern w:val="0"/>
          <w:sz w:val="32"/>
          <w:szCs w:val="32"/>
        </w:rPr>
        <w:t>蘇清泉、</w:t>
      </w:r>
      <w:r w:rsidR="001B1D94" w:rsidRPr="001B1D94">
        <w:rPr>
          <w:rFonts w:ascii="標楷體" w:eastAsia="標楷體" w:hAnsi="標楷體" w:hint="eastAsia"/>
          <w:kern w:val="0"/>
          <w:sz w:val="32"/>
          <w:szCs w:val="32"/>
        </w:rPr>
        <w:t>黃秀芳、</w:t>
      </w:r>
      <w:r w:rsidR="00464567" w:rsidRPr="00464567">
        <w:rPr>
          <w:rFonts w:ascii="標楷體" w:eastAsia="標楷體" w:hAnsi="標楷體" w:hint="eastAsia"/>
          <w:kern w:val="0"/>
          <w:sz w:val="32"/>
          <w:szCs w:val="32"/>
        </w:rPr>
        <w:t>王育敏、</w:t>
      </w:r>
      <w:r w:rsidR="005A75E9" w:rsidRPr="005A75E9">
        <w:rPr>
          <w:rFonts w:ascii="標楷體" w:eastAsia="標楷體" w:hAnsi="標楷體" w:hint="eastAsia"/>
          <w:kern w:val="0"/>
          <w:sz w:val="32"/>
          <w:szCs w:val="32"/>
        </w:rPr>
        <w:t>廖偉翔、</w:t>
      </w:r>
      <w:r w:rsidR="00DB1F68" w:rsidRPr="00DB1F68">
        <w:rPr>
          <w:rFonts w:ascii="標楷體" w:eastAsia="標楷體" w:hAnsi="標楷體" w:hint="eastAsia"/>
          <w:kern w:val="0"/>
          <w:sz w:val="32"/>
          <w:szCs w:val="32"/>
        </w:rPr>
        <w:t>林淑芬、</w:t>
      </w:r>
      <w:r w:rsidR="00620CB2" w:rsidRPr="00620CB2">
        <w:rPr>
          <w:rFonts w:ascii="標楷體" w:eastAsia="標楷體" w:hAnsi="標楷體" w:hint="eastAsia"/>
          <w:kern w:val="0"/>
          <w:sz w:val="32"/>
          <w:szCs w:val="32"/>
        </w:rPr>
        <w:t>涂權吉、</w:t>
      </w:r>
      <w:r w:rsidR="009610B2" w:rsidRPr="009610B2">
        <w:rPr>
          <w:rFonts w:ascii="標楷體" w:eastAsia="標楷體" w:hAnsi="標楷體" w:hint="eastAsia"/>
          <w:kern w:val="0"/>
          <w:sz w:val="32"/>
          <w:szCs w:val="32"/>
        </w:rPr>
        <w:t>王正旭、</w:t>
      </w:r>
      <w:bookmarkStart w:id="2" w:name="_Hlk228435784"/>
      <w:r w:rsidR="008B0318" w:rsidRPr="008B0318">
        <w:rPr>
          <w:rFonts w:ascii="標楷體" w:eastAsia="標楷體" w:hAnsi="標楷體" w:hint="eastAsia"/>
          <w:kern w:val="0"/>
          <w:sz w:val="32"/>
          <w:szCs w:val="32"/>
        </w:rPr>
        <w:t>盧縣一</w:t>
      </w:r>
      <w:bookmarkEnd w:id="2"/>
      <w:r w:rsidR="008B0318" w:rsidRPr="008B0318">
        <w:rPr>
          <w:rFonts w:ascii="標楷體" w:eastAsia="標楷體" w:hAnsi="標楷體" w:hint="eastAsia"/>
          <w:kern w:val="0"/>
          <w:sz w:val="32"/>
          <w:szCs w:val="32"/>
        </w:rPr>
        <w:t>、</w:t>
      </w:r>
      <w:r w:rsidRPr="004321D4">
        <w:rPr>
          <w:rFonts w:ascii="標楷體" w:eastAsia="標楷體" w:hAnsi="標楷體" w:hint="eastAsia"/>
          <w:kern w:val="0"/>
          <w:sz w:val="32"/>
          <w:szCs w:val="32"/>
        </w:rPr>
        <w:t>劉建國、</w:t>
      </w:r>
      <w:r w:rsidR="003502F4" w:rsidRPr="003502F4">
        <w:rPr>
          <w:rFonts w:ascii="標楷體" w:eastAsia="標楷體" w:hAnsi="標楷體" w:hint="eastAsia"/>
          <w:kern w:val="0"/>
          <w:sz w:val="32"/>
          <w:szCs w:val="32"/>
        </w:rPr>
        <w:t>楊曜及</w:t>
      </w:r>
      <w:r w:rsidRPr="0046155F">
        <w:rPr>
          <w:rFonts w:ascii="標楷體" w:eastAsia="標楷體" w:hAnsi="標楷體" w:hint="eastAsia"/>
          <w:kern w:val="0"/>
          <w:sz w:val="32"/>
          <w:szCs w:val="32"/>
        </w:rPr>
        <w:t>陳瑩</w:t>
      </w:r>
      <w:r w:rsidRPr="005B0526">
        <w:rPr>
          <w:rFonts w:ascii="標楷體" w:eastAsia="標楷體" w:hAnsi="標楷體" w:hint="eastAsia"/>
          <w:kern w:val="0"/>
          <w:sz w:val="32"/>
          <w:szCs w:val="32"/>
        </w:rPr>
        <w:t>等</w:t>
      </w:r>
      <w:r w:rsidR="003502F4">
        <w:rPr>
          <w:rFonts w:ascii="標楷體" w:eastAsia="標楷體" w:hAnsi="標楷體" w:hint="eastAsia"/>
          <w:kern w:val="0"/>
          <w:sz w:val="32"/>
          <w:szCs w:val="32"/>
        </w:rPr>
        <w:t>1</w:t>
      </w:r>
      <w:r w:rsidR="003502F4">
        <w:rPr>
          <w:rFonts w:ascii="標楷體" w:eastAsia="標楷體" w:hAnsi="標楷體"/>
          <w:kern w:val="0"/>
          <w:sz w:val="32"/>
          <w:szCs w:val="32"/>
        </w:rPr>
        <w:t>5</w:t>
      </w:r>
      <w:r w:rsidRPr="005B0526">
        <w:rPr>
          <w:rFonts w:ascii="標楷體" w:eastAsia="標楷體" w:hAnsi="標楷體" w:hint="eastAsia"/>
          <w:kern w:val="0"/>
          <w:sz w:val="32"/>
          <w:szCs w:val="32"/>
        </w:rPr>
        <w:t>人提出質詢，均經</w:t>
      </w:r>
      <w:r w:rsidR="00BD6DA5" w:rsidRPr="00BD6DA5">
        <w:rPr>
          <w:rFonts w:ascii="標楷體" w:eastAsia="標楷體" w:hAnsi="標楷體" w:hint="eastAsia"/>
          <w:kern w:val="0"/>
          <w:sz w:val="32"/>
          <w:szCs w:val="32"/>
        </w:rPr>
        <w:t>環境部部長彭啓明</w:t>
      </w:r>
      <w:r w:rsidRPr="00C03E21">
        <w:rPr>
          <w:rFonts w:ascii="標楷體" w:eastAsia="標楷體" w:hAnsi="標楷體" w:hint="eastAsia"/>
          <w:kern w:val="0"/>
          <w:sz w:val="32"/>
          <w:szCs w:val="32"/>
        </w:rPr>
        <w:t>、</w:t>
      </w:r>
      <w:r w:rsidR="008062D1" w:rsidRPr="008062D1">
        <w:rPr>
          <w:rFonts w:ascii="標楷體" w:eastAsia="標楷體" w:hAnsi="標楷體" w:hint="eastAsia"/>
          <w:kern w:val="0"/>
          <w:sz w:val="32"/>
          <w:szCs w:val="32"/>
        </w:rPr>
        <w:t>臺灣電力股份有限公司副總經理鄭慶鴻</w:t>
      </w:r>
      <w:r w:rsidR="004369A1" w:rsidRPr="004369A1">
        <w:rPr>
          <w:rFonts w:ascii="標楷體" w:eastAsia="標楷體" w:hAnsi="標楷體" w:hint="eastAsia"/>
          <w:kern w:val="0"/>
          <w:sz w:val="32"/>
          <w:szCs w:val="32"/>
        </w:rPr>
        <w:t>及</w:t>
      </w:r>
      <w:r w:rsidR="00584886" w:rsidRPr="00584886">
        <w:rPr>
          <w:rFonts w:ascii="標楷體" w:eastAsia="標楷體" w:hAnsi="標楷體" w:hint="eastAsia"/>
          <w:kern w:val="0"/>
          <w:sz w:val="32"/>
          <w:szCs w:val="32"/>
        </w:rPr>
        <w:t>經濟部常務次長賴建信</w:t>
      </w:r>
      <w:r w:rsidRPr="005B0526">
        <w:rPr>
          <w:rFonts w:ascii="標楷體" w:eastAsia="標楷體" w:hAnsi="標楷體" w:hint="eastAsia"/>
          <w:kern w:val="0"/>
          <w:sz w:val="32"/>
          <w:szCs w:val="32"/>
        </w:rPr>
        <w:t>暨各相關主管等即席答復</w:t>
      </w:r>
      <w:r w:rsidR="00195C60" w:rsidRPr="00195C60">
        <w:rPr>
          <w:rFonts w:ascii="標楷體" w:eastAsia="標楷體" w:hAnsi="標楷體" w:hint="eastAsia"/>
          <w:kern w:val="0"/>
          <w:sz w:val="32"/>
          <w:szCs w:val="32"/>
        </w:rPr>
        <w:t>；</w:t>
      </w:r>
      <w:r w:rsidR="00CF0060">
        <w:rPr>
          <w:rFonts w:ascii="標楷體" w:eastAsia="標楷體" w:hAnsi="標楷體" w:hint="eastAsia"/>
          <w:kern w:val="0"/>
          <w:sz w:val="32"/>
          <w:szCs w:val="32"/>
        </w:rPr>
        <w:t>本次</w:t>
      </w:r>
      <w:r w:rsidR="00195C60" w:rsidRPr="00D16E61">
        <w:rPr>
          <w:rFonts w:ascii="標楷體" w:eastAsia="標楷體" w:hAnsi="標楷體" w:hint="eastAsia"/>
          <w:kern w:val="0"/>
          <w:sz w:val="32"/>
          <w:szCs w:val="32"/>
        </w:rPr>
        <w:t>會議有委員</w:t>
      </w:r>
      <w:r w:rsidR="00D16E61" w:rsidRPr="00D16E61">
        <w:rPr>
          <w:rFonts w:ascii="標楷體" w:eastAsia="標楷體" w:hAnsi="標楷體" w:hint="eastAsia"/>
          <w:kern w:val="0"/>
          <w:sz w:val="32"/>
          <w:szCs w:val="32"/>
        </w:rPr>
        <w:t>陳菁徽、廖偉翔、蘇清泉</w:t>
      </w:r>
      <w:r w:rsidR="008C5A4B" w:rsidRPr="008C5A4B">
        <w:rPr>
          <w:rFonts w:ascii="標楷體" w:eastAsia="標楷體" w:hAnsi="標楷體" w:hint="eastAsia"/>
          <w:kern w:val="0"/>
          <w:sz w:val="32"/>
          <w:szCs w:val="32"/>
        </w:rPr>
        <w:t>、</w:t>
      </w:r>
      <w:r w:rsidR="00D16E61" w:rsidRPr="00D16E61">
        <w:rPr>
          <w:rFonts w:ascii="標楷體" w:eastAsia="標楷體" w:hAnsi="標楷體" w:hint="eastAsia"/>
          <w:kern w:val="0"/>
          <w:sz w:val="32"/>
          <w:szCs w:val="32"/>
        </w:rPr>
        <w:t>涂權吉</w:t>
      </w:r>
      <w:r w:rsidR="001B1D94" w:rsidRPr="00D16E61">
        <w:rPr>
          <w:rFonts w:ascii="標楷體" w:eastAsia="標楷體" w:hAnsi="標楷體" w:hint="eastAsia"/>
          <w:kern w:val="0"/>
          <w:sz w:val="32"/>
          <w:szCs w:val="32"/>
        </w:rPr>
        <w:t>（羅廷瑋</w:t>
      </w:r>
      <w:r w:rsidR="00D16E61" w:rsidRPr="00D16E61">
        <w:rPr>
          <w:rFonts w:ascii="標楷體" w:eastAsia="標楷體" w:hAnsi="標楷體" w:hint="eastAsia"/>
          <w:kern w:val="0"/>
          <w:sz w:val="32"/>
          <w:szCs w:val="32"/>
        </w:rPr>
        <w:t>）</w:t>
      </w:r>
      <w:r w:rsidR="00195C60" w:rsidRPr="00D16E61">
        <w:rPr>
          <w:rFonts w:ascii="標楷體" w:eastAsia="標楷體" w:hAnsi="標楷體" w:hint="eastAsia"/>
          <w:kern w:val="0"/>
          <w:sz w:val="32"/>
          <w:szCs w:val="32"/>
        </w:rPr>
        <w:t>等</w:t>
      </w:r>
      <w:r w:rsidR="00D16E61" w:rsidRPr="00D16E61">
        <w:rPr>
          <w:rFonts w:ascii="標楷體" w:eastAsia="標楷體" w:hAnsi="標楷體" w:hint="eastAsia"/>
          <w:kern w:val="0"/>
          <w:sz w:val="32"/>
          <w:szCs w:val="32"/>
        </w:rPr>
        <w:t>5</w:t>
      </w:r>
      <w:r w:rsidR="00195C60" w:rsidRPr="00D16E61">
        <w:rPr>
          <w:rFonts w:ascii="標楷體" w:eastAsia="標楷體" w:hAnsi="標楷體" w:hint="eastAsia"/>
          <w:kern w:val="0"/>
          <w:sz w:val="32"/>
          <w:szCs w:val="32"/>
        </w:rPr>
        <w:t>人提出第二十</w:t>
      </w:r>
      <w:r w:rsidR="00D16E61" w:rsidRPr="00D16E61">
        <w:rPr>
          <w:rFonts w:ascii="標楷體" w:eastAsia="標楷體" w:hAnsi="標楷體" w:hint="eastAsia"/>
          <w:kern w:val="0"/>
          <w:sz w:val="32"/>
          <w:szCs w:val="32"/>
        </w:rPr>
        <w:t>八</w:t>
      </w:r>
      <w:r w:rsidR="00195C60" w:rsidRPr="00D16E61">
        <w:rPr>
          <w:rFonts w:ascii="標楷體" w:eastAsia="標楷體" w:hAnsi="標楷體" w:hint="eastAsia"/>
          <w:kern w:val="0"/>
          <w:sz w:val="32"/>
          <w:szCs w:val="32"/>
        </w:rPr>
        <w:t>條及第</w:t>
      </w:r>
      <w:r w:rsidR="00D16E61" w:rsidRPr="00D16E61">
        <w:rPr>
          <w:rFonts w:ascii="標楷體" w:eastAsia="標楷體" w:hAnsi="標楷體" w:hint="eastAsia"/>
          <w:kern w:val="0"/>
          <w:sz w:val="32"/>
          <w:szCs w:val="32"/>
        </w:rPr>
        <w:t>三</w:t>
      </w:r>
      <w:r w:rsidR="00195C60" w:rsidRPr="00D16E61">
        <w:rPr>
          <w:rFonts w:ascii="標楷體" w:eastAsia="標楷體" w:hAnsi="標楷體" w:hint="eastAsia"/>
          <w:kern w:val="0"/>
          <w:sz w:val="32"/>
          <w:szCs w:val="32"/>
        </w:rPr>
        <w:t>十條條文修正動議。</w:t>
      </w:r>
      <w:r w:rsidRPr="00D16E61">
        <w:rPr>
          <w:rFonts w:ascii="標楷體" w:eastAsia="標楷體" w:hAnsi="標楷體" w:hint="eastAsia"/>
          <w:kern w:val="0"/>
          <w:sz w:val="32"/>
          <w:szCs w:val="32"/>
        </w:rPr>
        <w:t>）</w:t>
      </w:r>
    </w:p>
    <w:p w14:paraId="1BD0C6F4" w14:textId="77777777" w:rsidR="00AA5F51" w:rsidRPr="00017697" w:rsidRDefault="00AA5F51" w:rsidP="00D72E84">
      <w:pPr>
        <w:spacing w:beforeLines="100" w:before="360" w:line="440" w:lineRule="exact"/>
        <w:jc w:val="both"/>
        <w:outlineLvl w:val="3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017697">
        <w:rPr>
          <w:rFonts w:ascii="標楷體" w:eastAsia="標楷體" w:hAnsi="標楷體" w:hint="eastAsia"/>
          <w:b/>
          <w:bCs/>
          <w:kern w:val="0"/>
          <w:sz w:val="32"/>
          <w:szCs w:val="32"/>
        </w:rPr>
        <w:t>決議：</w:t>
      </w:r>
    </w:p>
    <w:p w14:paraId="72846EC6" w14:textId="77777777" w:rsidR="00444A56" w:rsidRPr="00444A56" w:rsidRDefault="00AA5F51" w:rsidP="00861112">
      <w:pPr>
        <w:pStyle w:val="af"/>
        <w:numPr>
          <w:ilvl w:val="0"/>
          <w:numId w:val="5"/>
        </w:numPr>
        <w:spacing w:line="440" w:lineRule="exact"/>
        <w:rPr>
          <w:rFonts w:ascii="Times New Roman"/>
        </w:rPr>
      </w:pPr>
      <w:r w:rsidRPr="00444A56">
        <w:rPr>
          <w:rFonts w:hAnsi="標楷體" w:hint="eastAsia"/>
          <w:bCs/>
          <w:kern w:val="0"/>
        </w:rPr>
        <w:t>說明及</w:t>
      </w:r>
      <w:proofErr w:type="gramStart"/>
      <w:r w:rsidRPr="00444A56">
        <w:rPr>
          <w:rFonts w:hAnsi="標楷體" w:hint="eastAsia"/>
          <w:bCs/>
          <w:kern w:val="0"/>
        </w:rPr>
        <w:t>詢</w:t>
      </w:r>
      <w:proofErr w:type="gramEnd"/>
      <w:r w:rsidRPr="00444A56">
        <w:rPr>
          <w:rFonts w:hAnsi="標楷體" w:hint="eastAsia"/>
          <w:bCs/>
          <w:kern w:val="0"/>
        </w:rPr>
        <w:t>答完畢。</w:t>
      </w:r>
    </w:p>
    <w:p w14:paraId="27F1F3CE" w14:textId="23864EA9" w:rsidR="00444A56" w:rsidRPr="00444A56" w:rsidRDefault="00AA5F51" w:rsidP="00861112">
      <w:pPr>
        <w:pStyle w:val="af"/>
        <w:numPr>
          <w:ilvl w:val="0"/>
          <w:numId w:val="5"/>
        </w:numPr>
        <w:spacing w:line="440" w:lineRule="exact"/>
        <w:rPr>
          <w:rFonts w:ascii="Times New Roman"/>
        </w:rPr>
      </w:pPr>
      <w:r w:rsidRPr="00444A56">
        <w:rPr>
          <w:rFonts w:ascii="Times New Roman" w:hint="eastAsia"/>
        </w:rPr>
        <w:t>委員質詢未及答復或請補充資料者，請相關機關於</w:t>
      </w:r>
      <w:r w:rsidRPr="00444A56">
        <w:rPr>
          <w:rFonts w:ascii="Times New Roman" w:hint="eastAsia"/>
        </w:rPr>
        <w:t>2</w:t>
      </w:r>
      <w:proofErr w:type="gramStart"/>
      <w:r w:rsidRPr="00444A56">
        <w:rPr>
          <w:rFonts w:ascii="Times New Roman" w:hint="eastAsia"/>
        </w:rPr>
        <w:t>週</w:t>
      </w:r>
      <w:proofErr w:type="gramEnd"/>
      <w:r w:rsidRPr="00444A56">
        <w:rPr>
          <w:rFonts w:ascii="Times New Roman" w:hint="eastAsia"/>
        </w:rPr>
        <w:t>內以書面答復，委員另要求期限者，從其所定。</w:t>
      </w:r>
    </w:p>
    <w:p w14:paraId="5AFF8FF0" w14:textId="0A0645F5" w:rsidR="001B1B8D" w:rsidRPr="00444A56" w:rsidRDefault="00444A56" w:rsidP="00444A56">
      <w:pPr>
        <w:pStyle w:val="af"/>
        <w:numPr>
          <w:ilvl w:val="0"/>
          <w:numId w:val="5"/>
        </w:numPr>
        <w:spacing w:line="440" w:lineRule="exact"/>
        <w:rPr>
          <w:rFonts w:ascii="Times New Roman"/>
        </w:rPr>
      </w:pPr>
      <w:r w:rsidRPr="003A6C17">
        <w:rPr>
          <w:rFonts w:ascii="Times New Roman" w:hint="eastAsia"/>
        </w:rPr>
        <w:t>「空氣污染防制法第二十七條、第二十八條及第三十</w:t>
      </w:r>
      <w:proofErr w:type="gramStart"/>
      <w:r w:rsidRPr="003A6C17">
        <w:rPr>
          <w:rFonts w:ascii="Times New Roman" w:hint="eastAsia"/>
        </w:rPr>
        <w:t>條</w:t>
      </w:r>
      <w:proofErr w:type="gramEnd"/>
      <w:r w:rsidRPr="003A6C17">
        <w:rPr>
          <w:rFonts w:ascii="Times New Roman" w:hint="eastAsia"/>
        </w:rPr>
        <w:t>條文修正草案」</w:t>
      </w:r>
      <w:r w:rsidR="00AA5F51" w:rsidRPr="00444A56">
        <w:rPr>
          <w:rFonts w:ascii="Times New Roman" w:hint="eastAsia"/>
        </w:rPr>
        <w:t>等</w:t>
      </w:r>
      <w:r w:rsidR="00AA5F51" w:rsidRPr="00444A56">
        <w:rPr>
          <w:rFonts w:ascii="Times New Roman" w:hint="eastAsia"/>
        </w:rPr>
        <w:t>2</w:t>
      </w:r>
      <w:r w:rsidR="00AA5F51" w:rsidRPr="00444A56">
        <w:rPr>
          <w:rFonts w:ascii="Times New Roman" w:hint="eastAsia"/>
        </w:rPr>
        <w:t>案，</w:t>
      </w:r>
      <w:r w:rsidR="00C815E4">
        <w:rPr>
          <w:rFonts w:ascii="Times New Roman" w:hint="eastAsia"/>
        </w:rPr>
        <w:t>另擇期繼續審查</w:t>
      </w:r>
      <w:r w:rsidRPr="00444A56">
        <w:rPr>
          <w:rFonts w:ascii="Times New Roman" w:hint="eastAsia"/>
        </w:rPr>
        <w:t>。</w:t>
      </w:r>
    </w:p>
    <w:p w14:paraId="11D719DE" w14:textId="2FAF5B12" w:rsidR="003A6C17" w:rsidRDefault="003A6C17" w:rsidP="003A6C17">
      <w:pPr>
        <w:spacing w:beforeLines="50" w:before="180" w:line="440" w:lineRule="exact"/>
        <w:rPr>
          <w:rFonts w:ascii="標楷體" w:eastAsia="標楷體" w:hAnsi="標楷體"/>
          <w:sz w:val="32"/>
          <w:szCs w:val="32"/>
        </w:rPr>
      </w:pPr>
      <w:r w:rsidRPr="00D3245D"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</w:rPr>
        <w:t>下午</w:t>
      </w:r>
      <w:r w:rsidRPr="00D3245D">
        <w:rPr>
          <w:rFonts w:ascii="標楷體" w:eastAsia="標楷體" w:hAnsi="標楷體"/>
          <w:sz w:val="32"/>
          <w:szCs w:val="32"/>
        </w:rPr>
        <w:t>)</w:t>
      </w:r>
    </w:p>
    <w:p w14:paraId="733E3248" w14:textId="08DCA8B9" w:rsidR="007306D1" w:rsidRPr="00D3245D" w:rsidRDefault="007306D1" w:rsidP="00FA6D49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D3245D">
        <w:rPr>
          <w:rFonts w:ascii="標楷體" w:eastAsia="標楷體" w:hAnsi="標楷體"/>
          <w:sz w:val="32"/>
          <w:szCs w:val="32"/>
        </w:rPr>
        <w:t>一、</w:t>
      </w:r>
      <w:r w:rsidR="003A6C17" w:rsidRPr="003A6C17">
        <w:rPr>
          <w:rFonts w:ascii="標楷體" w:eastAsia="標楷體" w:hAnsi="標楷體" w:hint="eastAsia"/>
          <w:sz w:val="32"/>
          <w:szCs w:val="32"/>
        </w:rPr>
        <w:t>繼續審查</w:t>
      </w:r>
    </w:p>
    <w:p w14:paraId="2CFCC132" w14:textId="09D13BFD" w:rsidR="00EA2E31" w:rsidRPr="00EA2E31" w:rsidRDefault="007306D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D3245D">
        <w:rPr>
          <w:rFonts w:ascii="標楷體" w:eastAsia="標楷體" w:hAnsi="標楷體"/>
          <w:sz w:val="32"/>
          <w:szCs w:val="32"/>
        </w:rPr>
        <w:t>(</w:t>
      </w:r>
      <w:proofErr w:type="gramStart"/>
      <w:r w:rsidRPr="00D3245D">
        <w:rPr>
          <w:rFonts w:ascii="標楷體" w:eastAsia="標楷體" w:hAnsi="標楷體"/>
          <w:sz w:val="32"/>
          <w:szCs w:val="32"/>
        </w:rPr>
        <w:t>一</w:t>
      </w:r>
      <w:proofErr w:type="gramEnd"/>
      <w:r w:rsidRPr="00D3245D">
        <w:rPr>
          <w:rFonts w:ascii="標楷體" w:eastAsia="標楷體" w:hAnsi="標楷體"/>
          <w:sz w:val="32"/>
          <w:szCs w:val="32"/>
        </w:rPr>
        <w:t>)</w:t>
      </w:r>
      <w:r w:rsidR="00EA2E31" w:rsidRPr="00EA2E31">
        <w:rPr>
          <w:rFonts w:ascii="標楷體" w:eastAsia="標楷體" w:hAnsi="標楷體" w:hint="eastAsia"/>
          <w:sz w:val="32"/>
          <w:szCs w:val="32"/>
        </w:rPr>
        <w:t>委員柯志恩等17人擬具「醫療法第二十四條及第一百零六</w:t>
      </w:r>
      <w:proofErr w:type="gramStart"/>
      <w:r w:rsidR="00EA2E31"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="00EA2E31"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78C669D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(二)委員林月琴等17人擬具「醫療法第二十四條及第一百零六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04991DD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(三)委員王育敏等16人擬具「醫療法第二十四條及第一百零六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016DBCCE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(四)委員顏寬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恒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等17人擬具「醫療法第二十四條及第一百零六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9F0E56D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(五)委員萬美玲等16人擬具「醫療法第一百零六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99E8873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(六)委員顏寬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恒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等16人擬具「醫療法第二十四條及第一百零六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1E580C4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(七)委員邱若華等17人擬具「醫療法第一百零六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C89A2A3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lastRenderedPageBreak/>
        <w:t>(八)委員陳菁徽等17人擬具「醫療法第二十四條及第一百零六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7313356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(九)委員魯明哲等18人擬具「醫療法第一百零六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58B4835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(十)委員王鴻薇等20人擬具「醫療法第二十四條及第一百零六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B5DC431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(十一)委員林淑芬等25人擬具「醫療法增訂第一百條之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條文草案」案。</w:t>
      </w:r>
    </w:p>
    <w:p w14:paraId="773C4258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(十二)委員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縣一等16人擬具「醫療法第二十四條及第一百零六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DCA3329" w14:textId="77777777" w:rsidR="00EA2E31" w:rsidRPr="00EA2E31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(十三)委員羅廷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瑋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等21人擬具「醫療法第二十四條及第一百零六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E356FE9" w14:textId="3AF70618" w:rsidR="00D3245D" w:rsidRPr="00D3245D" w:rsidRDefault="00EA2E31" w:rsidP="00EA2E3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EA2E31">
        <w:rPr>
          <w:rFonts w:ascii="標楷體" w:eastAsia="標楷體" w:hAnsi="標楷體" w:hint="eastAsia"/>
          <w:sz w:val="32"/>
          <w:szCs w:val="32"/>
        </w:rPr>
        <w:t>(十四)委員廖偉翔等17人擬具「醫療法第二十四條及第一百零六</w:t>
      </w:r>
      <w:proofErr w:type="gramStart"/>
      <w:r w:rsidRPr="00EA2E3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EA2E3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C6EAC87" w14:textId="71BFFB7D" w:rsidR="00D3245D" w:rsidRPr="005B0526" w:rsidRDefault="00D3245D" w:rsidP="005B0526">
      <w:pPr>
        <w:spacing w:beforeLines="50" w:before="180" w:line="440" w:lineRule="exact"/>
        <w:rPr>
          <w:rFonts w:ascii="標楷體" w:eastAsia="標楷體" w:hAnsi="標楷體"/>
          <w:sz w:val="32"/>
          <w:szCs w:val="32"/>
        </w:rPr>
      </w:pPr>
      <w:r w:rsidRPr="005B0526">
        <w:rPr>
          <w:rFonts w:ascii="標楷體" w:eastAsia="標楷體" w:hAnsi="標楷體"/>
          <w:sz w:val="32"/>
          <w:szCs w:val="32"/>
        </w:rPr>
        <w:t>二、審查</w:t>
      </w:r>
    </w:p>
    <w:p w14:paraId="1E753833" w14:textId="24DFCB85" w:rsidR="00AA5F51" w:rsidRPr="00AA5F51" w:rsidRDefault="00D3245D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5B0526">
        <w:rPr>
          <w:rFonts w:ascii="標楷體" w:eastAsia="標楷體" w:hAnsi="標楷體"/>
          <w:sz w:val="32"/>
          <w:szCs w:val="32"/>
        </w:rPr>
        <w:t>(</w:t>
      </w:r>
      <w:proofErr w:type="gramStart"/>
      <w:r w:rsidRPr="005B0526">
        <w:rPr>
          <w:rFonts w:ascii="標楷體" w:eastAsia="標楷體" w:hAnsi="標楷體"/>
          <w:sz w:val="32"/>
          <w:szCs w:val="32"/>
        </w:rPr>
        <w:t>一</w:t>
      </w:r>
      <w:proofErr w:type="gramEnd"/>
      <w:r w:rsidRPr="005B0526">
        <w:rPr>
          <w:rFonts w:ascii="標楷體" w:eastAsia="標楷體" w:hAnsi="標楷體"/>
          <w:sz w:val="32"/>
          <w:szCs w:val="32"/>
        </w:rPr>
        <w:t>)</w:t>
      </w:r>
      <w:r w:rsidR="00AA5F51" w:rsidRPr="00AA5F51">
        <w:rPr>
          <w:rFonts w:ascii="標楷體" w:eastAsia="標楷體" w:hAnsi="標楷體" w:hint="eastAsia"/>
          <w:sz w:val="32"/>
          <w:szCs w:val="32"/>
        </w:rPr>
        <w:t>委員徐欣瑩等18人擬具「醫療法第二十一</w:t>
      </w:r>
      <w:proofErr w:type="gramStart"/>
      <w:r w:rsidR="00AA5F51"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="00AA5F51"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1F9BF4B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(二)委員洪申翰、賴惠員等17人擬具「醫療法部分條文修正草案」案。</w:t>
      </w:r>
    </w:p>
    <w:p w14:paraId="352C4DA7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(三)委員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縣一等16人擬具「醫療法第七十一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FABDC5A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(四)委員鍾佳濱等19人擬具「醫療法第八十四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F315CFB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(五)委員王正旭等24人擬具「醫療法增訂第七十一條之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條文草案」案。</w:t>
      </w:r>
    </w:p>
    <w:p w14:paraId="23C905CB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(六)台灣民眾黨黨團擬具「醫療法第一百零三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1EFF2EB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(七)委員郭昱晴等16人擬具「醫療法第一百零三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D4707BA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(八)委員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縣一等17人擬具「醫療法第四十九條及第五十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90022D7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(九)委員蘇巧慧等19人擬具「醫療法增訂第二十二條之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條文草</w:t>
      </w:r>
      <w:r w:rsidRPr="00AA5F51">
        <w:rPr>
          <w:rFonts w:ascii="標楷體" w:eastAsia="標楷體" w:hAnsi="標楷體" w:hint="eastAsia"/>
          <w:sz w:val="32"/>
          <w:szCs w:val="32"/>
        </w:rPr>
        <w:lastRenderedPageBreak/>
        <w:t>案」案。</w:t>
      </w:r>
    </w:p>
    <w:p w14:paraId="25457BC2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(十)委員賴惠員等20人擬具「醫療法第八十四條及第一百零四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5A9794C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(十一)委員李彥秀等16人擬具「醫療法部分條文修正草案」案。</w:t>
      </w:r>
    </w:p>
    <w:p w14:paraId="019F3ED1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(十二)委員陳瑩等16人擬具「醫療法第八十八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539821C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(十三)委員劉建國等18人擬具「醫療法第二十四條及第一百零六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A415021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(十四)委員劉建國等16人擬具「醫療法第四十九條及第五十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6ABCCC4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(十五)委員邱鎮軍等21人擬具「醫療法第二十四條及第一百零六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7DB5FAF" w14:textId="77777777" w:rsidR="00AA5F51" w:rsidRPr="00AA5F51" w:rsidRDefault="00AA5F51" w:rsidP="00195C60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(十六)委員劉建國等16人擬具「醫療法增訂第九十八條之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條文草案」案。</w:t>
      </w:r>
    </w:p>
    <w:p w14:paraId="55F2864D" w14:textId="77777777" w:rsidR="00AA5F51" w:rsidRPr="00AA5F51" w:rsidRDefault="00AA5F51" w:rsidP="00195C60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(十七)委員林思銘等23人擬具「醫療法第二十四條及第一百零六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4172DFC" w14:textId="77777777" w:rsidR="00AA5F51" w:rsidRPr="00AA5F51" w:rsidRDefault="00AA5F51" w:rsidP="00195C60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(十八)委員羅智強等16人擬具「醫療法第二十四條及第一百零六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84BF99C" w14:textId="77777777" w:rsidR="00AA5F51" w:rsidRPr="00AA5F51" w:rsidRDefault="00AA5F51" w:rsidP="00195C60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(十九)委員張嘉郡等17人擬具「醫療法第二十四條及第一百零六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5B3A014" w14:textId="77777777" w:rsidR="00AA5F51" w:rsidRPr="00AA5F51" w:rsidRDefault="00AA5F51" w:rsidP="00195C60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(二十)委員蘇清泉等22人擬具「醫療法部分條文修正草案」案。</w:t>
      </w:r>
    </w:p>
    <w:p w14:paraId="4710E0E7" w14:textId="77777777" w:rsidR="00AA5F51" w:rsidRPr="00AA5F51" w:rsidRDefault="00AA5F51" w:rsidP="00195C60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(二十一)委員羅明才等16人擬具「醫療法第十條、第二十四條及第一百零六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D90DC40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(二十二)台灣民眾黨黨團擬具「醫療法第二十四條及第一百零六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95E7763" w14:textId="77777777" w:rsidR="00AA5F51" w:rsidRPr="00AA5F5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(二十三)委員許宇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甄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等21人擬具「醫療法第二十四條及第一百零六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DCA87B2" w14:textId="720B6CC7" w:rsidR="007306D1" w:rsidRDefault="00AA5F51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  <w:r w:rsidRPr="00AA5F51">
        <w:rPr>
          <w:rFonts w:ascii="標楷體" w:eastAsia="標楷體" w:hAnsi="標楷體" w:hint="eastAsia"/>
          <w:sz w:val="32"/>
          <w:szCs w:val="32"/>
        </w:rPr>
        <w:t>(二十四)委員廖偉翔等19人擬具「醫療法第一百零二</w:t>
      </w:r>
      <w:proofErr w:type="gramStart"/>
      <w:r w:rsidRPr="00AA5F51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AA5F51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0338A2CC" w14:textId="643A5333" w:rsidR="00323C0C" w:rsidRPr="00961E71" w:rsidRDefault="00323C0C" w:rsidP="00445DBD">
      <w:pPr>
        <w:pStyle w:val="af"/>
        <w:spacing w:beforeLines="50" w:before="180" w:line="440" w:lineRule="exact"/>
        <w:ind w:left="0" w:firstLine="0"/>
        <w:jc w:val="both"/>
        <w:rPr>
          <w:rFonts w:ascii="Times New Roman"/>
        </w:rPr>
      </w:pPr>
      <w:proofErr w:type="gramStart"/>
      <w:r w:rsidRPr="00961E71">
        <w:rPr>
          <w:rFonts w:ascii="Times New Roman"/>
        </w:rPr>
        <w:t>（</w:t>
      </w:r>
      <w:proofErr w:type="gramEnd"/>
      <w:r>
        <w:rPr>
          <w:rFonts w:ascii="Times New Roman" w:hint="eastAsia"/>
        </w:rPr>
        <w:t>下午</w:t>
      </w:r>
      <w:r w:rsidRPr="00961E71">
        <w:rPr>
          <w:rFonts w:ascii="Times New Roman"/>
        </w:rPr>
        <w:t>會議由</w:t>
      </w:r>
      <w:r w:rsidR="00E81F72" w:rsidRPr="00E81F72">
        <w:rPr>
          <w:rFonts w:ascii="Times New Roman" w:hint="eastAsia"/>
        </w:rPr>
        <w:t>衛生福利</w:t>
      </w:r>
      <w:proofErr w:type="gramStart"/>
      <w:r w:rsidR="00E81F72" w:rsidRPr="00E81F72">
        <w:rPr>
          <w:rFonts w:ascii="Times New Roman" w:hint="eastAsia"/>
        </w:rPr>
        <w:t>部</w:t>
      </w:r>
      <w:proofErr w:type="gramEnd"/>
      <w:r w:rsidR="00E81F72" w:rsidRPr="00E81F72">
        <w:rPr>
          <w:rFonts w:ascii="Times New Roman" w:hint="eastAsia"/>
        </w:rPr>
        <w:t>部長石崇良</w:t>
      </w:r>
      <w:r w:rsidRPr="00961E71">
        <w:rPr>
          <w:rFonts w:ascii="Times New Roman"/>
        </w:rPr>
        <w:t>說明後，委員</w:t>
      </w:r>
      <w:r w:rsidR="00B94268" w:rsidRPr="00B94268">
        <w:rPr>
          <w:rFonts w:ascii="Times New Roman" w:hint="eastAsia"/>
        </w:rPr>
        <w:t>王正旭、</w:t>
      </w:r>
      <w:r w:rsidR="004C5099" w:rsidRPr="004C5099">
        <w:rPr>
          <w:rFonts w:ascii="Times New Roman" w:hint="eastAsia"/>
        </w:rPr>
        <w:t>陳菁徽、</w:t>
      </w:r>
      <w:r w:rsidR="006A3369" w:rsidRPr="006A3369">
        <w:rPr>
          <w:rFonts w:ascii="Times New Roman" w:hint="eastAsia"/>
        </w:rPr>
        <w:t>林淑芬、</w:t>
      </w:r>
      <w:r w:rsidR="00E02A95" w:rsidRPr="00E02A95">
        <w:rPr>
          <w:rFonts w:ascii="Times New Roman" w:hint="eastAsia"/>
        </w:rPr>
        <w:t>邱慧</w:t>
      </w:r>
      <w:proofErr w:type="gramStart"/>
      <w:r w:rsidR="00E02A95" w:rsidRPr="00E02A95">
        <w:rPr>
          <w:rFonts w:ascii="Times New Roman" w:hint="eastAsia"/>
        </w:rPr>
        <w:t>洳</w:t>
      </w:r>
      <w:proofErr w:type="gramEnd"/>
      <w:r w:rsidR="00E02A95" w:rsidRPr="00E02A95">
        <w:rPr>
          <w:rFonts w:ascii="Times New Roman" w:hint="eastAsia"/>
        </w:rPr>
        <w:t>、</w:t>
      </w:r>
      <w:r w:rsidR="00BA3614" w:rsidRPr="00BA3614">
        <w:rPr>
          <w:rFonts w:ascii="Times New Roman" w:hint="eastAsia"/>
        </w:rPr>
        <w:t>劉建國、</w:t>
      </w:r>
      <w:r w:rsidR="00ED51B1" w:rsidRPr="00ED51B1">
        <w:rPr>
          <w:rFonts w:ascii="Times New Roman" w:hint="eastAsia"/>
        </w:rPr>
        <w:t>黃秀芳、</w:t>
      </w:r>
      <w:r w:rsidRPr="001A60D3">
        <w:rPr>
          <w:rFonts w:ascii="Times New Roman" w:hint="eastAsia"/>
        </w:rPr>
        <w:t>林月琴</w:t>
      </w:r>
      <w:r w:rsidRPr="00E31146">
        <w:rPr>
          <w:rFonts w:ascii="Times New Roman" w:hint="eastAsia"/>
        </w:rPr>
        <w:t>、</w:t>
      </w:r>
      <w:r w:rsidR="009D471B" w:rsidRPr="009D471B">
        <w:rPr>
          <w:rFonts w:ascii="Times New Roman" w:hint="eastAsia"/>
        </w:rPr>
        <w:t>楊曜、</w:t>
      </w:r>
      <w:r w:rsidR="0011711E" w:rsidRPr="0011711E">
        <w:rPr>
          <w:rFonts w:ascii="Times New Roman" w:hint="eastAsia"/>
        </w:rPr>
        <w:t>王育敏、</w:t>
      </w:r>
      <w:proofErr w:type="gramStart"/>
      <w:r w:rsidR="004D7B67" w:rsidRPr="004D7B67">
        <w:rPr>
          <w:rFonts w:ascii="Times New Roman" w:hint="eastAsia"/>
        </w:rPr>
        <w:t>盧</w:t>
      </w:r>
      <w:proofErr w:type="gramEnd"/>
      <w:r w:rsidR="004D7B67" w:rsidRPr="004D7B67">
        <w:rPr>
          <w:rFonts w:ascii="Times New Roman" w:hint="eastAsia"/>
        </w:rPr>
        <w:t>縣一</w:t>
      </w:r>
      <w:r w:rsidR="00192406" w:rsidRPr="00192406">
        <w:rPr>
          <w:rFonts w:ascii="Times New Roman" w:hint="eastAsia"/>
        </w:rPr>
        <w:t>、陳瑩及</w:t>
      </w:r>
      <w:r w:rsidR="0009308F">
        <w:rPr>
          <w:rFonts w:ascii="Times New Roman" w:hint="eastAsia"/>
        </w:rPr>
        <w:t>賴士葆</w:t>
      </w:r>
      <w:r w:rsidRPr="00961E71">
        <w:rPr>
          <w:rFonts w:ascii="Times New Roman"/>
        </w:rPr>
        <w:t>等</w:t>
      </w:r>
      <w:r w:rsidRPr="00961E71">
        <w:rPr>
          <w:rFonts w:ascii="Times New Roman"/>
        </w:rPr>
        <w:t>1</w:t>
      </w:r>
      <w:r w:rsidR="00445DBD">
        <w:rPr>
          <w:rFonts w:ascii="Times New Roman"/>
        </w:rPr>
        <w:t>2</w:t>
      </w:r>
      <w:r w:rsidRPr="00961E71">
        <w:rPr>
          <w:rFonts w:ascii="Times New Roman"/>
        </w:rPr>
        <w:t>人提出質詢，均經</w:t>
      </w:r>
      <w:r w:rsidR="0034257E" w:rsidRPr="0034257E">
        <w:rPr>
          <w:rFonts w:ascii="Times New Roman" w:hint="eastAsia"/>
        </w:rPr>
        <w:t>衛生福利</w:t>
      </w:r>
      <w:proofErr w:type="gramStart"/>
      <w:r w:rsidR="0034257E" w:rsidRPr="0034257E">
        <w:rPr>
          <w:rFonts w:ascii="Times New Roman" w:hint="eastAsia"/>
        </w:rPr>
        <w:t>部</w:t>
      </w:r>
      <w:proofErr w:type="gramEnd"/>
      <w:r w:rsidR="0034257E" w:rsidRPr="0034257E">
        <w:rPr>
          <w:rFonts w:ascii="Times New Roman" w:hint="eastAsia"/>
        </w:rPr>
        <w:t>部長石崇良</w:t>
      </w:r>
      <w:r w:rsidRPr="00961E71">
        <w:rPr>
          <w:rFonts w:ascii="Times New Roman"/>
        </w:rPr>
        <w:t>、</w:t>
      </w:r>
      <w:r w:rsidR="004B23AD" w:rsidRPr="004B23AD">
        <w:rPr>
          <w:rFonts w:ascii="Times New Roman" w:hint="eastAsia"/>
        </w:rPr>
        <w:t>法務部</w:t>
      </w:r>
      <w:r w:rsidR="004B23AD" w:rsidRPr="004B23AD">
        <w:rPr>
          <w:rFonts w:ascii="Times New Roman" w:hint="eastAsia"/>
        </w:rPr>
        <w:lastRenderedPageBreak/>
        <w:t>參事汪南均</w:t>
      </w:r>
      <w:r w:rsidR="00445DBD" w:rsidRPr="00445DBD">
        <w:rPr>
          <w:rFonts w:ascii="Times New Roman" w:hint="eastAsia"/>
        </w:rPr>
        <w:t>及財政部賦稅署副署長倪麗心</w:t>
      </w:r>
      <w:r w:rsidRPr="00961E71">
        <w:rPr>
          <w:rFonts w:ascii="Times New Roman"/>
        </w:rPr>
        <w:t>暨各相關主管等即席答復。委員</w:t>
      </w:r>
      <w:r w:rsidR="007B5538">
        <w:rPr>
          <w:rFonts w:ascii="Times New Roman" w:hint="eastAsia"/>
        </w:rPr>
        <w:t>廖偉翔</w:t>
      </w:r>
      <w:r w:rsidR="007B5538" w:rsidRPr="007B5538">
        <w:rPr>
          <w:rFonts w:ascii="Times New Roman" w:hint="eastAsia"/>
        </w:rPr>
        <w:t>及</w:t>
      </w:r>
      <w:r w:rsidR="009D471B" w:rsidRPr="009D471B">
        <w:rPr>
          <w:rFonts w:ascii="Times New Roman" w:hint="eastAsia"/>
        </w:rPr>
        <w:t>邱鎮軍</w:t>
      </w:r>
      <w:r w:rsidRPr="00961E71">
        <w:rPr>
          <w:rFonts w:ascii="Times New Roman"/>
        </w:rPr>
        <w:t>所提書面質詢，列入紀錄刊登公報。）</w:t>
      </w:r>
    </w:p>
    <w:p w14:paraId="2ECA2FEC" w14:textId="4C457CF7" w:rsidR="00323C0C" w:rsidRPr="00961E71" w:rsidRDefault="00323C0C" w:rsidP="004369A1">
      <w:pPr>
        <w:pStyle w:val="af"/>
        <w:spacing w:beforeLines="100" w:before="360" w:line="440" w:lineRule="exact"/>
        <w:ind w:left="2165" w:hangingChars="676" w:hanging="2165"/>
        <w:rPr>
          <w:rFonts w:ascii="Times New Roman"/>
          <w:b/>
        </w:rPr>
      </w:pPr>
      <w:r w:rsidRPr="00961E71">
        <w:rPr>
          <w:rFonts w:ascii="Times New Roman"/>
          <w:b/>
        </w:rPr>
        <w:t>決</w:t>
      </w:r>
      <w:r w:rsidR="004369A1">
        <w:rPr>
          <w:rFonts w:ascii="Times New Roman" w:hint="eastAsia"/>
          <w:b/>
        </w:rPr>
        <w:t>議</w:t>
      </w:r>
      <w:r w:rsidRPr="00961E71">
        <w:rPr>
          <w:rFonts w:ascii="Times New Roman"/>
          <w:b/>
        </w:rPr>
        <w:t>：</w:t>
      </w:r>
    </w:p>
    <w:p w14:paraId="1D9D32FA" w14:textId="1B502C54" w:rsidR="00323C0C" w:rsidRPr="00961E71" w:rsidRDefault="00323C0C" w:rsidP="00323C0C">
      <w:pPr>
        <w:pStyle w:val="af"/>
        <w:numPr>
          <w:ilvl w:val="0"/>
          <w:numId w:val="1"/>
        </w:numPr>
        <w:spacing w:line="440" w:lineRule="exact"/>
        <w:rPr>
          <w:rFonts w:ascii="Times New Roman"/>
        </w:rPr>
      </w:pPr>
      <w:r>
        <w:rPr>
          <w:rFonts w:ascii="Times New Roman" w:hint="eastAsia"/>
        </w:rPr>
        <w:t>說明</w:t>
      </w:r>
      <w:r w:rsidRPr="00961E71">
        <w:rPr>
          <w:rFonts w:ascii="Times New Roman"/>
        </w:rPr>
        <w:t>及</w:t>
      </w:r>
      <w:proofErr w:type="gramStart"/>
      <w:r w:rsidRPr="00961E71">
        <w:rPr>
          <w:rFonts w:ascii="Times New Roman"/>
        </w:rPr>
        <w:t>詢</w:t>
      </w:r>
      <w:proofErr w:type="gramEnd"/>
      <w:r w:rsidRPr="00961E71">
        <w:rPr>
          <w:rFonts w:ascii="Times New Roman"/>
        </w:rPr>
        <w:t>答完畢。</w:t>
      </w:r>
    </w:p>
    <w:p w14:paraId="32B95AD1" w14:textId="0866CA7E" w:rsidR="00323C0C" w:rsidRDefault="00323C0C" w:rsidP="00323C0C">
      <w:pPr>
        <w:pStyle w:val="af"/>
        <w:numPr>
          <w:ilvl w:val="0"/>
          <w:numId w:val="1"/>
        </w:numPr>
        <w:spacing w:line="440" w:lineRule="exact"/>
        <w:jc w:val="both"/>
        <w:rPr>
          <w:rFonts w:ascii="Times New Roman"/>
        </w:rPr>
      </w:pPr>
      <w:r w:rsidRPr="00961E71">
        <w:rPr>
          <w:rFonts w:ascii="Times New Roman"/>
        </w:rPr>
        <w:t>委員質詢未及答復或請補充資料者，請相關機關於</w:t>
      </w:r>
      <w:r w:rsidRPr="00961E71">
        <w:rPr>
          <w:rFonts w:ascii="Times New Roman"/>
        </w:rPr>
        <w:t>2</w:t>
      </w:r>
      <w:proofErr w:type="gramStart"/>
      <w:r w:rsidRPr="00961E71">
        <w:rPr>
          <w:rFonts w:ascii="Times New Roman"/>
        </w:rPr>
        <w:t>週</w:t>
      </w:r>
      <w:proofErr w:type="gramEnd"/>
      <w:r w:rsidRPr="00961E71">
        <w:rPr>
          <w:rFonts w:ascii="Times New Roman"/>
        </w:rPr>
        <w:t>內以書面答復，委員另要求期限者，從其所定。</w:t>
      </w:r>
    </w:p>
    <w:p w14:paraId="6A72F2E7" w14:textId="3A131780" w:rsidR="00323C0C" w:rsidRPr="00961E71" w:rsidRDefault="00323C0C" w:rsidP="00323C0C">
      <w:pPr>
        <w:pStyle w:val="af"/>
        <w:numPr>
          <w:ilvl w:val="0"/>
          <w:numId w:val="1"/>
        </w:numPr>
        <w:spacing w:line="440" w:lineRule="exact"/>
        <w:jc w:val="both"/>
        <w:rPr>
          <w:rFonts w:ascii="Times New Roman"/>
        </w:rPr>
      </w:pPr>
      <w:r w:rsidRPr="00323C0C">
        <w:rPr>
          <w:rFonts w:ascii="Times New Roman" w:hint="eastAsia"/>
        </w:rPr>
        <w:t>「醫療法部分條文修正草案」等</w:t>
      </w:r>
      <w:r w:rsidRPr="00323C0C">
        <w:rPr>
          <w:rFonts w:ascii="Times New Roman" w:hint="eastAsia"/>
        </w:rPr>
        <w:t>38</w:t>
      </w:r>
      <w:r w:rsidRPr="00323C0C">
        <w:rPr>
          <w:rFonts w:ascii="Times New Roman" w:hint="eastAsia"/>
        </w:rPr>
        <w:t>案，</w:t>
      </w:r>
      <w:r>
        <w:rPr>
          <w:rFonts w:ascii="Times New Roman" w:hint="eastAsia"/>
        </w:rPr>
        <w:t>另擇期繼續審查。</w:t>
      </w:r>
    </w:p>
    <w:p w14:paraId="77D199B7" w14:textId="6F3AE4B8" w:rsidR="00323C0C" w:rsidRPr="00323C0C" w:rsidRDefault="00323C0C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</w:p>
    <w:p w14:paraId="2C11AFDC" w14:textId="2EB4CCD9" w:rsidR="000D5DF6" w:rsidRPr="00CA0C39" w:rsidRDefault="00CA0C39" w:rsidP="00020F60">
      <w:pPr>
        <w:spacing w:beforeLines="30" w:before="108" w:line="440" w:lineRule="exact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CA0C39">
        <w:rPr>
          <w:rFonts w:ascii="Times New Roman" w:eastAsia="標楷體" w:hAnsi="Times New Roman" w:hint="eastAsia"/>
          <w:b/>
          <w:bCs/>
          <w:sz w:val="32"/>
          <w:szCs w:val="32"/>
        </w:rPr>
        <w:t>散會</w:t>
      </w:r>
    </w:p>
    <w:sectPr w:rsidR="000D5DF6" w:rsidRPr="00CA0C39" w:rsidSect="00695E09">
      <w:footerReference w:type="default" r:id="rId8"/>
      <w:pgSz w:w="11906" w:h="16838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AF491" w14:textId="77777777" w:rsidR="00DA61AD" w:rsidRDefault="00DA61AD" w:rsidP="00A706FE">
      <w:r>
        <w:separator/>
      </w:r>
    </w:p>
  </w:endnote>
  <w:endnote w:type="continuationSeparator" w:id="0">
    <w:p w14:paraId="1604CD5C" w14:textId="77777777" w:rsidR="00DA61AD" w:rsidRDefault="00DA61AD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17CB8" w14:textId="7D94C2F7" w:rsidR="001C3CA3" w:rsidRDefault="001C3CA3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420DB" w:rsidRPr="005420DB">
      <w:rPr>
        <w:noProof/>
        <w:lang w:val="zh-TW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9670F" w14:textId="77777777" w:rsidR="00DA61AD" w:rsidRDefault="00DA61AD" w:rsidP="00A706FE">
      <w:r>
        <w:separator/>
      </w:r>
    </w:p>
  </w:footnote>
  <w:footnote w:type="continuationSeparator" w:id="0">
    <w:p w14:paraId="21A4117E" w14:textId="77777777" w:rsidR="00DA61AD" w:rsidRDefault="00DA61AD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25B36"/>
    <w:multiLevelType w:val="hybridMultilevel"/>
    <w:tmpl w:val="D48A6A84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D95A43"/>
    <w:multiLevelType w:val="hybridMultilevel"/>
    <w:tmpl w:val="D48A6A84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357DC3"/>
    <w:multiLevelType w:val="hybridMultilevel"/>
    <w:tmpl w:val="F626983C"/>
    <w:lvl w:ilvl="0" w:tplc="C67062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F76A13"/>
    <w:multiLevelType w:val="hybridMultilevel"/>
    <w:tmpl w:val="3788B1E0"/>
    <w:lvl w:ilvl="0" w:tplc="6D34DCC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4E396B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3C49E6"/>
    <w:multiLevelType w:val="hybridMultilevel"/>
    <w:tmpl w:val="97424382"/>
    <w:lvl w:ilvl="0" w:tplc="4DD8C99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4A55F0"/>
    <w:multiLevelType w:val="hybridMultilevel"/>
    <w:tmpl w:val="7960E852"/>
    <w:lvl w:ilvl="0" w:tplc="2BBC37A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D464C3"/>
    <w:multiLevelType w:val="hybridMultilevel"/>
    <w:tmpl w:val="C08E85A0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08449963">
    <w:abstractNumId w:val="7"/>
  </w:num>
  <w:num w:numId="2" w16cid:durableId="183522311">
    <w:abstractNumId w:val="4"/>
  </w:num>
  <w:num w:numId="3" w16cid:durableId="912392452">
    <w:abstractNumId w:val="2"/>
  </w:num>
  <w:num w:numId="4" w16cid:durableId="756680750">
    <w:abstractNumId w:val="3"/>
  </w:num>
  <w:num w:numId="5" w16cid:durableId="331182954">
    <w:abstractNumId w:val="5"/>
  </w:num>
  <w:num w:numId="6" w16cid:durableId="1801605535">
    <w:abstractNumId w:val="0"/>
  </w:num>
  <w:num w:numId="7" w16cid:durableId="805510681">
    <w:abstractNumId w:val="8"/>
  </w:num>
  <w:num w:numId="8" w16cid:durableId="1464497744">
    <w:abstractNumId w:val="6"/>
  </w:num>
  <w:num w:numId="9" w16cid:durableId="146191734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2B"/>
    <w:rsid w:val="00002CBE"/>
    <w:rsid w:val="00006651"/>
    <w:rsid w:val="00006A11"/>
    <w:rsid w:val="0000712A"/>
    <w:rsid w:val="00007659"/>
    <w:rsid w:val="0000779A"/>
    <w:rsid w:val="0001115F"/>
    <w:rsid w:val="00011762"/>
    <w:rsid w:val="00011D28"/>
    <w:rsid w:val="00012005"/>
    <w:rsid w:val="000160CB"/>
    <w:rsid w:val="00016819"/>
    <w:rsid w:val="00016C61"/>
    <w:rsid w:val="0001783D"/>
    <w:rsid w:val="00017919"/>
    <w:rsid w:val="00020028"/>
    <w:rsid w:val="00020BE7"/>
    <w:rsid w:val="00020F60"/>
    <w:rsid w:val="00021EF6"/>
    <w:rsid w:val="000223FF"/>
    <w:rsid w:val="00022DC7"/>
    <w:rsid w:val="00024425"/>
    <w:rsid w:val="000246FE"/>
    <w:rsid w:val="00024A81"/>
    <w:rsid w:val="00024BA5"/>
    <w:rsid w:val="00025276"/>
    <w:rsid w:val="00026FFE"/>
    <w:rsid w:val="00027110"/>
    <w:rsid w:val="000303AB"/>
    <w:rsid w:val="000304A6"/>
    <w:rsid w:val="00032073"/>
    <w:rsid w:val="0003296E"/>
    <w:rsid w:val="00032B65"/>
    <w:rsid w:val="00035483"/>
    <w:rsid w:val="000371E9"/>
    <w:rsid w:val="00040342"/>
    <w:rsid w:val="000410AD"/>
    <w:rsid w:val="00041763"/>
    <w:rsid w:val="00041CDB"/>
    <w:rsid w:val="000425A3"/>
    <w:rsid w:val="000429BD"/>
    <w:rsid w:val="00042DCB"/>
    <w:rsid w:val="000436A3"/>
    <w:rsid w:val="00044575"/>
    <w:rsid w:val="00044C50"/>
    <w:rsid w:val="00044FDB"/>
    <w:rsid w:val="0004555C"/>
    <w:rsid w:val="000459A6"/>
    <w:rsid w:val="00046FAE"/>
    <w:rsid w:val="0005010D"/>
    <w:rsid w:val="0005130E"/>
    <w:rsid w:val="00051A30"/>
    <w:rsid w:val="00053335"/>
    <w:rsid w:val="000549CF"/>
    <w:rsid w:val="00054FFC"/>
    <w:rsid w:val="0005527C"/>
    <w:rsid w:val="00055CB7"/>
    <w:rsid w:val="000561CA"/>
    <w:rsid w:val="00056C92"/>
    <w:rsid w:val="0005755F"/>
    <w:rsid w:val="000575BF"/>
    <w:rsid w:val="00060754"/>
    <w:rsid w:val="00061008"/>
    <w:rsid w:val="000610F0"/>
    <w:rsid w:val="0006117B"/>
    <w:rsid w:val="000629FF"/>
    <w:rsid w:val="00062A82"/>
    <w:rsid w:val="00062E0F"/>
    <w:rsid w:val="00063622"/>
    <w:rsid w:val="0006373F"/>
    <w:rsid w:val="00063C94"/>
    <w:rsid w:val="00064272"/>
    <w:rsid w:val="0006479E"/>
    <w:rsid w:val="00065FC2"/>
    <w:rsid w:val="00067561"/>
    <w:rsid w:val="00067591"/>
    <w:rsid w:val="00067B2C"/>
    <w:rsid w:val="0007013C"/>
    <w:rsid w:val="000710C8"/>
    <w:rsid w:val="00071E70"/>
    <w:rsid w:val="000727FB"/>
    <w:rsid w:val="000731A8"/>
    <w:rsid w:val="0007568F"/>
    <w:rsid w:val="00075D1F"/>
    <w:rsid w:val="00077121"/>
    <w:rsid w:val="00080F04"/>
    <w:rsid w:val="000810DD"/>
    <w:rsid w:val="00081273"/>
    <w:rsid w:val="000822C2"/>
    <w:rsid w:val="0008295C"/>
    <w:rsid w:val="00082FE4"/>
    <w:rsid w:val="0008678F"/>
    <w:rsid w:val="00086BE0"/>
    <w:rsid w:val="00090D50"/>
    <w:rsid w:val="00091B13"/>
    <w:rsid w:val="0009308F"/>
    <w:rsid w:val="00093769"/>
    <w:rsid w:val="00093BE7"/>
    <w:rsid w:val="00093D05"/>
    <w:rsid w:val="0009597A"/>
    <w:rsid w:val="00095AB3"/>
    <w:rsid w:val="00096323"/>
    <w:rsid w:val="00097027"/>
    <w:rsid w:val="000A011D"/>
    <w:rsid w:val="000A202A"/>
    <w:rsid w:val="000A2060"/>
    <w:rsid w:val="000A3186"/>
    <w:rsid w:val="000A37C2"/>
    <w:rsid w:val="000A518B"/>
    <w:rsid w:val="000A52B7"/>
    <w:rsid w:val="000A62F7"/>
    <w:rsid w:val="000A6D00"/>
    <w:rsid w:val="000A6F23"/>
    <w:rsid w:val="000B0EF3"/>
    <w:rsid w:val="000B1B26"/>
    <w:rsid w:val="000B23B1"/>
    <w:rsid w:val="000B2A75"/>
    <w:rsid w:val="000B2FB0"/>
    <w:rsid w:val="000B329A"/>
    <w:rsid w:val="000B32F8"/>
    <w:rsid w:val="000B33C8"/>
    <w:rsid w:val="000B36EB"/>
    <w:rsid w:val="000B38B3"/>
    <w:rsid w:val="000B3EB2"/>
    <w:rsid w:val="000B5400"/>
    <w:rsid w:val="000B5C09"/>
    <w:rsid w:val="000B642B"/>
    <w:rsid w:val="000B6D2D"/>
    <w:rsid w:val="000B71A0"/>
    <w:rsid w:val="000C1A9A"/>
    <w:rsid w:val="000C38DC"/>
    <w:rsid w:val="000C451A"/>
    <w:rsid w:val="000C5F69"/>
    <w:rsid w:val="000C635B"/>
    <w:rsid w:val="000D05E3"/>
    <w:rsid w:val="000D1725"/>
    <w:rsid w:val="000D3247"/>
    <w:rsid w:val="000D37E3"/>
    <w:rsid w:val="000D3C76"/>
    <w:rsid w:val="000D589D"/>
    <w:rsid w:val="000D5DF6"/>
    <w:rsid w:val="000D627D"/>
    <w:rsid w:val="000D7D70"/>
    <w:rsid w:val="000E0095"/>
    <w:rsid w:val="000E1B22"/>
    <w:rsid w:val="000E2069"/>
    <w:rsid w:val="000E2483"/>
    <w:rsid w:val="000E39D0"/>
    <w:rsid w:val="000E5899"/>
    <w:rsid w:val="000F0597"/>
    <w:rsid w:val="000F0DC4"/>
    <w:rsid w:val="000F1AA6"/>
    <w:rsid w:val="000F2187"/>
    <w:rsid w:val="000F21C5"/>
    <w:rsid w:val="000F2663"/>
    <w:rsid w:val="000F2969"/>
    <w:rsid w:val="000F42B8"/>
    <w:rsid w:val="000F461D"/>
    <w:rsid w:val="000F4915"/>
    <w:rsid w:val="000F7A61"/>
    <w:rsid w:val="001015CD"/>
    <w:rsid w:val="00103283"/>
    <w:rsid w:val="00103FA1"/>
    <w:rsid w:val="00105525"/>
    <w:rsid w:val="00106E91"/>
    <w:rsid w:val="0010743C"/>
    <w:rsid w:val="00107C44"/>
    <w:rsid w:val="00110ED6"/>
    <w:rsid w:val="00110EF3"/>
    <w:rsid w:val="00111F92"/>
    <w:rsid w:val="00114F1E"/>
    <w:rsid w:val="00115886"/>
    <w:rsid w:val="001161FF"/>
    <w:rsid w:val="0011661F"/>
    <w:rsid w:val="00116652"/>
    <w:rsid w:val="0011711E"/>
    <w:rsid w:val="00117346"/>
    <w:rsid w:val="0012044F"/>
    <w:rsid w:val="00120EF7"/>
    <w:rsid w:val="00120FD7"/>
    <w:rsid w:val="00121278"/>
    <w:rsid w:val="00122D7E"/>
    <w:rsid w:val="00123CA1"/>
    <w:rsid w:val="00124499"/>
    <w:rsid w:val="00125CCF"/>
    <w:rsid w:val="00127FB0"/>
    <w:rsid w:val="00130B33"/>
    <w:rsid w:val="00132500"/>
    <w:rsid w:val="0013277E"/>
    <w:rsid w:val="00134EF7"/>
    <w:rsid w:val="00134F22"/>
    <w:rsid w:val="00135E75"/>
    <w:rsid w:val="00136298"/>
    <w:rsid w:val="001367A9"/>
    <w:rsid w:val="00136AF9"/>
    <w:rsid w:val="0013727F"/>
    <w:rsid w:val="0013755A"/>
    <w:rsid w:val="00137DC1"/>
    <w:rsid w:val="00137F11"/>
    <w:rsid w:val="001400E8"/>
    <w:rsid w:val="00140DA1"/>
    <w:rsid w:val="001432EF"/>
    <w:rsid w:val="0014354C"/>
    <w:rsid w:val="00143D91"/>
    <w:rsid w:val="001442EC"/>
    <w:rsid w:val="00145B6B"/>
    <w:rsid w:val="00145CAF"/>
    <w:rsid w:val="00147EBE"/>
    <w:rsid w:val="00147FF1"/>
    <w:rsid w:val="001504B5"/>
    <w:rsid w:val="00151064"/>
    <w:rsid w:val="0015164A"/>
    <w:rsid w:val="00151A7C"/>
    <w:rsid w:val="00153052"/>
    <w:rsid w:val="00153DB0"/>
    <w:rsid w:val="001542A2"/>
    <w:rsid w:val="00154BAE"/>
    <w:rsid w:val="00154EEA"/>
    <w:rsid w:val="001553DF"/>
    <w:rsid w:val="001559AF"/>
    <w:rsid w:val="00155F7A"/>
    <w:rsid w:val="00156837"/>
    <w:rsid w:val="0015790D"/>
    <w:rsid w:val="00160195"/>
    <w:rsid w:val="00161888"/>
    <w:rsid w:val="00161933"/>
    <w:rsid w:val="00161BE5"/>
    <w:rsid w:val="0016352A"/>
    <w:rsid w:val="00163682"/>
    <w:rsid w:val="00163CB8"/>
    <w:rsid w:val="0016403F"/>
    <w:rsid w:val="0016504C"/>
    <w:rsid w:val="001661CB"/>
    <w:rsid w:val="001662A5"/>
    <w:rsid w:val="0016697D"/>
    <w:rsid w:val="00166F75"/>
    <w:rsid w:val="0016752D"/>
    <w:rsid w:val="00167BDD"/>
    <w:rsid w:val="0017003F"/>
    <w:rsid w:val="0017076B"/>
    <w:rsid w:val="00170FED"/>
    <w:rsid w:val="00173499"/>
    <w:rsid w:val="00175D5E"/>
    <w:rsid w:val="001774B1"/>
    <w:rsid w:val="00177520"/>
    <w:rsid w:val="00177795"/>
    <w:rsid w:val="00177898"/>
    <w:rsid w:val="00177CB3"/>
    <w:rsid w:val="00181181"/>
    <w:rsid w:val="00181400"/>
    <w:rsid w:val="001819ED"/>
    <w:rsid w:val="001841A2"/>
    <w:rsid w:val="001847A1"/>
    <w:rsid w:val="00184E1F"/>
    <w:rsid w:val="00185BB5"/>
    <w:rsid w:val="00185E5B"/>
    <w:rsid w:val="00187040"/>
    <w:rsid w:val="00190AF9"/>
    <w:rsid w:val="00192406"/>
    <w:rsid w:val="001925FC"/>
    <w:rsid w:val="00192ECD"/>
    <w:rsid w:val="00193F43"/>
    <w:rsid w:val="00195C60"/>
    <w:rsid w:val="00196384"/>
    <w:rsid w:val="001969A7"/>
    <w:rsid w:val="00196CEB"/>
    <w:rsid w:val="00197BB5"/>
    <w:rsid w:val="001A02C7"/>
    <w:rsid w:val="001A513A"/>
    <w:rsid w:val="001A52CA"/>
    <w:rsid w:val="001A5C33"/>
    <w:rsid w:val="001A60D3"/>
    <w:rsid w:val="001A77E8"/>
    <w:rsid w:val="001A7A89"/>
    <w:rsid w:val="001A7EDF"/>
    <w:rsid w:val="001B01C1"/>
    <w:rsid w:val="001B1B8D"/>
    <w:rsid w:val="001B1CE1"/>
    <w:rsid w:val="001B1D94"/>
    <w:rsid w:val="001B23A1"/>
    <w:rsid w:val="001B3E37"/>
    <w:rsid w:val="001B3E8E"/>
    <w:rsid w:val="001B3EDF"/>
    <w:rsid w:val="001B44DA"/>
    <w:rsid w:val="001B4651"/>
    <w:rsid w:val="001B6F5D"/>
    <w:rsid w:val="001B74F5"/>
    <w:rsid w:val="001B7EEF"/>
    <w:rsid w:val="001C014D"/>
    <w:rsid w:val="001C0858"/>
    <w:rsid w:val="001C0E9A"/>
    <w:rsid w:val="001C152B"/>
    <w:rsid w:val="001C21A2"/>
    <w:rsid w:val="001C2BE9"/>
    <w:rsid w:val="001C2DFD"/>
    <w:rsid w:val="001C3CA3"/>
    <w:rsid w:val="001C4432"/>
    <w:rsid w:val="001C5A2B"/>
    <w:rsid w:val="001C66CC"/>
    <w:rsid w:val="001C75C6"/>
    <w:rsid w:val="001D1CC0"/>
    <w:rsid w:val="001D2CFC"/>
    <w:rsid w:val="001D3025"/>
    <w:rsid w:val="001D3EDD"/>
    <w:rsid w:val="001D4785"/>
    <w:rsid w:val="001D4F25"/>
    <w:rsid w:val="001D5016"/>
    <w:rsid w:val="001D5025"/>
    <w:rsid w:val="001D5532"/>
    <w:rsid w:val="001D66B8"/>
    <w:rsid w:val="001D711A"/>
    <w:rsid w:val="001D7B0B"/>
    <w:rsid w:val="001E09B0"/>
    <w:rsid w:val="001E1A34"/>
    <w:rsid w:val="001E2880"/>
    <w:rsid w:val="001E3B50"/>
    <w:rsid w:val="001E3FCE"/>
    <w:rsid w:val="001E495E"/>
    <w:rsid w:val="001E4A21"/>
    <w:rsid w:val="001F0F45"/>
    <w:rsid w:val="001F218F"/>
    <w:rsid w:val="001F26B5"/>
    <w:rsid w:val="001F55EA"/>
    <w:rsid w:val="001F600E"/>
    <w:rsid w:val="002005E3"/>
    <w:rsid w:val="0020064D"/>
    <w:rsid w:val="00201341"/>
    <w:rsid w:val="002027B7"/>
    <w:rsid w:val="00203702"/>
    <w:rsid w:val="00206B5F"/>
    <w:rsid w:val="00206BC2"/>
    <w:rsid w:val="002075E8"/>
    <w:rsid w:val="00207626"/>
    <w:rsid w:val="002103BF"/>
    <w:rsid w:val="00211C8F"/>
    <w:rsid w:val="0021358A"/>
    <w:rsid w:val="00213D1D"/>
    <w:rsid w:val="002146E2"/>
    <w:rsid w:val="002152B2"/>
    <w:rsid w:val="00215C7C"/>
    <w:rsid w:val="00217B26"/>
    <w:rsid w:val="00217DED"/>
    <w:rsid w:val="00221A7D"/>
    <w:rsid w:val="002230E0"/>
    <w:rsid w:val="00224A3C"/>
    <w:rsid w:val="00224B12"/>
    <w:rsid w:val="002251C0"/>
    <w:rsid w:val="002264D3"/>
    <w:rsid w:val="002274E6"/>
    <w:rsid w:val="0022777D"/>
    <w:rsid w:val="00227BF9"/>
    <w:rsid w:val="00227D57"/>
    <w:rsid w:val="0023172B"/>
    <w:rsid w:val="00231D7A"/>
    <w:rsid w:val="00232839"/>
    <w:rsid w:val="00233A20"/>
    <w:rsid w:val="00234740"/>
    <w:rsid w:val="002362FA"/>
    <w:rsid w:val="00237423"/>
    <w:rsid w:val="00240239"/>
    <w:rsid w:val="0024029F"/>
    <w:rsid w:val="00241187"/>
    <w:rsid w:val="002415D5"/>
    <w:rsid w:val="00241DFB"/>
    <w:rsid w:val="002425A7"/>
    <w:rsid w:val="00243635"/>
    <w:rsid w:val="002437B3"/>
    <w:rsid w:val="00244A0E"/>
    <w:rsid w:val="002466D9"/>
    <w:rsid w:val="00250EE7"/>
    <w:rsid w:val="0025293B"/>
    <w:rsid w:val="00253052"/>
    <w:rsid w:val="002532D1"/>
    <w:rsid w:val="002534D9"/>
    <w:rsid w:val="00254A60"/>
    <w:rsid w:val="0025520B"/>
    <w:rsid w:val="0025603F"/>
    <w:rsid w:val="002564B4"/>
    <w:rsid w:val="0025650D"/>
    <w:rsid w:val="002573BB"/>
    <w:rsid w:val="00257869"/>
    <w:rsid w:val="0026184D"/>
    <w:rsid w:val="00263723"/>
    <w:rsid w:val="0026390B"/>
    <w:rsid w:val="002671F5"/>
    <w:rsid w:val="00270642"/>
    <w:rsid w:val="002712A4"/>
    <w:rsid w:val="00272DC4"/>
    <w:rsid w:val="00273A1D"/>
    <w:rsid w:val="002743CB"/>
    <w:rsid w:val="0028053D"/>
    <w:rsid w:val="00280F23"/>
    <w:rsid w:val="00283477"/>
    <w:rsid w:val="00283E81"/>
    <w:rsid w:val="00283F79"/>
    <w:rsid w:val="00287C50"/>
    <w:rsid w:val="0029054A"/>
    <w:rsid w:val="00290AF6"/>
    <w:rsid w:val="00290BD2"/>
    <w:rsid w:val="00292A78"/>
    <w:rsid w:val="00293E72"/>
    <w:rsid w:val="00295199"/>
    <w:rsid w:val="002953FD"/>
    <w:rsid w:val="00296B20"/>
    <w:rsid w:val="00297B16"/>
    <w:rsid w:val="00297FEE"/>
    <w:rsid w:val="002A13F8"/>
    <w:rsid w:val="002A29AB"/>
    <w:rsid w:val="002A4571"/>
    <w:rsid w:val="002A509B"/>
    <w:rsid w:val="002A5103"/>
    <w:rsid w:val="002A7B2B"/>
    <w:rsid w:val="002A7FE4"/>
    <w:rsid w:val="002B080D"/>
    <w:rsid w:val="002B1E79"/>
    <w:rsid w:val="002B2CAF"/>
    <w:rsid w:val="002B31A1"/>
    <w:rsid w:val="002B31A7"/>
    <w:rsid w:val="002B31FD"/>
    <w:rsid w:val="002B3E28"/>
    <w:rsid w:val="002B4817"/>
    <w:rsid w:val="002B48F7"/>
    <w:rsid w:val="002B5FF9"/>
    <w:rsid w:val="002B67E7"/>
    <w:rsid w:val="002B70BB"/>
    <w:rsid w:val="002C174B"/>
    <w:rsid w:val="002C2388"/>
    <w:rsid w:val="002C2D86"/>
    <w:rsid w:val="002C3750"/>
    <w:rsid w:val="002C4DB2"/>
    <w:rsid w:val="002C6E8B"/>
    <w:rsid w:val="002D0955"/>
    <w:rsid w:val="002D1705"/>
    <w:rsid w:val="002D2129"/>
    <w:rsid w:val="002D24BD"/>
    <w:rsid w:val="002D344A"/>
    <w:rsid w:val="002D372F"/>
    <w:rsid w:val="002D39EA"/>
    <w:rsid w:val="002D3E86"/>
    <w:rsid w:val="002D5640"/>
    <w:rsid w:val="002D56A1"/>
    <w:rsid w:val="002D7CBA"/>
    <w:rsid w:val="002E06B0"/>
    <w:rsid w:val="002E1FD5"/>
    <w:rsid w:val="002E348A"/>
    <w:rsid w:val="002E3F2A"/>
    <w:rsid w:val="002E50D8"/>
    <w:rsid w:val="002E60FE"/>
    <w:rsid w:val="002E73F0"/>
    <w:rsid w:val="002E7B39"/>
    <w:rsid w:val="002F002F"/>
    <w:rsid w:val="002F0DE0"/>
    <w:rsid w:val="002F42F8"/>
    <w:rsid w:val="002F756A"/>
    <w:rsid w:val="0030167E"/>
    <w:rsid w:val="00303014"/>
    <w:rsid w:val="00304695"/>
    <w:rsid w:val="00305B3E"/>
    <w:rsid w:val="00306306"/>
    <w:rsid w:val="00306373"/>
    <w:rsid w:val="00307478"/>
    <w:rsid w:val="00307D23"/>
    <w:rsid w:val="0031138A"/>
    <w:rsid w:val="00311439"/>
    <w:rsid w:val="003123F9"/>
    <w:rsid w:val="00312BB7"/>
    <w:rsid w:val="00313D30"/>
    <w:rsid w:val="00314120"/>
    <w:rsid w:val="003144E1"/>
    <w:rsid w:val="00314760"/>
    <w:rsid w:val="003171F0"/>
    <w:rsid w:val="00320BEC"/>
    <w:rsid w:val="0032107D"/>
    <w:rsid w:val="00321159"/>
    <w:rsid w:val="0032127D"/>
    <w:rsid w:val="00321487"/>
    <w:rsid w:val="003229ED"/>
    <w:rsid w:val="00323C0C"/>
    <w:rsid w:val="00323EA2"/>
    <w:rsid w:val="0032670A"/>
    <w:rsid w:val="00327603"/>
    <w:rsid w:val="00327A6E"/>
    <w:rsid w:val="00327AE0"/>
    <w:rsid w:val="00330989"/>
    <w:rsid w:val="00331490"/>
    <w:rsid w:val="0033152F"/>
    <w:rsid w:val="00331C8E"/>
    <w:rsid w:val="00331EF3"/>
    <w:rsid w:val="00333ED6"/>
    <w:rsid w:val="00333EE4"/>
    <w:rsid w:val="00334598"/>
    <w:rsid w:val="00334EDA"/>
    <w:rsid w:val="003358D0"/>
    <w:rsid w:val="0033642F"/>
    <w:rsid w:val="00337221"/>
    <w:rsid w:val="00337DC8"/>
    <w:rsid w:val="003405B5"/>
    <w:rsid w:val="003413B8"/>
    <w:rsid w:val="003417F8"/>
    <w:rsid w:val="00341B54"/>
    <w:rsid w:val="0034257E"/>
    <w:rsid w:val="00343AE5"/>
    <w:rsid w:val="003464F5"/>
    <w:rsid w:val="00347007"/>
    <w:rsid w:val="0034771B"/>
    <w:rsid w:val="003502F4"/>
    <w:rsid w:val="00350BBC"/>
    <w:rsid w:val="0035103C"/>
    <w:rsid w:val="00355794"/>
    <w:rsid w:val="0035585B"/>
    <w:rsid w:val="00355DBB"/>
    <w:rsid w:val="00356CC8"/>
    <w:rsid w:val="00357626"/>
    <w:rsid w:val="00357AD5"/>
    <w:rsid w:val="00357C1C"/>
    <w:rsid w:val="00357EE5"/>
    <w:rsid w:val="00362FD4"/>
    <w:rsid w:val="00362FE2"/>
    <w:rsid w:val="003630AF"/>
    <w:rsid w:val="00363B01"/>
    <w:rsid w:val="00364AB8"/>
    <w:rsid w:val="003652DF"/>
    <w:rsid w:val="00365F23"/>
    <w:rsid w:val="003662B8"/>
    <w:rsid w:val="00366833"/>
    <w:rsid w:val="00366ACD"/>
    <w:rsid w:val="00372866"/>
    <w:rsid w:val="0037314F"/>
    <w:rsid w:val="00373EE4"/>
    <w:rsid w:val="00374C82"/>
    <w:rsid w:val="0037575F"/>
    <w:rsid w:val="00376B64"/>
    <w:rsid w:val="00377582"/>
    <w:rsid w:val="0038133E"/>
    <w:rsid w:val="00381635"/>
    <w:rsid w:val="00382255"/>
    <w:rsid w:val="003822E4"/>
    <w:rsid w:val="00383CB1"/>
    <w:rsid w:val="00383F44"/>
    <w:rsid w:val="003852FE"/>
    <w:rsid w:val="003858C2"/>
    <w:rsid w:val="00385C24"/>
    <w:rsid w:val="00386EC0"/>
    <w:rsid w:val="003878A0"/>
    <w:rsid w:val="00390735"/>
    <w:rsid w:val="00391DF0"/>
    <w:rsid w:val="00391F1B"/>
    <w:rsid w:val="0039289C"/>
    <w:rsid w:val="003932D1"/>
    <w:rsid w:val="003943C4"/>
    <w:rsid w:val="003952E6"/>
    <w:rsid w:val="00395ABB"/>
    <w:rsid w:val="00396479"/>
    <w:rsid w:val="00397E50"/>
    <w:rsid w:val="003A0270"/>
    <w:rsid w:val="003A16B1"/>
    <w:rsid w:val="003A1D26"/>
    <w:rsid w:val="003A1E8D"/>
    <w:rsid w:val="003A223E"/>
    <w:rsid w:val="003A316E"/>
    <w:rsid w:val="003A31E0"/>
    <w:rsid w:val="003A390E"/>
    <w:rsid w:val="003A40E5"/>
    <w:rsid w:val="003A445E"/>
    <w:rsid w:val="003A6314"/>
    <w:rsid w:val="003A652E"/>
    <w:rsid w:val="003A6C17"/>
    <w:rsid w:val="003A7CDE"/>
    <w:rsid w:val="003A7D71"/>
    <w:rsid w:val="003B03F1"/>
    <w:rsid w:val="003B0474"/>
    <w:rsid w:val="003B0763"/>
    <w:rsid w:val="003B14EA"/>
    <w:rsid w:val="003B236A"/>
    <w:rsid w:val="003B3A87"/>
    <w:rsid w:val="003B49FD"/>
    <w:rsid w:val="003B528D"/>
    <w:rsid w:val="003C058D"/>
    <w:rsid w:val="003C1A5A"/>
    <w:rsid w:val="003C23AE"/>
    <w:rsid w:val="003C34DE"/>
    <w:rsid w:val="003C37E8"/>
    <w:rsid w:val="003C3F01"/>
    <w:rsid w:val="003C4B8B"/>
    <w:rsid w:val="003C4CF7"/>
    <w:rsid w:val="003C7283"/>
    <w:rsid w:val="003D0515"/>
    <w:rsid w:val="003D1447"/>
    <w:rsid w:val="003D3333"/>
    <w:rsid w:val="003D5E89"/>
    <w:rsid w:val="003D77A2"/>
    <w:rsid w:val="003E0262"/>
    <w:rsid w:val="003E05B2"/>
    <w:rsid w:val="003E1916"/>
    <w:rsid w:val="003E241E"/>
    <w:rsid w:val="003E5186"/>
    <w:rsid w:val="003E6087"/>
    <w:rsid w:val="003E6271"/>
    <w:rsid w:val="003E7FD5"/>
    <w:rsid w:val="003F01D5"/>
    <w:rsid w:val="003F0591"/>
    <w:rsid w:val="003F0966"/>
    <w:rsid w:val="003F1495"/>
    <w:rsid w:val="003F1756"/>
    <w:rsid w:val="003F2572"/>
    <w:rsid w:val="003F2649"/>
    <w:rsid w:val="003F2798"/>
    <w:rsid w:val="003F3CCC"/>
    <w:rsid w:val="003F3E9A"/>
    <w:rsid w:val="003F428A"/>
    <w:rsid w:val="003F4937"/>
    <w:rsid w:val="003F578B"/>
    <w:rsid w:val="003F5CFF"/>
    <w:rsid w:val="003F6522"/>
    <w:rsid w:val="003F77AC"/>
    <w:rsid w:val="0040042E"/>
    <w:rsid w:val="00402302"/>
    <w:rsid w:val="004023B4"/>
    <w:rsid w:val="0040351E"/>
    <w:rsid w:val="0040383C"/>
    <w:rsid w:val="00403D15"/>
    <w:rsid w:val="00403F87"/>
    <w:rsid w:val="00404123"/>
    <w:rsid w:val="004047A8"/>
    <w:rsid w:val="0040486E"/>
    <w:rsid w:val="00404A35"/>
    <w:rsid w:val="0040545E"/>
    <w:rsid w:val="00405F41"/>
    <w:rsid w:val="004062C8"/>
    <w:rsid w:val="004063D1"/>
    <w:rsid w:val="00407A8F"/>
    <w:rsid w:val="00410065"/>
    <w:rsid w:val="00411776"/>
    <w:rsid w:val="00411D20"/>
    <w:rsid w:val="00413220"/>
    <w:rsid w:val="004132D7"/>
    <w:rsid w:val="00413521"/>
    <w:rsid w:val="00413679"/>
    <w:rsid w:val="00413CDC"/>
    <w:rsid w:val="00413D91"/>
    <w:rsid w:val="004153D6"/>
    <w:rsid w:val="00416DBA"/>
    <w:rsid w:val="0042024E"/>
    <w:rsid w:val="00420F94"/>
    <w:rsid w:val="00421FDC"/>
    <w:rsid w:val="0042287A"/>
    <w:rsid w:val="0042304A"/>
    <w:rsid w:val="00423FE0"/>
    <w:rsid w:val="0042400E"/>
    <w:rsid w:val="00424CD0"/>
    <w:rsid w:val="004250E0"/>
    <w:rsid w:val="0042609C"/>
    <w:rsid w:val="004321D4"/>
    <w:rsid w:val="00432213"/>
    <w:rsid w:val="0043249F"/>
    <w:rsid w:val="00433411"/>
    <w:rsid w:val="00433554"/>
    <w:rsid w:val="00433609"/>
    <w:rsid w:val="004336FC"/>
    <w:rsid w:val="004341EE"/>
    <w:rsid w:val="0043456C"/>
    <w:rsid w:val="004363D1"/>
    <w:rsid w:val="004369A1"/>
    <w:rsid w:val="004369C6"/>
    <w:rsid w:val="00436BDA"/>
    <w:rsid w:val="00440521"/>
    <w:rsid w:val="00442304"/>
    <w:rsid w:val="004431B3"/>
    <w:rsid w:val="0044451B"/>
    <w:rsid w:val="00444A56"/>
    <w:rsid w:val="004456B9"/>
    <w:rsid w:val="00445DBD"/>
    <w:rsid w:val="00446703"/>
    <w:rsid w:val="004474CF"/>
    <w:rsid w:val="004477A5"/>
    <w:rsid w:val="00447CEE"/>
    <w:rsid w:val="00450030"/>
    <w:rsid w:val="004507A1"/>
    <w:rsid w:val="00451088"/>
    <w:rsid w:val="00451B29"/>
    <w:rsid w:val="00452DF5"/>
    <w:rsid w:val="004539CE"/>
    <w:rsid w:val="0045486C"/>
    <w:rsid w:val="00454DF1"/>
    <w:rsid w:val="0045637C"/>
    <w:rsid w:val="00456AFD"/>
    <w:rsid w:val="004572B1"/>
    <w:rsid w:val="0045795D"/>
    <w:rsid w:val="00457EC3"/>
    <w:rsid w:val="00460B45"/>
    <w:rsid w:val="0046155F"/>
    <w:rsid w:val="00462BBE"/>
    <w:rsid w:val="00464567"/>
    <w:rsid w:val="0046461C"/>
    <w:rsid w:val="00464F2F"/>
    <w:rsid w:val="00465546"/>
    <w:rsid w:val="0046591E"/>
    <w:rsid w:val="00465BE0"/>
    <w:rsid w:val="00466AD5"/>
    <w:rsid w:val="0046768A"/>
    <w:rsid w:val="0046773C"/>
    <w:rsid w:val="00472374"/>
    <w:rsid w:val="00473EE2"/>
    <w:rsid w:val="00474984"/>
    <w:rsid w:val="0047575E"/>
    <w:rsid w:val="00475F5F"/>
    <w:rsid w:val="00476757"/>
    <w:rsid w:val="004775A1"/>
    <w:rsid w:val="00477F50"/>
    <w:rsid w:val="00477F6C"/>
    <w:rsid w:val="004805E0"/>
    <w:rsid w:val="00482554"/>
    <w:rsid w:val="00483A83"/>
    <w:rsid w:val="004844E7"/>
    <w:rsid w:val="0048508F"/>
    <w:rsid w:val="004859F5"/>
    <w:rsid w:val="004877B5"/>
    <w:rsid w:val="00492127"/>
    <w:rsid w:val="00492A24"/>
    <w:rsid w:val="00492C90"/>
    <w:rsid w:val="00492EA4"/>
    <w:rsid w:val="004940DE"/>
    <w:rsid w:val="00495259"/>
    <w:rsid w:val="00495726"/>
    <w:rsid w:val="0049575A"/>
    <w:rsid w:val="00496303"/>
    <w:rsid w:val="004A1D06"/>
    <w:rsid w:val="004A2395"/>
    <w:rsid w:val="004A266D"/>
    <w:rsid w:val="004A3D8C"/>
    <w:rsid w:val="004A6261"/>
    <w:rsid w:val="004A6B13"/>
    <w:rsid w:val="004A7ED2"/>
    <w:rsid w:val="004B23AD"/>
    <w:rsid w:val="004B4A92"/>
    <w:rsid w:val="004B7052"/>
    <w:rsid w:val="004B7C91"/>
    <w:rsid w:val="004C0000"/>
    <w:rsid w:val="004C0266"/>
    <w:rsid w:val="004C0B7B"/>
    <w:rsid w:val="004C0C84"/>
    <w:rsid w:val="004C2028"/>
    <w:rsid w:val="004C23D3"/>
    <w:rsid w:val="004C3F89"/>
    <w:rsid w:val="004C483F"/>
    <w:rsid w:val="004C5099"/>
    <w:rsid w:val="004C5696"/>
    <w:rsid w:val="004C7CEC"/>
    <w:rsid w:val="004C7D72"/>
    <w:rsid w:val="004D02B9"/>
    <w:rsid w:val="004D0CCE"/>
    <w:rsid w:val="004D0D4C"/>
    <w:rsid w:val="004D10B6"/>
    <w:rsid w:val="004D18D2"/>
    <w:rsid w:val="004D1E7E"/>
    <w:rsid w:val="004D1EA3"/>
    <w:rsid w:val="004D3EC4"/>
    <w:rsid w:val="004D42DF"/>
    <w:rsid w:val="004D4C57"/>
    <w:rsid w:val="004D776B"/>
    <w:rsid w:val="004D7B2F"/>
    <w:rsid w:val="004D7B67"/>
    <w:rsid w:val="004E1474"/>
    <w:rsid w:val="004E3193"/>
    <w:rsid w:val="004E36E4"/>
    <w:rsid w:val="004E4663"/>
    <w:rsid w:val="004E4986"/>
    <w:rsid w:val="004E54F8"/>
    <w:rsid w:val="004E570A"/>
    <w:rsid w:val="004E5D53"/>
    <w:rsid w:val="004F0363"/>
    <w:rsid w:val="004F151F"/>
    <w:rsid w:val="004F2F14"/>
    <w:rsid w:val="004F3707"/>
    <w:rsid w:val="004F4B9B"/>
    <w:rsid w:val="004F4C10"/>
    <w:rsid w:val="004F5401"/>
    <w:rsid w:val="004F5A00"/>
    <w:rsid w:val="004F6860"/>
    <w:rsid w:val="00500BB4"/>
    <w:rsid w:val="0050203A"/>
    <w:rsid w:val="005029E1"/>
    <w:rsid w:val="00502E30"/>
    <w:rsid w:val="00503CEF"/>
    <w:rsid w:val="00504DCA"/>
    <w:rsid w:val="00505430"/>
    <w:rsid w:val="00505DE8"/>
    <w:rsid w:val="00505E9C"/>
    <w:rsid w:val="00506398"/>
    <w:rsid w:val="00506FEF"/>
    <w:rsid w:val="005071B7"/>
    <w:rsid w:val="00510606"/>
    <w:rsid w:val="00511149"/>
    <w:rsid w:val="0051194F"/>
    <w:rsid w:val="00513771"/>
    <w:rsid w:val="005139AB"/>
    <w:rsid w:val="005150F9"/>
    <w:rsid w:val="0051556E"/>
    <w:rsid w:val="00516443"/>
    <w:rsid w:val="0051645C"/>
    <w:rsid w:val="005166F3"/>
    <w:rsid w:val="005230C1"/>
    <w:rsid w:val="00524741"/>
    <w:rsid w:val="00525296"/>
    <w:rsid w:val="00525A5E"/>
    <w:rsid w:val="00526E39"/>
    <w:rsid w:val="0052714A"/>
    <w:rsid w:val="00527B12"/>
    <w:rsid w:val="00527B1C"/>
    <w:rsid w:val="00531483"/>
    <w:rsid w:val="00532B89"/>
    <w:rsid w:val="005331A0"/>
    <w:rsid w:val="00533CF5"/>
    <w:rsid w:val="005346C0"/>
    <w:rsid w:val="005347F7"/>
    <w:rsid w:val="00535686"/>
    <w:rsid w:val="00536651"/>
    <w:rsid w:val="0053718F"/>
    <w:rsid w:val="005413F7"/>
    <w:rsid w:val="005420DB"/>
    <w:rsid w:val="00542278"/>
    <w:rsid w:val="00542BE4"/>
    <w:rsid w:val="00544434"/>
    <w:rsid w:val="00544E36"/>
    <w:rsid w:val="00544F57"/>
    <w:rsid w:val="005450E8"/>
    <w:rsid w:val="00546807"/>
    <w:rsid w:val="005468A6"/>
    <w:rsid w:val="005479F8"/>
    <w:rsid w:val="005511C7"/>
    <w:rsid w:val="005514F2"/>
    <w:rsid w:val="0055309D"/>
    <w:rsid w:val="00554255"/>
    <w:rsid w:val="0055641C"/>
    <w:rsid w:val="00557A54"/>
    <w:rsid w:val="005602DF"/>
    <w:rsid w:val="00561915"/>
    <w:rsid w:val="00562149"/>
    <w:rsid w:val="00564779"/>
    <w:rsid w:val="00564840"/>
    <w:rsid w:val="0056530B"/>
    <w:rsid w:val="00565960"/>
    <w:rsid w:val="00565AFE"/>
    <w:rsid w:val="00566205"/>
    <w:rsid w:val="0056649B"/>
    <w:rsid w:val="005670C1"/>
    <w:rsid w:val="0057042B"/>
    <w:rsid w:val="005713E4"/>
    <w:rsid w:val="005725BC"/>
    <w:rsid w:val="00572E02"/>
    <w:rsid w:val="00572FB2"/>
    <w:rsid w:val="00573463"/>
    <w:rsid w:val="00574300"/>
    <w:rsid w:val="00574464"/>
    <w:rsid w:val="00575B40"/>
    <w:rsid w:val="005774CA"/>
    <w:rsid w:val="005775F8"/>
    <w:rsid w:val="00577E21"/>
    <w:rsid w:val="00580859"/>
    <w:rsid w:val="00581B6A"/>
    <w:rsid w:val="0058336E"/>
    <w:rsid w:val="0058453B"/>
    <w:rsid w:val="0058471F"/>
    <w:rsid w:val="005847D8"/>
    <w:rsid w:val="00584886"/>
    <w:rsid w:val="00584DA8"/>
    <w:rsid w:val="00585A40"/>
    <w:rsid w:val="00585E85"/>
    <w:rsid w:val="00587EB0"/>
    <w:rsid w:val="005905B0"/>
    <w:rsid w:val="0059271F"/>
    <w:rsid w:val="0059279E"/>
    <w:rsid w:val="00592C08"/>
    <w:rsid w:val="00593AEB"/>
    <w:rsid w:val="00593B93"/>
    <w:rsid w:val="00593DAD"/>
    <w:rsid w:val="0059412A"/>
    <w:rsid w:val="00596AEA"/>
    <w:rsid w:val="00596DDF"/>
    <w:rsid w:val="00596ED6"/>
    <w:rsid w:val="00596F87"/>
    <w:rsid w:val="00597B3A"/>
    <w:rsid w:val="005A01DB"/>
    <w:rsid w:val="005A0DD8"/>
    <w:rsid w:val="005A222A"/>
    <w:rsid w:val="005A25B2"/>
    <w:rsid w:val="005A2BA5"/>
    <w:rsid w:val="005A3C66"/>
    <w:rsid w:val="005A4594"/>
    <w:rsid w:val="005A5122"/>
    <w:rsid w:val="005A5757"/>
    <w:rsid w:val="005A6351"/>
    <w:rsid w:val="005A63E5"/>
    <w:rsid w:val="005A6449"/>
    <w:rsid w:val="005A65BB"/>
    <w:rsid w:val="005A6D3D"/>
    <w:rsid w:val="005A75E9"/>
    <w:rsid w:val="005B0526"/>
    <w:rsid w:val="005B0C5D"/>
    <w:rsid w:val="005B110D"/>
    <w:rsid w:val="005B12A7"/>
    <w:rsid w:val="005B1C4B"/>
    <w:rsid w:val="005B3539"/>
    <w:rsid w:val="005B4E8C"/>
    <w:rsid w:val="005B5A8F"/>
    <w:rsid w:val="005B61EB"/>
    <w:rsid w:val="005B768F"/>
    <w:rsid w:val="005C0128"/>
    <w:rsid w:val="005C2217"/>
    <w:rsid w:val="005C38D2"/>
    <w:rsid w:val="005C3A6C"/>
    <w:rsid w:val="005C4BE2"/>
    <w:rsid w:val="005C6C41"/>
    <w:rsid w:val="005C6D2E"/>
    <w:rsid w:val="005C7642"/>
    <w:rsid w:val="005C794B"/>
    <w:rsid w:val="005C7BBC"/>
    <w:rsid w:val="005D0556"/>
    <w:rsid w:val="005D1345"/>
    <w:rsid w:val="005D192A"/>
    <w:rsid w:val="005D24E9"/>
    <w:rsid w:val="005D2D15"/>
    <w:rsid w:val="005D6831"/>
    <w:rsid w:val="005D6993"/>
    <w:rsid w:val="005D78FE"/>
    <w:rsid w:val="005E0712"/>
    <w:rsid w:val="005E243A"/>
    <w:rsid w:val="005E3F70"/>
    <w:rsid w:val="005E4621"/>
    <w:rsid w:val="005E4C36"/>
    <w:rsid w:val="005E5245"/>
    <w:rsid w:val="005E52AC"/>
    <w:rsid w:val="005E5960"/>
    <w:rsid w:val="005E5A3D"/>
    <w:rsid w:val="005E74F1"/>
    <w:rsid w:val="005E7AE4"/>
    <w:rsid w:val="005F0650"/>
    <w:rsid w:val="005F0B39"/>
    <w:rsid w:val="005F12D5"/>
    <w:rsid w:val="005F2681"/>
    <w:rsid w:val="005F4727"/>
    <w:rsid w:val="005F4F54"/>
    <w:rsid w:val="005F5AAD"/>
    <w:rsid w:val="005F63C4"/>
    <w:rsid w:val="005F6763"/>
    <w:rsid w:val="005F7D04"/>
    <w:rsid w:val="005F7FDD"/>
    <w:rsid w:val="00600B6C"/>
    <w:rsid w:val="00601463"/>
    <w:rsid w:val="00602748"/>
    <w:rsid w:val="00603091"/>
    <w:rsid w:val="006075D7"/>
    <w:rsid w:val="00607A58"/>
    <w:rsid w:val="0061243A"/>
    <w:rsid w:val="00613B7A"/>
    <w:rsid w:val="00614519"/>
    <w:rsid w:val="00616C3B"/>
    <w:rsid w:val="00616F59"/>
    <w:rsid w:val="00617DDB"/>
    <w:rsid w:val="00617DDC"/>
    <w:rsid w:val="00620025"/>
    <w:rsid w:val="006206AB"/>
    <w:rsid w:val="00620CB2"/>
    <w:rsid w:val="0062117B"/>
    <w:rsid w:val="006217E6"/>
    <w:rsid w:val="00623450"/>
    <w:rsid w:val="006239B5"/>
    <w:rsid w:val="0062426A"/>
    <w:rsid w:val="00625FE6"/>
    <w:rsid w:val="00626769"/>
    <w:rsid w:val="006267E9"/>
    <w:rsid w:val="00626A1A"/>
    <w:rsid w:val="00627C2B"/>
    <w:rsid w:val="0063058F"/>
    <w:rsid w:val="006306A3"/>
    <w:rsid w:val="006311F2"/>
    <w:rsid w:val="006315A9"/>
    <w:rsid w:val="00631ED5"/>
    <w:rsid w:val="0063298E"/>
    <w:rsid w:val="00633178"/>
    <w:rsid w:val="0063361C"/>
    <w:rsid w:val="00635862"/>
    <w:rsid w:val="00635FDD"/>
    <w:rsid w:val="006363AA"/>
    <w:rsid w:val="00637974"/>
    <w:rsid w:val="00640C8E"/>
    <w:rsid w:val="00641490"/>
    <w:rsid w:val="00641585"/>
    <w:rsid w:val="00643130"/>
    <w:rsid w:val="006441A1"/>
    <w:rsid w:val="0064425F"/>
    <w:rsid w:val="006444B2"/>
    <w:rsid w:val="006448EB"/>
    <w:rsid w:val="00645153"/>
    <w:rsid w:val="00645838"/>
    <w:rsid w:val="00646183"/>
    <w:rsid w:val="00646A23"/>
    <w:rsid w:val="00647348"/>
    <w:rsid w:val="00647EE9"/>
    <w:rsid w:val="00652F9E"/>
    <w:rsid w:val="00653248"/>
    <w:rsid w:val="00653D22"/>
    <w:rsid w:val="00653FE1"/>
    <w:rsid w:val="006547A6"/>
    <w:rsid w:val="00654F7D"/>
    <w:rsid w:val="006560FE"/>
    <w:rsid w:val="00662AF3"/>
    <w:rsid w:val="0066501E"/>
    <w:rsid w:val="0066542E"/>
    <w:rsid w:val="00665E1A"/>
    <w:rsid w:val="00666FF9"/>
    <w:rsid w:val="00667DB4"/>
    <w:rsid w:val="006701B2"/>
    <w:rsid w:val="00670520"/>
    <w:rsid w:val="00670606"/>
    <w:rsid w:val="00671066"/>
    <w:rsid w:val="00671A86"/>
    <w:rsid w:val="00671B68"/>
    <w:rsid w:val="006723FE"/>
    <w:rsid w:val="00672659"/>
    <w:rsid w:val="006736D4"/>
    <w:rsid w:val="006746D0"/>
    <w:rsid w:val="00676EEE"/>
    <w:rsid w:val="00676FD4"/>
    <w:rsid w:val="00677B37"/>
    <w:rsid w:val="0068001C"/>
    <w:rsid w:val="00680553"/>
    <w:rsid w:val="00680EAE"/>
    <w:rsid w:val="0068109F"/>
    <w:rsid w:val="006812AD"/>
    <w:rsid w:val="006818F9"/>
    <w:rsid w:val="00684098"/>
    <w:rsid w:val="0068455A"/>
    <w:rsid w:val="00684B4C"/>
    <w:rsid w:val="0068505C"/>
    <w:rsid w:val="00690F68"/>
    <w:rsid w:val="00691CD8"/>
    <w:rsid w:val="00691DCF"/>
    <w:rsid w:val="00691EFE"/>
    <w:rsid w:val="0069220E"/>
    <w:rsid w:val="00692E5B"/>
    <w:rsid w:val="00693FF3"/>
    <w:rsid w:val="00694AA8"/>
    <w:rsid w:val="00694C1E"/>
    <w:rsid w:val="0069542A"/>
    <w:rsid w:val="00695E09"/>
    <w:rsid w:val="00696569"/>
    <w:rsid w:val="006A0835"/>
    <w:rsid w:val="006A125F"/>
    <w:rsid w:val="006A145C"/>
    <w:rsid w:val="006A24E8"/>
    <w:rsid w:val="006A28D9"/>
    <w:rsid w:val="006A2B09"/>
    <w:rsid w:val="006A3369"/>
    <w:rsid w:val="006A39AF"/>
    <w:rsid w:val="006A57DE"/>
    <w:rsid w:val="006A67D3"/>
    <w:rsid w:val="006B0E9B"/>
    <w:rsid w:val="006B3022"/>
    <w:rsid w:val="006B311A"/>
    <w:rsid w:val="006B4674"/>
    <w:rsid w:val="006B5EA5"/>
    <w:rsid w:val="006B6816"/>
    <w:rsid w:val="006B6FB2"/>
    <w:rsid w:val="006B7534"/>
    <w:rsid w:val="006B7577"/>
    <w:rsid w:val="006C0F6B"/>
    <w:rsid w:val="006C2D8F"/>
    <w:rsid w:val="006C39A3"/>
    <w:rsid w:val="006C3B04"/>
    <w:rsid w:val="006C4536"/>
    <w:rsid w:val="006C458F"/>
    <w:rsid w:val="006C45C7"/>
    <w:rsid w:val="006C59AB"/>
    <w:rsid w:val="006C650B"/>
    <w:rsid w:val="006C71D5"/>
    <w:rsid w:val="006D0CE9"/>
    <w:rsid w:val="006D0D1E"/>
    <w:rsid w:val="006D17E5"/>
    <w:rsid w:val="006D1E8D"/>
    <w:rsid w:val="006D1F36"/>
    <w:rsid w:val="006D3688"/>
    <w:rsid w:val="006D36A8"/>
    <w:rsid w:val="006D41C8"/>
    <w:rsid w:val="006D500E"/>
    <w:rsid w:val="006D5EB5"/>
    <w:rsid w:val="006D6068"/>
    <w:rsid w:val="006D6AC5"/>
    <w:rsid w:val="006D6DF2"/>
    <w:rsid w:val="006D7737"/>
    <w:rsid w:val="006D77F4"/>
    <w:rsid w:val="006D7888"/>
    <w:rsid w:val="006D790E"/>
    <w:rsid w:val="006D791A"/>
    <w:rsid w:val="006D7A64"/>
    <w:rsid w:val="006D7D83"/>
    <w:rsid w:val="006E00A0"/>
    <w:rsid w:val="006E399F"/>
    <w:rsid w:val="006E4657"/>
    <w:rsid w:val="006E5146"/>
    <w:rsid w:val="006E5EF5"/>
    <w:rsid w:val="006E7442"/>
    <w:rsid w:val="006E7F1F"/>
    <w:rsid w:val="006F11BC"/>
    <w:rsid w:val="006F1486"/>
    <w:rsid w:val="006F174E"/>
    <w:rsid w:val="006F2B28"/>
    <w:rsid w:val="006F4599"/>
    <w:rsid w:val="006F7BB7"/>
    <w:rsid w:val="006F7F10"/>
    <w:rsid w:val="00700623"/>
    <w:rsid w:val="00700967"/>
    <w:rsid w:val="00700A34"/>
    <w:rsid w:val="00700D9A"/>
    <w:rsid w:val="00701C0C"/>
    <w:rsid w:val="00702C7D"/>
    <w:rsid w:val="00703005"/>
    <w:rsid w:val="00703A11"/>
    <w:rsid w:val="00706360"/>
    <w:rsid w:val="007066D0"/>
    <w:rsid w:val="007107A0"/>
    <w:rsid w:val="00711199"/>
    <w:rsid w:val="0071131B"/>
    <w:rsid w:val="0071138C"/>
    <w:rsid w:val="00712D5F"/>
    <w:rsid w:val="007131FB"/>
    <w:rsid w:val="00717D16"/>
    <w:rsid w:val="00722299"/>
    <w:rsid w:val="00722F90"/>
    <w:rsid w:val="00723E20"/>
    <w:rsid w:val="00724621"/>
    <w:rsid w:val="00726496"/>
    <w:rsid w:val="00726CEF"/>
    <w:rsid w:val="00726EE0"/>
    <w:rsid w:val="00727B7B"/>
    <w:rsid w:val="00730362"/>
    <w:rsid w:val="007306D1"/>
    <w:rsid w:val="00731404"/>
    <w:rsid w:val="00733B8F"/>
    <w:rsid w:val="00733DC6"/>
    <w:rsid w:val="0073488D"/>
    <w:rsid w:val="0073550B"/>
    <w:rsid w:val="0073554F"/>
    <w:rsid w:val="007366CA"/>
    <w:rsid w:val="007402C8"/>
    <w:rsid w:val="00741C92"/>
    <w:rsid w:val="00741E28"/>
    <w:rsid w:val="00742091"/>
    <w:rsid w:val="00742E5D"/>
    <w:rsid w:val="007431B1"/>
    <w:rsid w:val="00743E5E"/>
    <w:rsid w:val="007447B8"/>
    <w:rsid w:val="00744EE7"/>
    <w:rsid w:val="00745381"/>
    <w:rsid w:val="007459C4"/>
    <w:rsid w:val="00747001"/>
    <w:rsid w:val="00747B92"/>
    <w:rsid w:val="007514EF"/>
    <w:rsid w:val="0075278C"/>
    <w:rsid w:val="00752832"/>
    <w:rsid w:val="007529F9"/>
    <w:rsid w:val="007554C3"/>
    <w:rsid w:val="007558C0"/>
    <w:rsid w:val="0075673A"/>
    <w:rsid w:val="007569C2"/>
    <w:rsid w:val="007570F7"/>
    <w:rsid w:val="00757A03"/>
    <w:rsid w:val="0076049E"/>
    <w:rsid w:val="00760890"/>
    <w:rsid w:val="00761D60"/>
    <w:rsid w:val="00762940"/>
    <w:rsid w:val="00762AAA"/>
    <w:rsid w:val="00765249"/>
    <w:rsid w:val="00765A5C"/>
    <w:rsid w:val="00767C19"/>
    <w:rsid w:val="00772AA5"/>
    <w:rsid w:val="00772C6C"/>
    <w:rsid w:val="007735AC"/>
    <w:rsid w:val="0077368F"/>
    <w:rsid w:val="00775237"/>
    <w:rsid w:val="00775415"/>
    <w:rsid w:val="007761F2"/>
    <w:rsid w:val="007765CC"/>
    <w:rsid w:val="00777FB2"/>
    <w:rsid w:val="00781902"/>
    <w:rsid w:val="007819D4"/>
    <w:rsid w:val="007837DA"/>
    <w:rsid w:val="0078392A"/>
    <w:rsid w:val="00783C9E"/>
    <w:rsid w:val="00784CEE"/>
    <w:rsid w:val="00784E69"/>
    <w:rsid w:val="00786AB4"/>
    <w:rsid w:val="00786FFD"/>
    <w:rsid w:val="0078710E"/>
    <w:rsid w:val="007908D3"/>
    <w:rsid w:val="00790A6F"/>
    <w:rsid w:val="00792C06"/>
    <w:rsid w:val="00792C65"/>
    <w:rsid w:val="007932DB"/>
    <w:rsid w:val="00793440"/>
    <w:rsid w:val="0079417E"/>
    <w:rsid w:val="007958A6"/>
    <w:rsid w:val="00796337"/>
    <w:rsid w:val="0079651C"/>
    <w:rsid w:val="00797CB3"/>
    <w:rsid w:val="007A0B9C"/>
    <w:rsid w:val="007A0C1E"/>
    <w:rsid w:val="007A28CD"/>
    <w:rsid w:val="007A33FC"/>
    <w:rsid w:val="007A3EB4"/>
    <w:rsid w:val="007A5125"/>
    <w:rsid w:val="007A5BA4"/>
    <w:rsid w:val="007A65E9"/>
    <w:rsid w:val="007A6A3C"/>
    <w:rsid w:val="007A6DAD"/>
    <w:rsid w:val="007A7D76"/>
    <w:rsid w:val="007B0B19"/>
    <w:rsid w:val="007B1445"/>
    <w:rsid w:val="007B2BA2"/>
    <w:rsid w:val="007B2E11"/>
    <w:rsid w:val="007B4BE5"/>
    <w:rsid w:val="007B4BF0"/>
    <w:rsid w:val="007B4DF1"/>
    <w:rsid w:val="007B5100"/>
    <w:rsid w:val="007B5538"/>
    <w:rsid w:val="007B6928"/>
    <w:rsid w:val="007B72E2"/>
    <w:rsid w:val="007B7377"/>
    <w:rsid w:val="007B7679"/>
    <w:rsid w:val="007C0B63"/>
    <w:rsid w:val="007C2CA4"/>
    <w:rsid w:val="007C30E7"/>
    <w:rsid w:val="007C3C33"/>
    <w:rsid w:val="007C403B"/>
    <w:rsid w:val="007C4560"/>
    <w:rsid w:val="007C4A91"/>
    <w:rsid w:val="007C4DDD"/>
    <w:rsid w:val="007C57DB"/>
    <w:rsid w:val="007C6051"/>
    <w:rsid w:val="007D02CC"/>
    <w:rsid w:val="007D06BE"/>
    <w:rsid w:val="007D0785"/>
    <w:rsid w:val="007D0A1B"/>
    <w:rsid w:val="007D2974"/>
    <w:rsid w:val="007D2BA2"/>
    <w:rsid w:val="007D3B40"/>
    <w:rsid w:val="007D4BD4"/>
    <w:rsid w:val="007D4F87"/>
    <w:rsid w:val="007D55F4"/>
    <w:rsid w:val="007D5A89"/>
    <w:rsid w:val="007D613B"/>
    <w:rsid w:val="007D62DD"/>
    <w:rsid w:val="007D7DAA"/>
    <w:rsid w:val="007E0370"/>
    <w:rsid w:val="007E1AFA"/>
    <w:rsid w:val="007E1BC5"/>
    <w:rsid w:val="007E2EF0"/>
    <w:rsid w:val="007E449F"/>
    <w:rsid w:val="007E53C9"/>
    <w:rsid w:val="007E79B4"/>
    <w:rsid w:val="007E7D4E"/>
    <w:rsid w:val="007F0921"/>
    <w:rsid w:val="007F14F6"/>
    <w:rsid w:val="007F152D"/>
    <w:rsid w:val="007F2AD7"/>
    <w:rsid w:val="007F31F4"/>
    <w:rsid w:val="007F4936"/>
    <w:rsid w:val="007F664C"/>
    <w:rsid w:val="00800808"/>
    <w:rsid w:val="00800A53"/>
    <w:rsid w:val="0080152B"/>
    <w:rsid w:val="008022E5"/>
    <w:rsid w:val="0080424B"/>
    <w:rsid w:val="00804714"/>
    <w:rsid w:val="008057A3"/>
    <w:rsid w:val="008062D1"/>
    <w:rsid w:val="00806730"/>
    <w:rsid w:val="00806D43"/>
    <w:rsid w:val="00807684"/>
    <w:rsid w:val="008079D7"/>
    <w:rsid w:val="00807E22"/>
    <w:rsid w:val="0081028A"/>
    <w:rsid w:val="00811F2C"/>
    <w:rsid w:val="008177B4"/>
    <w:rsid w:val="00820804"/>
    <w:rsid w:val="00820A14"/>
    <w:rsid w:val="00821E28"/>
    <w:rsid w:val="008230AC"/>
    <w:rsid w:val="00823C82"/>
    <w:rsid w:val="00825C9C"/>
    <w:rsid w:val="008260FE"/>
    <w:rsid w:val="00827675"/>
    <w:rsid w:val="008279F2"/>
    <w:rsid w:val="0083079F"/>
    <w:rsid w:val="00830DA1"/>
    <w:rsid w:val="008315D1"/>
    <w:rsid w:val="00831ADA"/>
    <w:rsid w:val="008333E8"/>
    <w:rsid w:val="0083353D"/>
    <w:rsid w:val="00833A97"/>
    <w:rsid w:val="00835362"/>
    <w:rsid w:val="00835AD4"/>
    <w:rsid w:val="00837E2B"/>
    <w:rsid w:val="00842839"/>
    <w:rsid w:val="00843957"/>
    <w:rsid w:val="00844C27"/>
    <w:rsid w:val="00846BCE"/>
    <w:rsid w:val="0084714A"/>
    <w:rsid w:val="008475EA"/>
    <w:rsid w:val="0085287E"/>
    <w:rsid w:val="00852F29"/>
    <w:rsid w:val="008539B7"/>
    <w:rsid w:val="00853CCE"/>
    <w:rsid w:val="00854C22"/>
    <w:rsid w:val="00855135"/>
    <w:rsid w:val="00855618"/>
    <w:rsid w:val="00856156"/>
    <w:rsid w:val="0085666D"/>
    <w:rsid w:val="00856D95"/>
    <w:rsid w:val="00860293"/>
    <w:rsid w:val="00861B05"/>
    <w:rsid w:val="00862B70"/>
    <w:rsid w:val="0086365F"/>
    <w:rsid w:val="00863828"/>
    <w:rsid w:val="008654A8"/>
    <w:rsid w:val="00870E5E"/>
    <w:rsid w:val="00871221"/>
    <w:rsid w:val="00871359"/>
    <w:rsid w:val="00871FD3"/>
    <w:rsid w:val="008726F4"/>
    <w:rsid w:val="00872AA0"/>
    <w:rsid w:val="00873291"/>
    <w:rsid w:val="00873FBC"/>
    <w:rsid w:val="00874994"/>
    <w:rsid w:val="00875102"/>
    <w:rsid w:val="00875F47"/>
    <w:rsid w:val="00876A65"/>
    <w:rsid w:val="00877271"/>
    <w:rsid w:val="00880659"/>
    <w:rsid w:val="00881A45"/>
    <w:rsid w:val="00881E67"/>
    <w:rsid w:val="00882433"/>
    <w:rsid w:val="00882536"/>
    <w:rsid w:val="008834DC"/>
    <w:rsid w:val="00883AF6"/>
    <w:rsid w:val="00884749"/>
    <w:rsid w:val="008859EC"/>
    <w:rsid w:val="00886799"/>
    <w:rsid w:val="00890A28"/>
    <w:rsid w:val="00891A65"/>
    <w:rsid w:val="00892C95"/>
    <w:rsid w:val="00892DC3"/>
    <w:rsid w:val="00892E95"/>
    <w:rsid w:val="00896AFE"/>
    <w:rsid w:val="008A075F"/>
    <w:rsid w:val="008A1ED1"/>
    <w:rsid w:val="008A28FD"/>
    <w:rsid w:val="008A41A4"/>
    <w:rsid w:val="008A4E15"/>
    <w:rsid w:val="008A565E"/>
    <w:rsid w:val="008A5CBD"/>
    <w:rsid w:val="008A7105"/>
    <w:rsid w:val="008A7596"/>
    <w:rsid w:val="008A7E68"/>
    <w:rsid w:val="008B0318"/>
    <w:rsid w:val="008B0DD3"/>
    <w:rsid w:val="008B110C"/>
    <w:rsid w:val="008B2238"/>
    <w:rsid w:val="008B346A"/>
    <w:rsid w:val="008B3BB7"/>
    <w:rsid w:val="008B4698"/>
    <w:rsid w:val="008B5848"/>
    <w:rsid w:val="008B59BD"/>
    <w:rsid w:val="008B7B29"/>
    <w:rsid w:val="008C0662"/>
    <w:rsid w:val="008C1892"/>
    <w:rsid w:val="008C2994"/>
    <w:rsid w:val="008C2B53"/>
    <w:rsid w:val="008C54BE"/>
    <w:rsid w:val="008C5A28"/>
    <w:rsid w:val="008C5A4B"/>
    <w:rsid w:val="008C5E97"/>
    <w:rsid w:val="008C7286"/>
    <w:rsid w:val="008C77D9"/>
    <w:rsid w:val="008D0583"/>
    <w:rsid w:val="008D0CBF"/>
    <w:rsid w:val="008D3EF9"/>
    <w:rsid w:val="008D7B9B"/>
    <w:rsid w:val="008E0DDC"/>
    <w:rsid w:val="008E216C"/>
    <w:rsid w:val="008E4712"/>
    <w:rsid w:val="008E4A1E"/>
    <w:rsid w:val="008E4A5E"/>
    <w:rsid w:val="008E6E05"/>
    <w:rsid w:val="008E79A0"/>
    <w:rsid w:val="008F08F1"/>
    <w:rsid w:val="008F0D2C"/>
    <w:rsid w:val="008F1AB6"/>
    <w:rsid w:val="008F2200"/>
    <w:rsid w:val="008F2CF6"/>
    <w:rsid w:val="008F307A"/>
    <w:rsid w:val="008F4866"/>
    <w:rsid w:val="008F58EC"/>
    <w:rsid w:val="008F7F78"/>
    <w:rsid w:val="00900225"/>
    <w:rsid w:val="009008FD"/>
    <w:rsid w:val="00901E0D"/>
    <w:rsid w:val="009020FB"/>
    <w:rsid w:val="00904D61"/>
    <w:rsid w:val="00904DBB"/>
    <w:rsid w:val="00905108"/>
    <w:rsid w:val="00905CD7"/>
    <w:rsid w:val="00906B74"/>
    <w:rsid w:val="00906DB7"/>
    <w:rsid w:val="009073A6"/>
    <w:rsid w:val="00910360"/>
    <w:rsid w:val="009107EA"/>
    <w:rsid w:val="009112AA"/>
    <w:rsid w:val="00912A8D"/>
    <w:rsid w:val="0091481F"/>
    <w:rsid w:val="00915393"/>
    <w:rsid w:val="00915612"/>
    <w:rsid w:val="0091576F"/>
    <w:rsid w:val="00915ED4"/>
    <w:rsid w:val="009170E0"/>
    <w:rsid w:val="00917351"/>
    <w:rsid w:val="009174E6"/>
    <w:rsid w:val="00917657"/>
    <w:rsid w:val="00920679"/>
    <w:rsid w:val="00920784"/>
    <w:rsid w:val="00921101"/>
    <w:rsid w:val="009211BB"/>
    <w:rsid w:val="00922CEE"/>
    <w:rsid w:val="009240C0"/>
    <w:rsid w:val="009247BC"/>
    <w:rsid w:val="00925C6B"/>
    <w:rsid w:val="00925C98"/>
    <w:rsid w:val="009262D8"/>
    <w:rsid w:val="009307F6"/>
    <w:rsid w:val="00930A0D"/>
    <w:rsid w:val="00930BB4"/>
    <w:rsid w:val="00931A5C"/>
    <w:rsid w:val="009327ED"/>
    <w:rsid w:val="009330BC"/>
    <w:rsid w:val="00933840"/>
    <w:rsid w:val="00933B8A"/>
    <w:rsid w:val="0093599E"/>
    <w:rsid w:val="0093641B"/>
    <w:rsid w:val="00937E66"/>
    <w:rsid w:val="00940016"/>
    <w:rsid w:val="00940F9E"/>
    <w:rsid w:val="009410EC"/>
    <w:rsid w:val="0094293E"/>
    <w:rsid w:val="00942F00"/>
    <w:rsid w:val="009438C7"/>
    <w:rsid w:val="00943B06"/>
    <w:rsid w:val="00943CE4"/>
    <w:rsid w:val="00947A0E"/>
    <w:rsid w:val="00947FD0"/>
    <w:rsid w:val="0095039E"/>
    <w:rsid w:val="009503F1"/>
    <w:rsid w:val="0095070A"/>
    <w:rsid w:val="00952C05"/>
    <w:rsid w:val="00953355"/>
    <w:rsid w:val="00956828"/>
    <w:rsid w:val="00956D6C"/>
    <w:rsid w:val="00960406"/>
    <w:rsid w:val="009610B2"/>
    <w:rsid w:val="00962E28"/>
    <w:rsid w:val="00964CD7"/>
    <w:rsid w:val="00965224"/>
    <w:rsid w:val="009662C0"/>
    <w:rsid w:val="00967AC2"/>
    <w:rsid w:val="009700C8"/>
    <w:rsid w:val="00971578"/>
    <w:rsid w:val="0097198C"/>
    <w:rsid w:val="00972366"/>
    <w:rsid w:val="009735FF"/>
    <w:rsid w:val="009738DA"/>
    <w:rsid w:val="00974609"/>
    <w:rsid w:val="009748A1"/>
    <w:rsid w:val="00975822"/>
    <w:rsid w:val="00976563"/>
    <w:rsid w:val="00976780"/>
    <w:rsid w:val="0097733F"/>
    <w:rsid w:val="009801C4"/>
    <w:rsid w:val="00981797"/>
    <w:rsid w:val="009819E2"/>
    <w:rsid w:val="00981D9D"/>
    <w:rsid w:val="0098236A"/>
    <w:rsid w:val="00983D20"/>
    <w:rsid w:val="0098413E"/>
    <w:rsid w:val="00984AB6"/>
    <w:rsid w:val="009861DF"/>
    <w:rsid w:val="00986695"/>
    <w:rsid w:val="009867A1"/>
    <w:rsid w:val="00986AFA"/>
    <w:rsid w:val="00986B7A"/>
    <w:rsid w:val="00987825"/>
    <w:rsid w:val="009878F0"/>
    <w:rsid w:val="00987A92"/>
    <w:rsid w:val="00987C0E"/>
    <w:rsid w:val="00992C89"/>
    <w:rsid w:val="009945C5"/>
    <w:rsid w:val="00996049"/>
    <w:rsid w:val="009964F2"/>
    <w:rsid w:val="00997967"/>
    <w:rsid w:val="00997FE6"/>
    <w:rsid w:val="009A1145"/>
    <w:rsid w:val="009A277F"/>
    <w:rsid w:val="009A34D9"/>
    <w:rsid w:val="009A481A"/>
    <w:rsid w:val="009A4FE5"/>
    <w:rsid w:val="009A6550"/>
    <w:rsid w:val="009B0282"/>
    <w:rsid w:val="009B02E4"/>
    <w:rsid w:val="009B16C6"/>
    <w:rsid w:val="009B2897"/>
    <w:rsid w:val="009B3055"/>
    <w:rsid w:val="009B365C"/>
    <w:rsid w:val="009B3710"/>
    <w:rsid w:val="009B42E9"/>
    <w:rsid w:val="009B46E3"/>
    <w:rsid w:val="009B52B1"/>
    <w:rsid w:val="009B5D4E"/>
    <w:rsid w:val="009B5FD2"/>
    <w:rsid w:val="009B7161"/>
    <w:rsid w:val="009C0BCD"/>
    <w:rsid w:val="009C2EE5"/>
    <w:rsid w:val="009C679B"/>
    <w:rsid w:val="009C7542"/>
    <w:rsid w:val="009C7919"/>
    <w:rsid w:val="009D0AAE"/>
    <w:rsid w:val="009D0CD2"/>
    <w:rsid w:val="009D1D6B"/>
    <w:rsid w:val="009D471B"/>
    <w:rsid w:val="009D4BB0"/>
    <w:rsid w:val="009D5677"/>
    <w:rsid w:val="009D56F4"/>
    <w:rsid w:val="009D7490"/>
    <w:rsid w:val="009D7F45"/>
    <w:rsid w:val="009E1080"/>
    <w:rsid w:val="009E17FE"/>
    <w:rsid w:val="009E1D72"/>
    <w:rsid w:val="009E2945"/>
    <w:rsid w:val="009E3A3C"/>
    <w:rsid w:val="009E3CE1"/>
    <w:rsid w:val="009E42F5"/>
    <w:rsid w:val="009E4A4C"/>
    <w:rsid w:val="009E4DA6"/>
    <w:rsid w:val="009E68C1"/>
    <w:rsid w:val="009F08A8"/>
    <w:rsid w:val="009F09E2"/>
    <w:rsid w:val="009F0A5C"/>
    <w:rsid w:val="009F39FE"/>
    <w:rsid w:val="009F40BF"/>
    <w:rsid w:val="009F4ECD"/>
    <w:rsid w:val="009F682F"/>
    <w:rsid w:val="00A01342"/>
    <w:rsid w:val="00A0349B"/>
    <w:rsid w:val="00A057D6"/>
    <w:rsid w:val="00A05C5B"/>
    <w:rsid w:val="00A0774A"/>
    <w:rsid w:val="00A117FA"/>
    <w:rsid w:val="00A12BF6"/>
    <w:rsid w:val="00A1369F"/>
    <w:rsid w:val="00A1460E"/>
    <w:rsid w:val="00A149B7"/>
    <w:rsid w:val="00A1507E"/>
    <w:rsid w:val="00A15588"/>
    <w:rsid w:val="00A169D3"/>
    <w:rsid w:val="00A16FA1"/>
    <w:rsid w:val="00A205A7"/>
    <w:rsid w:val="00A20978"/>
    <w:rsid w:val="00A21046"/>
    <w:rsid w:val="00A23C39"/>
    <w:rsid w:val="00A25354"/>
    <w:rsid w:val="00A2540B"/>
    <w:rsid w:val="00A25677"/>
    <w:rsid w:val="00A2578E"/>
    <w:rsid w:val="00A25907"/>
    <w:rsid w:val="00A31FFB"/>
    <w:rsid w:val="00A325FE"/>
    <w:rsid w:val="00A32A43"/>
    <w:rsid w:val="00A331D4"/>
    <w:rsid w:val="00A333E6"/>
    <w:rsid w:val="00A347D0"/>
    <w:rsid w:val="00A35926"/>
    <w:rsid w:val="00A3595D"/>
    <w:rsid w:val="00A35D40"/>
    <w:rsid w:val="00A376B6"/>
    <w:rsid w:val="00A37F68"/>
    <w:rsid w:val="00A406E4"/>
    <w:rsid w:val="00A40A26"/>
    <w:rsid w:val="00A411D6"/>
    <w:rsid w:val="00A415A6"/>
    <w:rsid w:val="00A425D1"/>
    <w:rsid w:val="00A42F0D"/>
    <w:rsid w:val="00A43702"/>
    <w:rsid w:val="00A45167"/>
    <w:rsid w:val="00A455D2"/>
    <w:rsid w:val="00A4575E"/>
    <w:rsid w:val="00A47422"/>
    <w:rsid w:val="00A47742"/>
    <w:rsid w:val="00A4775D"/>
    <w:rsid w:val="00A50DDB"/>
    <w:rsid w:val="00A532FD"/>
    <w:rsid w:val="00A53578"/>
    <w:rsid w:val="00A53838"/>
    <w:rsid w:val="00A54EC9"/>
    <w:rsid w:val="00A55454"/>
    <w:rsid w:val="00A573DD"/>
    <w:rsid w:val="00A57CD6"/>
    <w:rsid w:val="00A605D4"/>
    <w:rsid w:val="00A609C6"/>
    <w:rsid w:val="00A60F6E"/>
    <w:rsid w:val="00A6147F"/>
    <w:rsid w:val="00A61E2C"/>
    <w:rsid w:val="00A62248"/>
    <w:rsid w:val="00A63847"/>
    <w:rsid w:val="00A63A5B"/>
    <w:rsid w:val="00A63C8F"/>
    <w:rsid w:val="00A64CDD"/>
    <w:rsid w:val="00A64CEE"/>
    <w:rsid w:val="00A6532E"/>
    <w:rsid w:val="00A653B3"/>
    <w:rsid w:val="00A6582E"/>
    <w:rsid w:val="00A65B29"/>
    <w:rsid w:val="00A67A43"/>
    <w:rsid w:val="00A706FE"/>
    <w:rsid w:val="00A7118D"/>
    <w:rsid w:val="00A717F3"/>
    <w:rsid w:val="00A7198B"/>
    <w:rsid w:val="00A71B1D"/>
    <w:rsid w:val="00A72721"/>
    <w:rsid w:val="00A74033"/>
    <w:rsid w:val="00A7495C"/>
    <w:rsid w:val="00A74FDD"/>
    <w:rsid w:val="00A75BCE"/>
    <w:rsid w:val="00A760D9"/>
    <w:rsid w:val="00A807F6"/>
    <w:rsid w:val="00A81246"/>
    <w:rsid w:val="00A81577"/>
    <w:rsid w:val="00A83EA0"/>
    <w:rsid w:val="00A85FE4"/>
    <w:rsid w:val="00A86A39"/>
    <w:rsid w:val="00A91808"/>
    <w:rsid w:val="00A91D3F"/>
    <w:rsid w:val="00A92F8A"/>
    <w:rsid w:val="00A936E7"/>
    <w:rsid w:val="00A94AAD"/>
    <w:rsid w:val="00A94D65"/>
    <w:rsid w:val="00A960D0"/>
    <w:rsid w:val="00A969A5"/>
    <w:rsid w:val="00A96E21"/>
    <w:rsid w:val="00AA0F68"/>
    <w:rsid w:val="00AA1619"/>
    <w:rsid w:val="00AA2E89"/>
    <w:rsid w:val="00AA4BE1"/>
    <w:rsid w:val="00AA5F51"/>
    <w:rsid w:val="00AB1F52"/>
    <w:rsid w:val="00AB2B58"/>
    <w:rsid w:val="00AB51BF"/>
    <w:rsid w:val="00AB5505"/>
    <w:rsid w:val="00AC1381"/>
    <w:rsid w:val="00AC419B"/>
    <w:rsid w:val="00AC43B3"/>
    <w:rsid w:val="00AC4592"/>
    <w:rsid w:val="00AC58D8"/>
    <w:rsid w:val="00AC66EA"/>
    <w:rsid w:val="00AC7515"/>
    <w:rsid w:val="00AC7B1F"/>
    <w:rsid w:val="00AC7C8D"/>
    <w:rsid w:val="00AD0488"/>
    <w:rsid w:val="00AD18DC"/>
    <w:rsid w:val="00AD606B"/>
    <w:rsid w:val="00AD6F45"/>
    <w:rsid w:val="00AD7BBB"/>
    <w:rsid w:val="00AE1FD7"/>
    <w:rsid w:val="00AE2CFF"/>
    <w:rsid w:val="00AE401C"/>
    <w:rsid w:val="00AE68D8"/>
    <w:rsid w:val="00AE6939"/>
    <w:rsid w:val="00AE7AE6"/>
    <w:rsid w:val="00AF04D6"/>
    <w:rsid w:val="00AF1A56"/>
    <w:rsid w:val="00AF263A"/>
    <w:rsid w:val="00AF2E06"/>
    <w:rsid w:val="00AF2EFD"/>
    <w:rsid w:val="00AF68E5"/>
    <w:rsid w:val="00B00839"/>
    <w:rsid w:val="00B00F4C"/>
    <w:rsid w:val="00B0162B"/>
    <w:rsid w:val="00B02649"/>
    <w:rsid w:val="00B0302D"/>
    <w:rsid w:val="00B0618D"/>
    <w:rsid w:val="00B07D91"/>
    <w:rsid w:val="00B1079E"/>
    <w:rsid w:val="00B116A6"/>
    <w:rsid w:val="00B11E37"/>
    <w:rsid w:val="00B160F5"/>
    <w:rsid w:val="00B1657B"/>
    <w:rsid w:val="00B16638"/>
    <w:rsid w:val="00B17300"/>
    <w:rsid w:val="00B17AD9"/>
    <w:rsid w:val="00B204FE"/>
    <w:rsid w:val="00B20C7B"/>
    <w:rsid w:val="00B20DC8"/>
    <w:rsid w:val="00B20DD0"/>
    <w:rsid w:val="00B21F07"/>
    <w:rsid w:val="00B21FD6"/>
    <w:rsid w:val="00B22768"/>
    <w:rsid w:val="00B22BD9"/>
    <w:rsid w:val="00B237FF"/>
    <w:rsid w:val="00B23C8D"/>
    <w:rsid w:val="00B24011"/>
    <w:rsid w:val="00B25122"/>
    <w:rsid w:val="00B2666D"/>
    <w:rsid w:val="00B26740"/>
    <w:rsid w:val="00B27526"/>
    <w:rsid w:val="00B3056B"/>
    <w:rsid w:val="00B31343"/>
    <w:rsid w:val="00B317D7"/>
    <w:rsid w:val="00B31AA3"/>
    <w:rsid w:val="00B33FE9"/>
    <w:rsid w:val="00B3743E"/>
    <w:rsid w:val="00B40843"/>
    <w:rsid w:val="00B40F2B"/>
    <w:rsid w:val="00B410A6"/>
    <w:rsid w:val="00B41985"/>
    <w:rsid w:val="00B41BE9"/>
    <w:rsid w:val="00B41DC2"/>
    <w:rsid w:val="00B420C9"/>
    <w:rsid w:val="00B430FE"/>
    <w:rsid w:val="00B4427C"/>
    <w:rsid w:val="00B46B1F"/>
    <w:rsid w:val="00B4700D"/>
    <w:rsid w:val="00B4732A"/>
    <w:rsid w:val="00B476B7"/>
    <w:rsid w:val="00B479CA"/>
    <w:rsid w:val="00B47A83"/>
    <w:rsid w:val="00B502A9"/>
    <w:rsid w:val="00B525A1"/>
    <w:rsid w:val="00B5458D"/>
    <w:rsid w:val="00B556A0"/>
    <w:rsid w:val="00B5791F"/>
    <w:rsid w:val="00B62D4B"/>
    <w:rsid w:val="00B6349E"/>
    <w:rsid w:val="00B63A8E"/>
    <w:rsid w:val="00B64190"/>
    <w:rsid w:val="00B64BCA"/>
    <w:rsid w:val="00B64CE5"/>
    <w:rsid w:val="00B662C9"/>
    <w:rsid w:val="00B67B47"/>
    <w:rsid w:val="00B71CC5"/>
    <w:rsid w:val="00B72034"/>
    <w:rsid w:val="00B725CA"/>
    <w:rsid w:val="00B72BA4"/>
    <w:rsid w:val="00B744F8"/>
    <w:rsid w:val="00B755E8"/>
    <w:rsid w:val="00B7560A"/>
    <w:rsid w:val="00B763FC"/>
    <w:rsid w:val="00B766CD"/>
    <w:rsid w:val="00B777C1"/>
    <w:rsid w:val="00B77EEA"/>
    <w:rsid w:val="00B80255"/>
    <w:rsid w:val="00B80732"/>
    <w:rsid w:val="00B81097"/>
    <w:rsid w:val="00B81F59"/>
    <w:rsid w:val="00B82E8B"/>
    <w:rsid w:val="00B8409D"/>
    <w:rsid w:val="00B842A2"/>
    <w:rsid w:val="00B8468A"/>
    <w:rsid w:val="00B8536C"/>
    <w:rsid w:val="00B85512"/>
    <w:rsid w:val="00B86C21"/>
    <w:rsid w:val="00B87FD3"/>
    <w:rsid w:val="00B90B84"/>
    <w:rsid w:val="00B914F9"/>
    <w:rsid w:val="00B915DB"/>
    <w:rsid w:val="00B91750"/>
    <w:rsid w:val="00B93790"/>
    <w:rsid w:val="00B94268"/>
    <w:rsid w:val="00B94383"/>
    <w:rsid w:val="00B94D5D"/>
    <w:rsid w:val="00B96463"/>
    <w:rsid w:val="00B966EB"/>
    <w:rsid w:val="00B972E7"/>
    <w:rsid w:val="00B97AD7"/>
    <w:rsid w:val="00BA0331"/>
    <w:rsid w:val="00BA0C20"/>
    <w:rsid w:val="00BA1AC4"/>
    <w:rsid w:val="00BA2982"/>
    <w:rsid w:val="00BA3614"/>
    <w:rsid w:val="00BA37DF"/>
    <w:rsid w:val="00BA3AF7"/>
    <w:rsid w:val="00BA40AE"/>
    <w:rsid w:val="00BA4641"/>
    <w:rsid w:val="00BA54CD"/>
    <w:rsid w:val="00BA679D"/>
    <w:rsid w:val="00BA6BBF"/>
    <w:rsid w:val="00BA732C"/>
    <w:rsid w:val="00BB00F3"/>
    <w:rsid w:val="00BB0EFE"/>
    <w:rsid w:val="00BB144F"/>
    <w:rsid w:val="00BB18E5"/>
    <w:rsid w:val="00BB2331"/>
    <w:rsid w:val="00BB30A3"/>
    <w:rsid w:val="00BB3F12"/>
    <w:rsid w:val="00BB419F"/>
    <w:rsid w:val="00BB77F0"/>
    <w:rsid w:val="00BC01FA"/>
    <w:rsid w:val="00BC0CCD"/>
    <w:rsid w:val="00BC0E32"/>
    <w:rsid w:val="00BC19A3"/>
    <w:rsid w:val="00BC27A7"/>
    <w:rsid w:val="00BC2807"/>
    <w:rsid w:val="00BC5C3A"/>
    <w:rsid w:val="00BC5DCA"/>
    <w:rsid w:val="00BC5E03"/>
    <w:rsid w:val="00BC5F4E"/>
    <w:rsid w:val="00BC604D"/>
    <w:rsid w:val="00BC611A"/>
    <w:rsid w:val="00BC78EF"/>
    <w:rsid w:val="00BC7BC7"/>
    <w:rsid w:val="00BC7CF1"/>
    <w:rsid w:val="00BC7F53"/>
    <w:rsid w:val="00BD091F"/>
    <w:rsid w:val="00BD0E98"/>
    <w:rsid w:val="00BD1669"/>
    <w:rsid w:val="00BD198C"/>
    <w:rsid w:val="00BD3706"/>
    <w:rsid w:val="00BD4846"/>
    <w:rsid w:val="00BD4BFD"/>
    <w:rsid w:val="00BD5850"/>
    <w:rsid w:val="00BD6DA5"/>
    <w:rsid w:val="00BE07E3"/>
    <w:rsid w:val="00BE34AB"/>
    <w:rsid w:val="00BE55C7"/>
    <w:rsid w:val="00BE5D1F"/>
    <w:rsid w:val="00BE6360"/>
    <w:rsid w:val="00BF1C7B"/>
    <w:rsid w:val="00BF3003"/>
    <w:rsid w:val="00BF3B06"/>
    <w:rsid w:val="00BF4DB4"/>
    <w:rsid w:val="00BF5544"/>
    <w:rsid w:val="00BF58D3"/>
    <w:rsid w:val="00BF5C0E"/>
    <w:rsid w:val="00BF7749"/>
    <w:rsid w:val="00BF7F6B"/>
    <w:rsid w:val="00C0080D"/>
    <w:rsid w:val="00C0135C"/>
    <w:rsid w:val="00C021D5"/>
    <w:rsid w:val="00C02EEF"/>
    <w:rsid w:val="00C03E21"/>
    <w:rsid w:val="00C04568"/>
    <w:rsid w:val="00C05693"/>
    <w:rsid w:val="00C057BE"/>
    <w:rsid w:val="00C05B5C"/>
    <w:rsid w:val="00C07313"/>
    <w:rsid w:val="00C13A63"/>
    <w:rsid w:val="00C14A13"/>
    <w:rsid w:val="00C153B6"/>
    <w:rsid w:val="00C16F74"/>
    <w:rsid w:val="00C17017"/>
    <w:rsid w:val="00C20338"/>
    <w:rsid w:val="00C2086F"/>
    <w:rsid w:val="00C20E39"/>
    <w:rsid w:val="00C2100D"/>
    <w:rsid w:val="00C21266"/>
    <w:rsid w:val="00C22ACF"/>
    <w:rsid w:val="00C23A70"/>
    <w:rsid w:val="00C23B6A"/>
    <w:rsid w:val="00C23CDE"/>
    <w:rsid w:val="00C2555A"/>
    <w:rsid w:val="00C26267"/>
    <w:rsid w:val="00C26E3C"/>
    <w:rsid w:val="00C27C6D"/>
    <w:rsid w:val="00C27F66"/>
    <w:rsid w:val="00C31F49"/>
    <w:rsid w:val="00C35197"/>
    <w:rsid w:val="00C36021"/>
    <w:rsid w:val="00C365DD"/>
    <w:rsid w:val="00C36783"/>
    <w:rsid w:val="00C3705C"/>
    <w:rsid w:val="00C37D26"/>
    <w:rsid w:val="00C40335"/>
    <w:rsid w:val="00C40FD9"/>
    <w:rsid w:val="00C41A70"/>
    <w:rsid w:val="00C43846"/>
    <w:rsid w:val="00C44DC5"/>
    <w:rsid w:val="00C45532"/>
    <w:rsid w:val="00C4600C"/>
    <w:rsid w:val="00C47A96"/>
    <w:rsid w:val="00C514F5"/>
    <w:rsid w:val="00C52C8D"/>
    <w:rsid w:val="00C54FE0"/>
    <w:rsid w:val="00C567AD"/>
    <w:rsid w:val="00C60D2D"/>
    <w:rsid w:val="00C60F29"/>
    <w:rsid w:val="00C6130B"/>
    <w:rsid w:val="00C617AA"/>
    <w:rsid w:val="00C62C8E"/>
    <w:rsid w:val="00C6351C"/>
    <w:rsid w:val="00C6490D"/>
    <w:rsid w:val="00C64ABB"/>
    <w:rsid w:val="00C64AD1"/>
    <w:rsid w:val="00C71F73"/>
    <w:rsid w:val="00C72121"/>
    <w:rsid w:val="00C72684"/>
    <w:rsid w:val="00C7638E"/>
    <w:rsid w:val="00C76433"/>
    <w:rsid w:val="00C76CFF"/>
    <w:rsid w:val="00C804D7"/>
    <w:rsid w:val="00C80541"/>
    <w:rsid w:val="00C8118D"/>
    <w:rsid w:val="00C815E4"/>
    <w:rsid w:val="00C83121"/>
    <w:rsid w:val="00C83808"/>
    <w:rsid w:val="00C83950"/>
    <w:rsid w:val="00C83FA8"/>
    <w:rsid w:val="00C85885"/>
    <w:rsid w:val="00C85E40"/>
    <w:rsid w:val="00C86E20"/>
    <w:rsid w:val="00C879CA"/>
    <w:rsid w:val="00C93337"/>
    <w:rsid w:val="00C93AC8"/>
    <w:rsid w:val="00C94060"/>
    <w:rsid w:val="00C95B31"/>
    <w:rsid w:val="00C96CE5"/>
    <w:rsid w:val="00CA0C39"/>
    <w:rsid w:val="00CA4642"/>
    <w:rsid w:val="00CA4BE5"/>
    <w:rsid w:val="00CA52A3"/>
    <w:rsid w:val="00CA66B9"/>
    <w:rsid w:val="00CB1C0A"/>
    <w:rsid w:val="00CB27FB"/>
    <w:rsid w:val="00CB2CC0"/>
    <w:rsid w:val="00CB5CCF"/>
    <w:rsid w:val="00CB6235"/>
    <w:rsid w:val="00CB6970"/>
    <w:rsid w:val="00CB7268"/>
    <w:rsid w:val="00CB726F"/>
    <w:rsid w:val="00CC04A1"/>
    <w:rsid w:val="00CC07D9"/>
    <w:rsid w:val="00CC110C"/>
    <w:rsid w:val="00CC2399"/>
    <w:rsid w:val="00CC26AC"/>
    <w:rsid w:val="00CC45F5"/>
    <w:rsid w:val="00CC468B"/>
    <w:rsid w:val="00CC66E6"/>
    <w:rsid w:val="00CC6DBA"/>
    <w:rsid w:val="00CC728C"/>
    <w:rsid w:val="00CC73D8"/>
    <w:rsid w:val="00CD00FF"/>
    <w:rsid w:val="00CD0284"/>
    <w:rsid w:val="00CD0A84"/>
    <w:rsid w:val="00CD0DFF"/>
    <w:rsid w:val="00CD0FD0"/>
    <w:rsid w:val="00CD20BF"/>
    <w:rsid w:val="00CD254B"/>
    <w:rsid w:val="00CD2690"/>
    <w:rsid w:val="00CD2CAF"/>
    <w:rsid w:val="00CD39EB"/>
    <w:rsid w:val="00CD480B"/>
    <w:rsid w:val="00CD5629"/>
    <w:rsid w:val="00CD56B4"/>
    <w:rsid w:val="00CD57A9"/>
    <w:rsid w:val="00CD5FA6"/>
    <w:rsid w:val="00CD607B"/>
    <w:rsid w:val="00CD6BF7"/>
    <w:rsid w:val="00CD6D30"/>
    <w:rsid w:val="00CD6FF4"/>
    <w:rsid w:val="00CD7392"/>
    <w:rsid w:val="00CD756A"/>
    <w:rsid w:val="00CD7683"/>
    <w:rsid w:val="00CE18C6"/>
    <w:rsid w:val="00CE2383"/>
    <w:rsid w:val="00CE2D22"/>
    <w:rsid w:val="00CE3609"/>
    <w:rsid w:val="00CE4668"/>
    <w:rsid w:val="00CE5607"/>
    <w:rsid w:val="00CE567F"/>
    <w:rsid w:val="00CE68D2"/>
    <w:rsid w:val="00CE6DC1"/>
    <w:rsid w:val="00CF0060"/>
    <w:rsid w:val="00CF32C7"/>
    <w:rsid w:val="00CF718C"/>
    <w:rsid w:val="00CF73BF"/>
    <w:rsid w:val="00D01C6E"/>
    <w:rsid w:val="00D024C5"/>
    <w:rsid w:val="00D02C2F"/>
    <w:rsid w:val="00D034BF"/>
    <w:rsid w:val="00D04DC2"/>
    <w:rsid w:val="00D0526C"/>
    <w:rsid w:val="00D052C4"/>
    <w:rsid w:val="00D05A83"/>
    <w:rsid w:val="00D10856"/>
    <w:rsid w:val="00D10A9A"/>
    <w:rsid w:val="00D11A3B"/>
    <w:rsid w:val="00D13505"/>
    <w:rsid w:val="00D16E61"/>
    <w:rsid w:val="00D21D9A"/>
    <w:rsid w:val="00D22396"/>
    <w:rsid w:val="00D242E0"/>
    <w:rsid w:val="00D249CD"/>
    <w:rsid w:val="00D251FB"/>
    <w:rsid w:val="00D26B0A"/>
    <w:rsid w:val="00D271D7"/>
    <w:rsid w:val="00D30F46"/>
    <w:rsid w:val="00D3245D"/>
    <w:rsid w:val="00D3464F"/>
    <w:rsid w:val="00D349C3"/>
    <w:rsid w:val="00D35A57"/>
    <w:rsid w:val="00D36C33"/>
    <w:rsid w:val="00D40653"/>
    <w:rsid w:val="00D4128B"/>
    <w:rsid w:val="00D4150B"/>
    <w:rsid w:val="00D41D58"/>
    <w:rsid w:val="00D42E24"/>
    <w:rsid w:val="00D432CE"/>
    <w:rsid w:val="00D438DB"/>
    <w:rsid w:val="00D4405D"/>
    <w:rsid w:val="00D449FB"/>
    <w:rsid w:val="00D45054"/>
    <w:rsid w:val="00D454D1"/>
    <w:rsid w:val="00D459A0"/>
    <w:rsid w:val="00D471BC"/>
    <w:rsid w:val="00D506BA"/>
    <w:rsid w:val="00D51CB8"/>
    <w:rsid w:val="00D51DAE"/>
    <w:rsid w:val="00D53862"/>
    <w:rsid w:val="00D543E5"/>
    <w:rsid w:val="00D54C6D"/>
    <w:rsid w:val="00D55039"/>
    <w:rsid w:val="00D55680"/>
    <w:rsid w:val="00D5609D"/>
    <w:rsid w:val="00D56D63"/>
    <w:rsid w:val="00D57697"/>
    <w:rsid w:val="00D601F1"/>
    <w:rsid w:val="00D60633"/>
    <w:rsid w:val="00D60A91"/>
    <w:rsid w:val="00D6162B"/>
    <w:rsid w:val="00D6292B"/>
    <w:rsid w:val="00D637C8"/>
    <w:rsid w:val="00D63FB3"/>
    <w:rsid w:val="00D64A35"/>
    <w:rsid w:val="00D658B2"/>
    <w:rsid w:val="00D65998"/>
    <w:rsid w:val="00D65A5E"/>
    <w:rsid w:val="00D65F6C"/>
    <w:rsid w:val="00D71873"/>
    <w:rsid w:val="00D71BCF"/>
    <w:rsid w:val="00D725F5"/>
    <w:rsid w:val="00D72D92"/>
    <w:rsid w:val="00D72E84"/>
    <w:rsid w:val="00D730DE"/>
    <w:rsid w:val="00D7337D"/>
    <w:rsid w:val="00D73586"/>
    <w:rsid w:val="00D73719"/>
    <w:rsid w:val="00D7395E"/>
    <w:rsid w:val="00D75B0E"/>
    <w:rsid w:val="00D75CFC"/>
    <w:rsid w:val="00D77B33"/>
    <w:rsid w:val="00D8043E"/>
    <w:rsid w:val="00D80A48"/>
    <w:rsid w:val="00D819A0"/>
    <w:rsid w:val="00D82FF1"/>
    <w:rsid w:val="00D83454"/>
    <w:rsid w:val="00D863E7"/>
    <w:rsid w:val="00D86F56"/>
    <w:rsid w:val="00D916D8"/>
    <w:rsid w:val="00D91CA9"/>
    <w:rsid w:val="00D92019"/>
    <w:rsid w:val="00D925F2"/>
    <w:rsid w:val="00D9295A"/>
    <w:rsid w:val="00D94E62"/>
    <w:rsid w:val="00D96C00"/>
    <w:rsid w:val="00D97D99"/>
    <w:rsid w:val="00DA1649"/>
    <w:rsid w:val="00DA19E4"/>
    <w:rsid w:val="00DA1A0B"/>
    <w:rsid w:val="00DA31CC"/>
    <w:rsid w:val="00DA3630"/>
    <w:rsid w:val="00DA5D32"/>
    <w:rsid w:val="00DA5E07"/>
    <w:rsid w:val="00DA61AD"/>
    <w:rsid w:val="00DA6AA3"/>
    <w:rsid w:val="00DA71E1"/>
    <w:rsid w:val="00DA7205"/>
    <w:rsid w:val="00DA76C2"/>
    <w:rsid w:val="00DA799E"/>
    <w:rsid w:val="00DB05A6"/>
    <w:rsid w:val="00DB09A4"/>
    <w:rsid w:val="00DB0E48"/>
    <w:rsid w:val="00DB0F10"/>
    <w:rsid w:val="00DB10CC"/>
    <w:rsid w:val="00DB1F68"/>
    <w:rsid w:val="00DB2668"/>
    <w:rsid w:val="00DB285E"/>
    <w:rsid w:val="00DB384C"/>
    <w:rsid w:val="00DB3957"/>
    <w:rsid w:val="00DB3ABA"/>
    <w:rsid w:val="00DB40E2"/>
    <w:rsid w:val="00DB50FC"/>
    <w:rsid w:val="00DB56DF"/>
    <w:rsid w:val="00DB5D49"/>
    <w:rsid w:val="00DB635A"/>
    <w:rsid w:val="00DB6642"/>
    <w:rsid w:val="00DB69F4"/>
    <w:rsid w:val="00DB7654"/>
    <w:rsid w:val="00DB7B93"/>
    <w:rsid w:val="00DC056C"/>
    <w:rsid w:val="00DC22F4"/>
    <w:rsid w:val="00DC2565"/>
    <w:rsid w:val="00DC3467"/>
    <w:rsid w:val="00DC6063"/>
    <w:rsid w:val="00DC6437"/>
    <w:rsid w:val="00DC6602"/>
    <w:rsid w:val="00DC707C"/>
    <w:rsid w:val="00DC728C"/>
    <w:rsid w:val="00DD08F6"/>
    <w:rsid w:val="00DD0D87"/>
    <w:rsid w:val="00DD0F92"/>
    <w:rsid w:val="00DD1173"/>
    <w:rsid w:val="00DD220C"/>
    <w:rsid w:val="00DD27F5"/>
    <w:rsid w:val="00DD28EE"/>
    <w:rsid w:val="00DD379D"/>
    <w:rsid w:val="00DD64A8"/>
    <w:rsid w:val="00DD6AC9"/>
    <w:rsid w:val="00DD76BD"/>
    <w:rsid w:val="00DE2D9F"/>
    <w:rsid w:val="00DE32A1"/>
    <w:rsid w:val="00DE38E1"/>
    <w:rsid w:val="00DE42C9"/>
    <w:rsid w:val="00DE45AE"/>
    <w:rsid w:val="00DE5526"/>
    <w:rsid w:val="00DE571E"/>
    <w:rsid w:val="00DE59F2"/>
    <w:rsid w:val="00DE635C"/>
    <w:rsid w:val="00DE6AC9"/>
    <w:rsid w:val="00DE70A6"/>
    <w:rsid w:val="00DF02F0"/>
    <w:rsid w:val="00DF09C1"/>
    <w:rsid w:val="00DF2F09"/>
    <w:rsid w:val="00DF3B6D"/>
    <w:rsid w:val="00DF53E4"/>
    <w:rsid w:val="00DF5B53"/>
    <w:rsid w:val="00DF6E90"/>
    <w:rsid w:val="00DF7ABD"/>
    <w:rsid w:val="00E00CCE"/>
    <w:rsid w:val="00E02A95"/>
    <w:rsid w:val="00E02E43"/>
    <w:rsid w:val="00E030C6"/>
    <w:rsid w:val="00E03241"/>
    <w:rsid w:val="00E03494"/>
    <w:rsid w:val="00E046A8"/>
    <w:rsid w:val="00E04ADC"/>
    <w:rsid w:val="00E05A5D"/>
    <w:rsid w:val="00E05F2B"/>
    <w:rsid w:val="00E06248"/>
    <w:rsid w:val="00E064A3"/>
    <w:rsid w:val="00E07464"/>
    <w:rsid w:val="00E10492"/>
    <w:rsid w:val="00E109DD"/>
    <w:rsid w:val="00E10DB5"/>
    <w:rsid w:val="00E114D0"/>
    <w:rsid w:val="00E1191B"/>
    <w:rsid w:val="00E1198E"/>
    <w:rsid w:val="00E139DD"/>
    <w:rsid w:val="00E13E14"/>
    <w:rsid w:val="00E13F5A"/>
    <w:rsid w:val="00E13FB3"/>
    <w:rsid w:val="00E15BD9"/>
    <w:rsid w:val="00E16307"/>
    <w:rsid w:val="00E16AEC"/>
    <w:rsid w:val="00E17774"/>
    <w:rsid w:val="00E2006D"/>
    <w:rsid w:val="00E21566"/>
    <w:rsid w:val="00E21F21"/>
    <w:rsid w:val="00E22070"/>
    <w:rsid w:val="00E22FDE"/>
    <w:rsid w:val="00E25A96"/>
    <w:rsid w:val="00E26D48"/>
    <w:rsid w:val="00E305A2"/>
    <w:rsid w:val="00E31FE0"/>
    <w:rsid w:val="00E329AF"/>
    <w:rsid w:val="00E36730"/>
    <w:rsid w:val="00E36802"/>
    <w:rsid w:val="00E377FE"/>
    <w:rsid w:val="00E43B5C"/>
    <w:rsid w:val="00E43C36"/>
    <w:rsid w:val="00E44071"/>
    <w:rsid w:val="00E442C9"/>
    <w:rsid w:val="00E44AFA"/>
    <w:rsid w:val="00E46CD1"/>
    <w:rsid w:val="00E4716F"/>
    <w:rsid w:val="00E47AFD"/>
    <w:rsid w:val="00E51782"/>
    <w:rsid w:val="00E5259D"/>
    <w:rsid w:val="00E53412"/>
    <w:rsid w:val="00E54C96"/>
    <w:rsid w:val="00E567B1"/>
    <w:rsid w:val="00E6012E"/>
    <w:rsid w:val="00E604C2"/>
    <w:rsid w:val="00E61BBD"/>
    <w:rsid w:val="00E627BE"/>
    <w:rsid w:val="00E627DF"/>
    <w:rsid w:val="00E62A43"/>
    <w:rsid w:val="00E65273"/>
    <w:rsid w:val="00E655F1"/>
    <w:rsid w:val="00E65ED5"/>
    <w:rsid w:val="00E66D7C"/>
    <w:rsid w:val="00E7136A"/>
    <w:rsid w:val="00E730F6"/>
    <w:rsid w:val="00E74889"/>
    <w:rsid w:val="00E7534F"/>
    <w:rsid w:val="00E76711"/>
    <w:rsid w:val="00E76C99"/>
    <w:rsid w:val="00E77E6A"/>
    <w:rsid w:val="00E81F41"/>
    <w:rsid w:val="00E81F72"/>
    <w:rsid w:val="00E8243A"/>
    <w:rsid w:val="00E83340"/>
    <w:rsid w:val="00E83DF2"/>
    <w:rsid w:val="00E84845"/>
    <w:rsid w:val="00E87BDB"/>
    <w:rsid w:val="00E87C79"/>
    <w:rsid w:val="00E91B94"/>
    <w:rsid w:val="00E93760"/>
    <w:rsid w:val="00E93818"/>
    <w:rsid w:val="00E93C15"/>
    <w:rsid w:val="00E948C9"/>
    <w:rsid w:val="00E94E44"/>
    <w:rsid w:val="00E95175"/>
    <w:rsid w:val="00E95246"/>
    <w:rsid w:val="00E96C81"/>
    <w:rsid w:val="00E96F69"/>
    <w:rsid w:val="00E974EA"/>
    <w:rsid w:val="00E9798A"/>
    <w:rsid w:val="00E97F7A"/>
    <w:rsid w:val="00EA1B16"/>
    <w:rsid w:val="00EA2E31"/>
    <w:rsid w:val="00EA37DC"/>
    <w:rsid w:val="00EA4F59"/>
    <w:rsid w:val="00EA5061"/>
    <w:rsid w:val="00EA50AD"/>
    <w:rsid w:val="00EA63BC"/>
    <w:rsid w:val="00EA6421"/>
    <w:rsid w:val="00EA733F"/>
    <w:rsid w:val="00EA7620"/>
    <w:rsid w:val="00EA7AC5"/>
    <w:rsid w:val="00EA7BEA"/>
    <w:rsid w:val="00EB23C2"/>
    <w:rsid w:val="00EB2F14"/>
    <w:rsid w:val="00EB491E"/>
    <w:rsid w:val="00EB4A9F"/>
    <w:rsid w:val="00EB4C86"/>
    <w:rsid w:val="00EB4EFF"/>
    <w:rsid w:val="00EB62F3"/>
    <w:rsid w:val="00EB72AD"/>
    <w:rsid w:val="00EC1262"/>
    <w:rsid w:val="00EC436C"/>
    <w:rsid w:val="00EC4408"/>
    <w:rsid w:val="00EC441E"/>
    <w:rsid w:val="00EC72CC"/>
    <w:rsid w:val="00ED097A"/>
    <w:rsid w:val="00ED0D01"/>
    <w:rsid w:val="00ED29AE"/>
    <w:rsid w:val="00ED3327"/>
    <w:rsid w:val="00ED353D"/>
    <w:rsid w:val="00ED4965"/>
    <w:rsid w:val="00ED51B1"/>
    <w:rsid w:val="00ED6AD5"/>
    <w:rsid w:val="00ED71F7"/>
    <w:rsid w:val="00ED79BF"/>
    <w:rsid w:val="00ED7F65"/>
    <w:rsid w:val="00EE268C"/>
    <w:rsid w:val="00EE3E83"/>
    <w:rsid w:val="00EE44D2"/>
    <w:rsid w:val="00EE5359"/>
    <w:rsid w:val="00EE635D"/>
    <w:rsid w:val="00EE7BBC"/>
    <w:rsid w:val="00EE7F60"/>
    <w:rsid w:val="00EF0BFD"/>
    <w:rsid w:val="00EF32BB"/>
    <w:rsid w:val="00EF3F7F"/>
    <w:rsid w:val="00EF40DC"/>
    <w:rsid w:val="00EF45DF"/>
    <w:rsid w:val="00EF4F2B"/>
    <w:rsid w:val="00EF5A42"/>
    <w:rsid w:val="00F004BC"/>
    <w:rsid w:val="00F0519E"/>
    <w:rsid w:val="00F052CE"/>
    <w:rsid w:val="00F05E5A"/>
    <w:rsid w:val="00F05F98"/>
    <w:rsid w:val="00F1085C"/>
    <w:rsid w:val="00F10DA6"/>
    <w:rsid w:val="00F111F3"/>
    <w:rsid w:val="00F129A0"/>
    <w:rsid w:val="00F13F2C"/>
    <w:rsid w:val="00F1416C"/>
    <w:rsid w:val="00F14440"/>
    <w:rsid w:val="00F1557D"/>
    <w:rsid w:val="00F2073B"/>
    <w:rsid w:val="00F2240F"/>
    <w:rsid w:val="00F22B66"/>
    <w:rsid w:val="00F247A8"/>
    <w:rsid w:val="00F2566E"/>
    <w:rsid w:val="00F266F9"/>
    <w:rsid w:val="00F267C7"/>
    <w:rsid w:val="00F30F16"/>
    <w:rsid w:val="00F31791"/>
    <w:rsid w:val="00F3556F"/>
    <w:rsid w:val="00F3725F"/>
    <w:rsid w:val="00F401BB"/>
    <w:rsid w:val="00F41CE2"/>
    <w:rsid w:val="00F42132"/>
    <w:rsid w:val="00F429FC"/>
    <w:rsid w:val="00F43B93"/>
    <w:rsid w:val="00F43F25"/>
    <w:rsid w:val="00F447FF"/>
    <w:rsid w:val="00F46518"/>
    <w:rsid w:val="00F46865"/>
    <w:rsid w:val="00F4696B"/>
    <w:rsid w:val="00F47002"/>
    <w:rsid w:val="00F47493"/>
    <w:rsid w:val="00F50AD4"/>
    <w:rsid w:val="00F5182F"/>
    <w:rsid w:val="00F52416"/>
    <w:rsid w:val="00F53888"/>
    <w:rsid w:val="00F55046"/>
    <w:rsid w:val="00F558C0"/>
    <w:rsid w:val="00F57033"/>
    <w:rsid w:val="00F61291"/>
    <w:rsid w:val="00F61454"/>
    <w:rsid w:val="00F62E1A"/>
    <w:rsid w:val="00F63264"/>
    <w:rsid w:val="00F63EF6"/>
    <w:rsid w:val="00F645E6"/>
    <w:rsid w:val="00F65BFC"/>
    <w:rsid w:val="00F67266"/>
    <w:rsid w:val="00F70E5C"/>
    <w:rsid w:val="00F70FA4"/>
    <w:rsid w:val="00F712F4"/>
    <w:rsid w:val="00F7280C"/>
    <w:rsid w:val="00F7288B"/>
    <w:rsid w:val="00F749B5"/>
    <w:rsid w:val="00F74BDA"/>
    <w:rsid w:val="00F74C6D"/>
    <w:rsid w:val="00F74EFD"/>
    <w:rsid w:val="00F769A6"/>
    <w:rsid w:val="00F77880"/>
    <w:rsid w:val="00F77B81"/>
    <w:rsid w:val="00F827C5"/>
    <w:rsid w:val="00F82B53"/>
    <w:rsid w:val="00F83218"/>
    <w:rsid w:val="00F83C70"/>
    <w:rsid w:val="00F8486E"/>
    <w:rsid w:val="00F85306"/>
    <w:rsid w:val="00F858DB"/>
    <w:rsid w:val="00F85927"/>
    <w:rsid w:val="00F85A43"/>
    <w:rsid w:val="00F86256"/>
    <w:rsid w:val="00F864E9"/>
    <w:rsid w:val="00F87896"/>
    <w:rsid w:val="00F901A5"/>
    <w:rsid w:val="00F90969"/>
    <w:rsid w:val="00F914E2"/>
    <w:rsid w:val="00F9235C"/>
    <w:rsid w:val="00F93342"/>
    <w:rsid w:val="00F93FDF"/>
    <w:rsid w:val="00F96236"/>
    <w:rsid w:val="00FA108D"/>
    <w:rsid w:val="00FA1B74"/>
    <w:rsid w:val="00FA1E3B"/>
    <w:rsid w:val="00FA3E2D"/>
    <w:rsid w:val="00FA4739"/>
    <w:rsid w:val="00FA6374"/>
    <w:rsid w:val="00FA6D49"/>
    <w:rsid w:val="00FA6F0F"/>
    <w:rsid w:val="00FA7D7F"/>
    <w:rsid w:val="00FA7FF9"/>
    <w:rsid w:val="00FB001B"/>
    <w:rsid w:val="00FB049A"/>
    <w:rsid w:val="00FB066D"/>
    <w:rsid w:val="00FB127D"/>
    <w:rsid w:val="00FB1B69"/>
    <w:rsid w:val="00FB2FCF"/>
    <w:rsid w:val="00FB3700"/>
    <w:rsid w:val="00FB44E6"/>
    <w:rsid w:val="00FB47A5"/>
    <w:rsid w:val="00FB67B3"/>
    <w:rsid w:val="00FB70B4"/>
    <w:rsid w:val="00FC00A9"/>
    <w:rsid w:val="00FC05A2"/>
    <w:rsid w:val="00FC07B4"/>
    <w:rsid w:val="00FC1016"/>
    <w:rsid w:val="00FC1DE2"/>
    <w:rsid w:val="00FC33E7"/>
    <w:rsid w:val="00FC429A"/>
    <w:rsid w:val="00FC4443"/>
    <w:rsid w:val="00FC4978"/>
    <w:rsid w:val="00FC5081"/>
    <w:rsid w:val="00FC5E25"/>
    <w:rsid w:val="00FC6368"/>
    <w:rsid w:val="00FC6A16"/>
    <w:rsid w:val="00FC76C2"/>
    <w:rsid w:val="00FC7B2C"/>
    <w:rsid w:val="00FC7DBF"/>
    <w:rsid w:val="00FD0550"/>
    <w:rsid w:val="00FD1C5A"/>
    <w:rsid w:val="00FD2D5D"/>
    <w:rsid w:val="00FD3734"/>
    <w:rsid w:val="00FD3C5E"/>
    <w:rsid w:val="00FD444D"/>
    <w:rsid w:val="00FD6145"/>
    <w:rsid w:val="00FD64C5"/>
    <w:rsid w:val="00FD6647"/>
    <w:rsid w:val="00FD7319"/>
    <w:rsid w:val="00FD744B"/>
    <w:rsid w:val="00FD7825"/>
    <w:rsid w:val="00FE23F7"/>
    <w:rsid w:val="00FE2EEA"/>
    <w:rsid w:val="00FE4A28"/>
    <w:rsid w:val="00FE6171"/>
    <w:rsid w:val="00FE6283"/>
    <w:rsid w:val="00FE665A"/>
    <w:rsid w:val="00FE7A70"/>
    <w:rsid w:val="00FF2609"/>
    <w:rsid w:val="00FF265E"/>
    <w:rsid w:val="00FF354E"/>
    <w:rsid w:val="00FF3917"/>
    <w:rsid w:val="00FF5617"/>
    <w:rsid w:val="00FF61ED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F6A34D"/>
  <w15:chartTrackingRefBased/>
  <w15:docId w15:val="{21F15925-DE9D-45B0-94DA-14203EFD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B8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5696;&#20107;&#37636;%2011-3-2%20&#34907;&#31119;&#37096;&#23560;&#38988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4EF0D-8A9F-47BA-86EA-85B31E521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議事錄 11-3-2 衛福部專題.dotx</Template>
  <TotalTime>5</TotalTime>
  <Pages>6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3</cp:revision>
  <cp:lastPrinted>2026-04-30T06:40:00Z</cp:lastPrinted>
  <dcterms:created xsi:type="dcterms:W3CDTF">2026-05-04T02:39:00Z</dcterms:created>
  <dcterms:modified xsi:type="dcterms:W3CDTF">2026-05-04T02:42:00Z</dcterms:modified>
</cp:coreProperties>
</file>