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FAA" w:rsidRPr="00F24933" w:rsidRDefault="00834435" w:rsidP="00D45A5C">
      <w:pPr>
        <w:pStyle w:val="Default"/>
        <w:spacing w:afterLines="50" w:after="180" w:line="360" w:lineRule="exact"/>
        <w:ind w:left="849" w:hangingChars="303" w:hanging="849"/>
        <w:jc w:val="distribute"/>
        <w:rPr>
          <w:rFonts w:hAnsi="標楷體"/>
          <w:b/>
          <w:sz w:val="28"/>
          <w:szCs w:val="28"/>
        </w:rPr>
      </w:pPr>
      <w:bookmarkStart w:id="0" w:name="會議名稱"/>
      <w:bookmarkEnd w:id="0"/>
      <w:r w:rsidRPr="00F24933">
        <w:rPr>
          <w:rFonts w:hAnsi="標楷體"/>
          <w:b/>
          <w:sz w:val="28"/>
          <w:szCs w:val="28"/>
        </w:rPr>
        <w:t>立法院第11屆第</w:t>
      </w:r>
      <w:r w:rsidR="00D850CC">
        <w:rPr>
          <w:rFonts w:hAnsi="標楷體" w:hint="eastAsia"/>
          <w:b/>
          <w:sz w:val="28"/>
          <w:szCs w:val="28"/>
        </w:rPr>
        <w:t>5</w:t>
      </w:r>
      <w:r w:rsidRPr="00F24933">
        <w:rPr>
          <w:rFonts w:hAnsi="標楷體"/>
          <w:b/>
          <w:sz w:val="28"/>
          <w:szCs w:val="28"/>
        </w:rPr>
        <w:t>會期司法及法制委員會第</w:t>
      </w:r>
      <w:r w:rsidR="00D850CC">
        <w:rPr>
          <w:rFonts w:hAnsi="標楷體" w:hint="eastAsia"/>
          <w:b/>
          <w:sz w:val="28"/>
          <w:szCs w:val="28"/>
        </w:rPr>
        <w:t>10</w:t>
      </w:r>
      <w:r w:rsidRPr="00F24933">
        <w:rPr>
          <w:rFonts w:hAnsi="標楷體"/>
          <w:b/>
          <w:sz w:val="28"/>
          <w:szCs w:val="28"/>
        </w:rPr>
        <w:t>次全體委員會議議事錄</w:t>
      </w:r>
    </w:p>
    <w:p w:rsidR="00BC4FAA" w:rsidRPr="00F24933" w:rsidRDefault="00BC4FAA" w:rsidP="000C7F35">
      <w:pPr>
        <w:pStyle w:val="Default"/>
        <w:spacing w:line="360" w:lineRule="exact"/>
        <w:ind w:left="1400" w:hangingChars="500" w:hanging="1400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時</w:t>
      </w:r>
      <w:r w:rsidR="00D45A5C" w:rsidRPr="00F24933">
        <w:rPr>
          <w:rFonts w:hAnsi="標楷體" w:hint="eastAsia"/>
          <w:sz w:val="28"/>
          <w:szCs w:val="28"/>
        </w:rPr>
        <w:t xml:space="preserve">　　</w:t>
      </w:r>
      <w:r w:rsidRPr="00F24933">
        <w:rPr>
          <w:rFonts w:hAnsi="標楷體" w:hint="eastAsia"/>
          <w:sz w:val="28"/>
          <w:szCs w:val="28"/>
        </w:rPr>
        <w:t>間：</w:t>
      </w:r>
      <w:bookmarkStart w:id="1" w:name="時間"/>
      <w:bookmarkEnd w:id="1"/>
      <w:r w:rsidR="00A05CF4" w:rsidRPr="00823D06">
        <w:rPr>
          <w:rFonts w:hAnsi="標楷體" w:hint="eastAsia"/>
          <w:sz w:val="28"/>
          <w:szCs w:val="28"/>
        </w:rPr>
        <w:t>中華民國</w:t>
      </w:r>
      <w:r w:rsidR="00D850CC" w:rsidRPr="00823D06">
        <w:rPr>
          <w:rFonts w:hAnsi="標楷體" w:hint="eastAsia"/>
          <w:sz w:val="28"/>
          <w:szCs w:val="28"/>
        </w:rPr>
        <w:t>115</w:t>
      </w:r>
      <w:r w:rsidR="00834435" w:rsidRPr="00823D06">
        <w:rPr>
          <w:rFonts w:hAnsi="標楷體"/>
          <w:sz w:val="28"/>
          <w:szCs w:val="28"/>
        </w:rPr>
        <w:t>年</w:t>
      </w:r>
      <w:r w:rsidR="00D850CC" w:rsidRPr="00823D06">
        <w:rPr>
          <w:rFonts w:hAnsi="標楷體" w:hint="eastAsia"/>
          <w:sz w:val="28"/>
          <w:szCs w:val="28"/>
        </w:rPr>
        <w:t>4</w:t>
      </w:r>
      <w:r w:rsidR="00834435" w:rsidRPr="00823D06">
        <w:rPr>
          <w:rFonts w:hAnsi="標楷體"/>
          <w:sz w:val="28"/>
          <w:szCs w:val="28"/>
        </w:rPr>
        <w:t>月</w:t>
      </w:r>
      <w:r w:rsidR="00D850CC" w:rsidRPr="00823D06">
        <w:rPr>
          <w:rFonts w:hAnsi="標楷體" w:hint="eastAsia"/>
          <w:sz w:val="28"/>
          <w:szCs w:val="28"/>
        </w:rPr>
        <w:t>30</w:t>
      </w:r>
      <w:r w:rsidR="00D850CC" w:rsidRPr="00823D06">
        <w:rPr>
          <w:rFonts w:hAnsi="標楷體"/>
          <w:sz w:val="28"/>
          <w:szCs w:val="28"/>
        </w:rPr>
        <w:t>日（星期</w:t>
      </w:r>
      <w:r w:rsidR="00D850CC" w:rsidRPr="00823D06">
        <w:rPr>
          <w:rFonts w:hAnsi="標楷體" w:hint="eastAsia"/>
          <w:sz w:val="28"/>
          <w:szCs w:val="28"/>
        </w:rPr>
        <w:t>四</w:t>
      </w:r>
      <w:r w:rsidR="00834435" w:rsidRPr="00823D06">
        <w:rPr>
          <w:rFonts w:hAnsi="標楷體"/>
          <w:sz w:val="28"/>
          <w:szCs w:val="28"/>
        </w:rPr>
        <w:t>）上午9時至</w:t>
      </w:r>
      <w:r w:rsidR="000624C9" w:rsidRPr="00823D06">
        <w:rPr>
          <w:rFonts w:hAnsi="標楷體" w:hint="eastAsia"/>
          <w:sz w:val="28"/>
          <w:szCs w:val="28"/>
        </w:rPr>
        <w:t>1</w:t>
      </w:r>
      <w:r w:rsidR="00823D06" w:rsidRPr="00823D06">
        <w:rPr>
          <w:rFonts w:hAnsi="標楷體" w:hint="eastAsia"/>
          <w:sz w:val="28"/>
          <w:szCs w:val="28"/>
        </w:rPr>
        <w:t>1</w:t>
      </w:r>
      <w:r w:rsidR="00834435" w:rsidRPr="00823D06">
        <w:rPr>
          <w:rFonts w:hAnsi="標楷體"/>
          <w:sz w:val="28"/>
          <w:szCs w:val="28"/>
        </w:rPr>
        <w:t>時</w:t>
      </w:r>
      <w:r w:rsidR="00823D06" w:rsidRPr="00823D06">
        <w:rPr>
          <w:rFonts w:hAnsi="標楷體" w:hint="eastAsia"/>
          <w:sz w:val="28"/>
          <w:szCs w:val="28"/>
        </w:rPr>
        <w:t>28</w:t>
      </w:r>
      <w:r w:rsidR="00834435" w:rsidRPr="00823D06">
        <w:rPr>
          <w:rFonts w:hAnsi="標楷體"/>
          <w:sz w:val="28"/>
          <w:szCs w:val="28"/>
        </w:rPr>
        <w:t>分</w:t>
      </w:r>
    </w:p>
    <w:p w:rsidR="001C1FB2" w:rsidRPr="00F24933" w:rsidRDefault="00BC4FAA" w:rsidP="00D850CC">
      <w:pPr>
        <w:pStyle w:val="Default"/>
        <w:spacing w:line="360" w:lineRule="exact"/>
        <w:ind w:left="848" w:hangingChars="303" w:hanging="848"/>
        <w:jc w:val="both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地</w:t>
      </w:r>
      <w:r w:rsidR="00D45A5C" w:rsidRPr="00F24933">
        <w:rPr>
          <w:rFonts w:hAnsi="標楷體" w:hint="eastAsia"/>
          <w:sz w:val="28"/>
          <w:szCs w:val="28"/>
        </w:rPr>
        <w:t xml:space="preserve">　　</w:t>
      </w:r>
      <w:r w:rsidRPr="00F24933">
        <w:rPr>
          <w:rFonts w:hAnsi="標楷體" w:hint="eastAsia"/>
          <w:sz w:val="28"/>
          <w:szCs w:val="28"/>
        </w:rPr>
        <w:t>點：</w:t>
      </w:r>
      <w:bookmarkStart w:id="2" w:name="地點"/>
      <w:bookmarkEnd w:id="2"/>
      <w:r w:rsidR="00A05CF4" w:rsidRPr="00F24933">
        <w:rPr>
          <w:rFonts w:hAnsi="標楷體" w:hint="eastAsia"/>
          <w:sz w:val="28"/>
          <w:szCs w:val="28"/>
        </w:rPr>
        <w:t>本院紅</w:t>
      </w:r>
      <w:r w:rsidR="00834435" w:rsidRPr="00F24933">
        <w:rPr>
          <w:rFonts w:hAnsi="標楷體" w:hint="eastAsia"/>
          <w:sz w:val="28"/>
          <w:szCs w:val="28"/>
        </w:rPr>
        <w:t>樓</w:t>
      </w:r>
      <w:r w:rsidR="00834435" w:rsidRPr="00F24933">
        <w:rPr>
          <w:rFonts w:hAnsi="標楷體"/>
          <w:sz w:val="28"/>
          <w:szCs w:val="28"/>
        </w:rPr>
        <w:t>302會議室</w:t>
      </w:r>
    </w:p>
    <w:p w:rsidR="002A266C" w:rsidRDefault="00BC4FAA" w:rsidP="00DE0D19">
      <w:pPr>
        <w:pStyle w:val="Default"/>
        <w:spacing w:line="360" w:lineRule="exact"/>
        <w:ind w:left="1386" w:hangingChars="495" w:hanging="1386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出席委員：</w:t>
      </w:r>
      <w:bookmarkStart w:id="3" w:name="出席委員"/>
      <w:bookmarkEnd w:id="3"/>
      <w:r w:rsidR="00D850CC" w:rsidRPr="00D850CC">
        <w:rPr>
          <w:rFonts w:hAnsi="標楷體" w:hint="eastAsia"/>
          <w:sz w:val="28"/>
          <w:szCs w:val="28"/>
        </w:rPr>
        <w:t>陳昭姿</w:t>
      </w:r>
      <w:r w:rsidR="002A266C" w:rsidRPr="002A266C">
        <w:rPr>
          <w:rFonts w:hAnsi="標楷體" w:hint="eastAsia"/>
          <w:sz w:val="28"/>
          <w:szCs w:val="28"/>
        </w:rPr>
        <w:tab/>
      </w:r>
      <w:r w:rsidR="00FC1907" w:rsidRPr="00D850CC">
        <w:rPr>
          <w:rFonts w:hAnsi="標楷體" w:hint="eastAsia"/>
          <w:sz w:val="28"/>
          <w:szCs w:val="28"/>
        </w:rPr>
        <w:t>吳宗憲</w:t>
      </w:r>
      <w:r w:rsidR="00FC1907" w:rsidRPr="002A266C">
        <w:rPr>
          <w:rFonts w:hAnsi="標楷體" w:hint="eastAsia"/>
          <w:sz w:val="28"/>
          <w:szCs w:val="28"/>
        </w:rPr>
        <w:tab/>
      </w:r>
      <w:r w:rsidR="004F1EE9" w:rsidRPr="00F24933">
        <w:rPr>
          <w:rFonts w:hAnsi="標楷體" w:hint="eastAsia"/>
          <w:color w:val="auto"/>
          <w:sz w:val="28"/>
          <w:szCs w:val="28"/>
        </w:rPr>
        <w:t>莊瑞雄</w:t>
      </w:r>
      <w:r w:rsidR="002A266C" w:rsidRPr="002A266C">
        <w:rPr>
          <w:rFonts w:hAnsi="標楷體" w:hint="eastAsia"/>
          <w:sz w:val="28"/>
          <w:szCs w:val="28"/>
        </w:rPr>
        <w:tab/>
      </w:r>
      <w:r w:rsidR="00D850CC" w:rsidRPr="00D850CC">
        <w:rPr>
          <w:rFonts w:hAnsi="標楷體" w:hint="eastAsia"/>
          <w:sz w:val="28"/>
          <w:szCs w:val="28"/>
        </w:rPr>
        <w:t>張雅琳</w:t>
      </w:r>
      <w:r w:rsidR="002A266C" w:rsidRPr="002A266C">
        <w:rPr>
          <w:rFonts w:hAnsi="標楷體" w:hint="eastAsia"/>
          <w:sz w:val="28"/>
          <w:szCs w:val="28"/>
        </w:rPr>
        <w:tab/>
      </w:r>
      <w:proofErr w:type="gramStart"/>
      <w:r w:rsidR="00FC1907" w:rsidRPr="002A266C">
        <w:rPr>
          <w:rFonts w:hAnsi="標楷體" w:cs="Times New Roman" w:hint="eastAsia"/>
          <w:sz w:val="28"/>
          <w:szCs w:val="28"/>
        </w:rPr>
        <w:t>范</w:t>
      </w:r>
      <w:proofErr w:type="gramEnd"/>
      <w:r w:rsidR="00FC1907" w:rsidRPr="002A266C">
        <w:rPr>
          <w:rFonts w:hAnsi="標楷體" w:cs="Times New Roman" w:hint="eastAsia"/>
          <w:sz w:val="28"/>
          <w:szCs w:val="28"/>
        </w:rPr>
        <w:t xml:space="preserve">  雲</w:t>
      </w:r>
      <w:r w:rsidR="00FC1907" w:rsidRPr="002A266C">
        <w:rPr>
          <w:rFonts w:hAnsi="標楷體" w:hint="eastAsia"/>
          <w:sz w:val="28"/>
          <w:szCs w:val="28"/>
        </w:rPr>
        <w:tab/>
      </w:r>
      <w:r w:rsidR="00FC1907" w:rsidRPr="00D850CC">
        <w:rPr>
          <w:rFonts w:hAnsi="標楷體" w:hint="eastAsia"/>
          <w:sz w:val="28"/>
          <w:szCs w:val="28"/>
        </w:rPr>
        <w:t>沈發惠</w:t>
      </w:r>
      <w:r w:rsidR="00FC1907" w:rsidRPr="002A266C">
        <w:rPr>
          <w:rFonts w:hAnsi="標楷體" w:hint="eastAsia"/>
          <w:sz w:val="28"/>
          <w:szCs w:val="28"/>
        </w:rPr>
        <w:tab/>
      </w:r>
      <w:r w:rsidR="007B424E" w:rsidRPr="00F24933">
        <w:rPr>
          <w:rFonts w:hAnsi="標楷體" w:hint="eastAsia"/>
          <w:color w:val="auto"/>
          <w:sz w:val="28"/>
          <w:szCs w:val="28"/>
        </w:rPr>
        <w:t>翁曉玲</w:t>
      </w:r>
      <w:r w:rsidR="002A266C" w:rsidRPr="002A266C">
        <w:rPr>
          <w:rFonts w:hAnsi="標楷體" w:hint="eastAsia"/>
          <w:sz w:val="28"/>
          <w:szCs w:val="28"/>
        </w:rPr>
        <w:tab/>
      </w:r>
    </w:p>
    <w:p w:rsidR="00BC4FAA" w:rsidRDefault="00D850CC" w:rsidP="002A266C">
      <w:pPr>
        <w:snapToGrid w:val="0"/>
        <w:ind w:leftChars="239" w:left="574" w:firstLineChars="300" w:firstLine="840"/>
        <w:rPr>
          <w:rFonts w:hAnsi="標楷體"/>
          <w:sz w:val="28"/>
          <w:szCs w:val="28"/>
        </w:rPr>
      </w:pPr>
      <w:r w:rsidRPr="002A266C">
        <w:rPr>
          <w:rFonts w:ascii="標楷體" w:eastAsia="標楷體" w:hAnsi="標楷體" w:cs="Times New Roman" w:hint="eastAsia"/>
          <w:sz w:val="28"/>
          <w:szCs w:val="28"/>
        </w:rPr>
        <w:t>林沛祥</w:t>
      </w:r>
      <w:r w:rsidR="002A266C" w:rsidRPr="002A266C">
        <w:rPr>
          <w:rFonts w:hAnsi="標楷體" w:hint="eastAsia"/>
          <w:sz w:val="28"/>
          <w:szCs w:val="28"/>
        </w:rPr>
        <w:tab/>
      </w:r>
      <w:r w:rsidR="00FC1907" w:rsidRPr="002A266C">
        <w:rPr>
          <w:rFonts w:ascii="標楷體" w:eastAsia="標楷體" w:hAnsi="標楷體" w:cs="Times New Roman" w:hint="eastAsia"/>
          <w:sz w:val="28"/>
          <w:szCs w:val="28"/>
        </w:rPr>
        <w:t>蔡其昌</w:t>
      </w:r>
      <w:r w:rsidR="00FC1907" w:rsidRPr="002A266C">
        <w:rPr>
          <w:rFonts w:hAnsi="標楷體" w:hint="eastAsia"/>
          <w:sz w:val="28"/>
          <w:szCs w:val="28"/>
        </w:rPr>
        <w:tab/>
      </w:r>
      <w:r w:rsidRPr="002A266C">
        <w:rPr>
          <w:rFonts w:ascii="標楷體" w:eastAsia="標楷體" w:hAnsi="標楷體" w:cs="Times New Roman" w:hint="eastAsia"/>
          <w:sz w:val="28"/>
          <w:szCs w:val="28"/>
        </w:rPr>
        <w:t>許宇</w:t>
      </w:r>
      <w:proofErr w:type="gramStart"/>
      <w:r w:rsidRPr="002A266C">
        <w:rPr>
          <w:rFonts w:ascii="標楷體" w:eastAsia="標楷體" w:hAnsi="標楷體" w:cs="Times New Roman" w:hint="eastAsia"/>
          <w:sz w:val="28"/>
          <w:szCs w:val="28"/>
        </w:rPr>
        <w:t>甄</w:t>
      </w:r>
      <w:proofErr w:type="gramEnd"/>
      <w:r w:rsidR="002A266C" w:rsidRPr="002A266C">
        <w:rPr>
          <w:rFonts w:hAnsi="標楷體" w:hint="eastAsia"/>
          <w:sz w:val="28"/>
          <w:szCs w:val="28"/>
        </w:rPr>
        <w:tab/>
      </w:r>
      <w:r w:rsidR="00834435" w:rsidRPr="002A266C">
        <w:rPr>
          <w:rFonts w:ascii="標楷體" w:eastAsia="標楷體" w:hAnsi="標楷體" w:cs="Times New Roman" w:hint="eastAsia"/>
          <w:sz w:val="28"/>
          <w:szCs w:val="28"/>
        </w:rPr>
        <w:t>傅崐萁</w:t>
      </w:r>
      <w:r w:rsidR="002A266C" w:rsidRPr="002A266C">
        <w:rPr>
          <w:rFonts w:hAnsi="標楷體" w:hint="eastAsia"/>
          <w:sz w:val="28"/>
          <w:szCs w:val="28"/>
        </w:rPr>
        <w:tab/>
      </w:r>
    </w:p>
    <w:p w:rsidR="00D45A5C" w:rsidRPr="00F24933" w:rsidRDefault="00D45A5C" w:rsidP="00D45A5C">
      <w:pPr>
        <w:pStyle w:val="Default"/>
        <w:spacing w:line="360" w:lineRule="exact"/>
        <w:ind w:leftChars="353" w:left="847" w:firstLineChars="203" w:firstLine="568"/>
        <w:rPr>
          <w:rFonts w:hAnsi="標楷體"/>
          <w:sz w:val="28"/>
          <w:szCs w:val="28"/>
        </w:rPr>
      </w:pPr>
      <w:r w:rsidRPr="00FC1907">
        <w:rPr>
          <w:rFonts w:hAnsi="標楷體" w:hint="eastAsia"/>
          <w:sz w:val="28"/>
          <w:szCs w:val="28"/>
        </w:rPr>
        <w:t>委員出席</w:t>
      </w:r>
      <w:r w:rsidR="00FC1907" w:rsidRPr="00FC1907">
        <w:rPr>
          <w:rFonts w:hAnsi="標楷體" w:hint="eastAsia"/>
          <w:sz w:val="28"/>
          <w:szCs w:val="28"/>
        </w:rPr>
        <w:t>11</w:t>
      </w:r>
      <w:r w:rsidRPr="00FC1907">
        <w:rPr>
          <w:rFonts w:hAnsi="標楷體" w:hint="eastAsia"/>
          <w:sz w:val="28"/>
          <w:szCs w:val="28"/>
        </w:rPr>
        <w:t>人</w:t>
      </w:r>
      <w:r w:rsidR="00FC1907" w:rsidRPr="002A266C">
        <w:rPr>
          <w:rFonts w:hAnsi="標楷體" w:hint="eastAsia"/>
          <w:sz w:val="28"/>
          <w:szCs w:val="28"/>
        </w:rPr>
        <w:tab/>
      </w:r>
    </w:p>
    <w:p w:rsidR="00823D06" w:rsidRDefault="00BC4FAA" w:rsidP="00823D06">
      <w:pPr>
        <w:pStyle w:val="Default"/>
        <w:spacing w:line="360" w:lineRule="exact"/>
        <w:ind w:left="848" w:hangingChars="303" w:hanging="848"/>
        <w:rPr>
          <w:rFonts w:hAnsi="標楷體"/>
          <w:color w:val="auto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列席委員：</w:t>
      </w:r>
      <w:r w:rsidR="00823D06" w:rsidRPr="00F24933">
        <w:rPr>
          <w:rFonts w:hAnsi="標楷體" w:hint="eastAsia"/>
          <w:color w:val="auto"/>
          <w:sz w:val="28"/>
          <w:szCs w:val="28"/>
        </w:rPr>
        <w:t>鍾佳濱</w:t>
      </w:r>
      <w:r w:rsidR="00823D06" w:rsidRPr="002A266C">
        <w:rPr>
          <w:rFonts w:hAnsi="標楷體" w:hint="eastAsia"/>
          <w:sz w:val="28"/>
          <w:szCs w:val="28"/>
        </w:rPr>
        <w:tab/>
      </w:r>
      <w:r w:rsidR="00823D06" w:rsidRPr="00F24933">
        <w:rPr>
          <w:rFonts w:hAnsi="標楷體" w:hint="eastAsia"/>
          <w:color w:val="auto"/>
          <w:sz w:val="28"/>
          <w:szCs w:val="28"/>
        </w:rPr>
        <w:t>洪孟楷</w:t>
      </w:r>
      <w:r w:rsidR="00823D06" w:rsidRPr="002A266C">
        <w:rPr>
          <w:rFonts w:hAnsi="標楷體" w:hint="eastAsia"/>
          <w:sz w:val="28"/>
          <w:szCs w:val="28"/>
        </w:rPr>
        <w:tab/>
      </w:r>
      <w:r w:rsidR="00823D06">
        <w:rPr>
          <w:rFonts w:hAnsi="標楷體" w:hint="eastAsia"/>
          <w:color w:val="auto"/>
          <w:sz w:val="28"/>
          <w:szCs w:val="28"/>
        </w:rPr>
        <w:t>賴士葆</w:t>
      </w:r>
      <w:r w:rsidR="00823D06" w:rsidRPr="002A266C">
        <w:rPr>
          <w:rFonts w:hAnsi="標楷體" w:hint="eastAsia"/>
          <w:sz w:val="28"/>
          <w:szCs w:val="28"/>
        </w:rPr>
        <w:tab/>
      </w:r>
      <w:r w:rsidR="00823D06">
        <w:rPr>
          <w:rFonts w:hAnsi="標楷體" w:hint="eastAsia"/>
          <w:sz w:val="28"/>
          <w:szCs w:val="28"/>
        </w:rPr>
        <w:t>蔡易餘</w:t>
      </w:r>
      <w:r w:rsidR="00823D06" w:rsidRPr="002A266C">
        <w:rPr>
          <w:rFonts w:hAnsi="標楷體" w:hint="eastAsia"/>
          <w:sz w:val="28"/>
          <w:szCs w:val="28"/>
        </w:rPr>
        <w:tab/>
      </w:r>
      <w:r w:rsidR="00823D06" w:rsidRPr="00F24933">
        <w:rPr>
          <w:rFonts w:hAnsi="標楷體" w:hint="eastAsia"/>
          <w:color w:val="auto"/>
          <w:sz w:val="28"/>
          <w:szCs w:val="28"/>
        </w:rPr>
        <w:t>羅明才</w:t>
      </w:r>
    </w:p>
    <w:p w:rsidR="00D45A5C" w:rsidRPr="00F24933" w:rsidRDefault="00D45A5C" w:rsidP="00D850CC">
      <w:pPr>
        <w:pStyle w:val="Default"/>
        <w:spacing w:line="360" w:lineRule="exact"/>
        <w:ind w:leftChars="577" w:left="1385" w:firstLineChars="11" w:firstLine="31"/>
        <w:rPr>
          <w:rFonts w:hAnsi="標楷體"/>
          <w:sz w:val="28"/>
          <w:szCs w:val="28"/>
        </w:rPr>
      </w:pPr>
      <w:r w:rsidRPr="00823D06">
        <w:rPr>
          <w:rFonts w:hAnsi="標楷體" w:hint="eastAsia"/>
          <w:sz w:val="28"/>
          <w:szCs w:val="28"/>
        </w:rPr>
        <w:t>委員列席</w:t>
      </w:r>
      <w:r w:rsidR="0040794D" w:rsidRPr="00823D06">
        <w:rPr>
          <w:rFonts w:hAnsi="標楷體" w:hint="eastAsia"/>
          <w:sz w:val="28"/>
          <w:szCs w:val="28"/>
        </w:rPr>
        <w:t>5</w:t>
      </w:r>
      <w:r w:rsidRPr="00823D06">
        <w:rPr>
          <w:rFonts w:hAnsi="標楷體" w:hint="eastAsia"/>
          <w:sz w:val="28"/>
          <w:szCs w:val="28"/>
        </w:rPr>
        <w:t>人</w:t>
      </w:r>
    </w:p>
    <w:p w:rsidR="006B70FF" w:rsidRPr="00F24933" w:rsidRDefault="00DD405C" w:rsidP="00D850CC">
      <w:pPr>
        <w:autoSpaceDE w:val="0"/>
        <w:autoSpaceDN w:val="0"/>
        <w:adjustRightInd w:val="0"/>
        <w:spacing w:line="360" w:lineRule="exact"/>
        <w:ind w:left="848" w:hangingChars="303" w:hanging="848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列席官員：</w:t>
      </w:r>
      <w:r w:rsidR="006B70FF" w:rsidRPr="00F24933">
        <w:rPr>
          <w:rFonts w:ascii="標楷體" w:eastAsia="標楷體" w:hAnsi="標楷體" w:hint="eastAsia"/>
          <w:kern w:val="0"/>
          <w:sz w:val="28"/>
          <w:szCs w:val="28"/>
        </w:rPr>
        <w:t>法務部部長</w:t>
      </w:r>
      <w:r w:rsidR="000038EE">
        <w:rPr>
          <w:rFonts w:ascii="標楷體" w:eastAsia="標楷體" w:hAnsi="標楷體" w:hint="eastAsia"/>
          <w:kern w:val="0"/>
          <w:sz w:val="28"/>
          <w:szCs w:val="28"/>
        </w:rPr>
        <w:t>兼</w:t>
      </w:r>
      <w:r w:rsidR="000038EE" w:rsidRPr="00F4014F">
        <w:rPr>
          <w:rFonts w:ascii="標楷體" w:eastAsia="標楷體" w:hAnsi="標楷體" w:cs="Times New Roman" w:hint="eastAsia"/>
          <w:sz w:val="28"/>
          <w:szCs w:val="28"/>
        </w:rPr>
        <w:t>毒品防制基金</w:t>
      </w:r>
      <w:r w:rsidR="000038EE">
        <w:rPr>
          <w:rFonts w:ascii="標楷體" w:eastAsia="標楷體" w:hAnsi="標楷體" w:cs="Times New Roman" w:hint="eastAsia"/>
          <w:sz w:val="28"/>
          <w:szCs w:val="28"/>
        </w:rPr>
        <w:t>主持人</w:t>
      </w:r>
      <w:r w:rsidR="006B70FF"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672422" w:rsidRPr="00F24933">
        <w:rPr>
          <w:rFonts w:ascii="標楷體" w:eastAsia="標楷體" w:hAnsi="標楷體" w:hint="eastAsia"/>
          <w:kern w:val="0"/>
          <w:sz w:val="28"/>
          <w:szCs w:val="28"/>
        </w:rPr>
        <w:t>鄭銘謙</w:t>
      </w:r>
    </w:p>
    <w:p w:rsidR="00EA1C28" w:rsidRPr="006B534D" w:rsidRDefault="005F25A0" w:rsidP="003B641B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spacing w:val="-4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 </w:t>
      </w:r>
      <w:r w:rsidR="00EA1C28" w:rsidRPr="006B534D">
        <w:rPr>
          <w:rFonts w:ascii="標楷體" w:eastAsia="標楷體" w:hAnsi="標楷體" w:hint="eastAsia"/>
          <w:spacing w:val="-4"/>
          <w:kern w:val="0"/>
          <w:sz w:val="28"/>
          <w:szCs w:val="28"/>
        </w:rPr>
        <w:t xml:space="preserve">政務次長兼法務部矯正機關作業基金主持人　</w:t>
      </w:r>
      <w:proofErr w:type="gramStart"/>
      <w:r w:rsidR="00E76A81" w:rsidRPr="006B534D">
        <w:rPr>
          <w:rFonts w:ascii="標楷體" w:eastAsia="標楷體" w:hAnsi="標楷體" w:hint="eastAsia"/>
          <w:spacing w:val="-4"/>
          <w:kern w:val="0"/>
          <w:sz w:val="28"/>
          <w:szCs w:val="28"/>
        </w:rPr>
        <w:t>黃謀信</w:t>
      </w:r>
      <w:proofErr w:type="gramEnd"/>
    </w:p>
    <w:p w:rsidR="006B70FF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  <w:lang w:val="x-none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最高檢察署檢察總長　</w:t>
      </w:r>
      <w:r w:rsidRPr="00F24933">
        <w:rPr>
          <w:rFonts w:ascii="標楷體" w:eastAsia="標楷體" w:hAnsi="標楷體" w:hint="eastAsia"/>
          <w:kern w:val="0"/>
          <w:sz w:val="28"/>
          <w:szCs w:val="28"/>
          <w:lang w:val="x-none"/>
        </w:rPr>
        <w:t>邢泰釗</w:t>
      </w:r>
      <w:r w:rsidR="00E76A81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(</w:t>
      </w:r>
      <w:r w:rsid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9</w:t>
      </w:r>
      <w:r w:rsidR="00E76A81" w:rsidRPr="00E76A81">
        <w:rPr>
          <w:rFonts w:ascii="標楷體" w:eastAsia="標楷體" w:hAnsi="標楷體"/>
          <w:kern w:val="0"/>
          <w:sz w:val="28"/>
          <w:szCs w:val="28"/>
          <w:lang w:val="x-none"/>
        </w:rPr>
        <w:t>時</w:t>
      </w:r>
      <w:r w:rsidR="00E76A81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2</w:t>
      </w:r>
      <w:r w:rsidR="00E76A81" w:rsidRPr="00E76A81">
        <w:rPr>
          <w:rFonts w:ascii="標楷體" w:eastAsia="標楷體" w:hAnsi="標楷體"/>
          <w:kern w:val="0"/>
          <w:sz w:val="28"/>
          <w:szCs w:val="28"/>
          <w:lang w:val="x-none"/>
        </w:rPr>
        <w:t>0分</w:t>
      </w:r>
      <w:r w:rsidR="00E76A81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以</w:t>
      </w:r>
      <w:r w:rsidR="00E76A81" w:rsidRPr="00E76A81">
        <w:rPr>
          <w:rFonts w:ascii="標楷體" w:eastAsia="標楷體" w:hAnsi="標楷體"/>
          <w:kern w:val="0"/>
          <w:sz w:val="28"/>
          <w:szCs w:val="28"/>
          <w:lang w:val="x-none"/>
        </w:rPr>
        <w:t>前</w:t>
      </w:r>
      <w:r w:rsidR="00E76A81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)</w:t>
      </w:r>
    </w:p>
    <w:p w:rsidR="005E1E48" w:rsidRPr="00F24933" w:rsidRDefault="005E1E48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     主任檢察官</w:t>
      </w: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>
        <w:rPr>
          <w:rFonts w:ascii="標楷體" w:eastAsia="標楷體" w:hAnsi="標楷體" w:hint="eastAsia"/>
          <w:kern w:val="0"/>
          <w:sz w:val="28"/>
          <w:szCs w:val="28"/>
        </w:rPr>
        <w:t>呂文忠</w:t>
      </w:r>
      <w:r w:rsidR="006C567F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(</w:t>
      </w:r>
      <w:r w:rsidR="006C567F">
        <w:rPr>
          <w:rFonts w:ascii="標楷體" w:eastAsia="標楷體" w:hAnsi="標楷體" w:hint="eastAsia"/>
          <w:kern w:val="0"/>
          <w:sz w:val="28"/>
          <w:szCs w:val="28"/>
          <w:lang w:val="x-none"/>
        </w:rPr>
        <w:t>9</w:t>
      </w:r>
      <w:r w:rsidR="006C567F" w:rsidRPr="00E76A81">
        <w:rPr>
          <w:rFonts w:ascii="標楷體" w:eastAsia="標楷體" w:hAnsi="標楷體"/>
          <w:kern w:val="0"/>
          <w:sz w:val="28"/>
          <w:szCs w:val="28"/>
          <w:lang w:val="x-none"/>
        </w:rPr>
        <w:t>時</w:t>
      </w:r>
      <w:r w:rsidR="006C567F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2</w:t>
      </w:r>
      <w:r w:rsidR="006C567F" w:rsidRPr="00E76A81">
        <w:rPr>
          <w:rFonts w:ascii="標楷體" w:eastAsia="標楷體" w:hAnsi="標楷體"/>
          <w:kern w:val="0"/>
          <w:sz w:val="28"/>
          <w:szCs w:val="28"/>
          <w:lang w:val="x-none"/>
        </w:rPr>
        <w:t>0分</w:t>
      </w:r>
      <w:r w:rsidR="006C567F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以</w:t>
      </w:r>
      <w:r w:rsidR="006C567F">
        <w:rPr>
          <w:rFonts w:ascii="標楷體" w:eastAsia="標楷體" w:hAnsi="標楷體" w:hint="eastAsia"/>
          <w:kern w:val="0"/>
          <w:sz w:val="28"/>
          <w:szCs w:val="28"/>
          <w:lang w:val="x-none"/>
        </w:rPr>
        <w:t>後</w:t>
      </w:r>
      <w:r w:rsidR="006C567F" w:rsidRPr="00E76A81">
        <w:rPr>
          <w:rFonts w:ascii="標楷體" w:eastAsia="標楷體" w:hAnsi="標楷體" w:hint="eastAsia"/>
          <w:kern w:val="0"/>
          <w:sz w:val="28"/>
          <w:szCs w:val="28"/>
          <w:lang w:val="x-none"/>
        </w:rPr>
        <w:t>)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法務部調查局局長　</w:t>
      </w:r>
      <w:r w:rsidR="00D608D2" w:rsidRPr="00F24933">
        <w:rPr>
          <w:rFonts w:ascii="標楷體" w:eastAsia="標楷體" w:hint="eastAsia"/>
          <w:color w:val="000000"/>
          <w:sz w:val="28"/>
          <w:szCs w:val="28"/>
        </w:rPr>
        <w:t>陳白立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法務部廉政署署長　</w:t>
      </w:r>
      <w:r w:rsidR="005E1E48">
        <w:rPr>
          <w:rFonts w:ascii="標楷體" w:eastAsia="標楷體" w:hint="eastAsia"/>
          <w:color w:val="000000"/>
          <w:sz w:val="28"/>
          <w:szCs w:val="28"/>
        </w:rPr>
        <w:t>謝名冠</w:t>
      </w:r>
    </w:p>
    <w:p w:rsidR="006B70FF" w:rsidRPr="00F24933" w:rsidRDefault="005E1E48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法務部矯正署署長　林憲銘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法務部行政執行署署長　</w:t>
      </w:r>
      <w:r w:rsidR="00D608D2" w:rsidRPr="00F24933">
        <w:rPr>
          <w:rFonts w:ascii="標楷體" w:eastAsia="標楷體" w:hAnsi="標楷體" w:hint="eastAsia"/>
          <w:kern w:val="0"/>
          <w:sz w:val="28"/>
          <w:szCs w:val="28"/>
        </w:rPr>
        <w:t>繆卓然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法務部司法官學院</w:t>
      </w:r>
      <w:r w:rsidR="00D608D2" w:rsidRPr="00F24933">
        <w:rPr>
          <w:rFonts w:ascii="標楷體" w:eastAsia="標楷體" w:hAnsi="標楷體" w:hint="eastAsia"/>
          <w:kern w:val="0"/>
          <w:sz w:val="28"/>
          <w:szCs w:val="28"/>
        </w:rPr>
        <w:t>院長</w:t>
      </w: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5E1E48">
        <w:rPr>
          <w:rFonts w:ascii="標楷體" w:eastAsia="標楷體" w:hAnsi="標楷體" w:hint="eastAsia"/>
          <w:kern w:val="0"/>
          <w:sz w:val="28"/>
          <w:szCs w:val="28"/>
        </w:rPr>
        <w:t>吳巡龍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法務部法醫研究所所長　</w:t>
      </w:r>
      <w:r w:rsidRPr="00F24933">
        <w:rPr>
          <w:rFonts w:ascii="標楷體" w:eastAsia="標楷體" w:hint="eastAsia"/>
          <w:color w:val="000000"/>
          <w:sz w:val="28"/>
          <w:szCs w:val="28"/>
        </w:rPr>
        <w:t>侯寬仁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1402"/>
        <w:jc w:val="both"/>
        <w:rPr>
          <w:rFonts w:ascii="標楷體" w:eastAsia="標楷體"/>
          <w:color w:val="00000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臺灣高等檢察署檢察長</w:t>
      </w:r>
      <w:r w:rsidR="000038EE">
        <w:rPr>
          <w:rFonts w:ascii="標楷體" w:eastAsia="標楷體" w:hint="eastAsia"/>
          <w:color w:val="000000"/>
          <w:sz w:val="28"/>
          <w:szCs w:val="28"/>
        </w:rPr>
        <w:t>兼</w:t>
      </w:r>
      <w:r w:rsidRPr="00F24933">
        <w:rPr>
          <w:rFonts w:ascii="標楷體" w:eastAsia="標楷體" w:hint="eastAsia"/>
          <w:color w:val="000000"/>
          <w:sz w:val="28"/>
          <w:szCs w:val="28"/>
        </w:rPr>
        <w:t>財團法人犯罪被害人保護協會及財團法人臺灣更生保護會董事長</w:t>
      </w: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　張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斗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>輝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臺灣高等檢察署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中檢察分署檢察長　</w:t>
      </w:r>
      <w:r w:rsidRPr="00F24933">
        <w:rPr>
          <w:rFonts w:ascii="標楷體" w:eastAsia="標楷體" w:hint="eastAsia"/>
          <w:color w:val="000000"/>
          <w:sz w:val="28"/>
          <w:szCs w:val="28"/>
        </w:rPr>
        <w:t>林錦村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臺灣高等檢察署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南檢察分署檢察長　</w:t>
      </w:r>
      <w:r w:rsidR="00672422" w:rsidRPr="00F24933">
        <w:rPr>
          <w:rFonts w:ascii="標楷體" w:eastAsia="標楷體" w:hint="eastAsia"/>
          <w:color w:val="000000"/>
          <w:sz w:val="28"/>
          <w:szCs w:val="28"/>
        </w:rPr>
        <w:t>黃玉垣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臺灣高等檢察署高雄檢察分署檢察長　</w:t>
      </w:r>
      <w:r w:rsidR="003A5232" w:rsidRPr="00F24933">
        <w:rPr>
          <w:rFonts w:ascii="標楷體" w:eastAsia="標楷體" w:hint="eastAsia"/>
          <w:color w:val="000000"/>
          <w:sz w:val="28"/>
          <w:szCs w:val="28"/>
        </w:rPr>
        <w:t>朱家崎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臺灣高等檢察署花蓮檢察分署檢察長　</w:t>
      </w:r>
      <w:r w:rsidRPr="00F24933">
        <w:rPr>
          <w:rFonts w:ascii="標楷體" w:eastAsia="標楷體" w:hint="eastAsia"/>
          <w:color w:val="000000"/>
          <w:sz w:val="28"/>
          <w:szCs w:val="28"/>
        </w:rPr>
        <w:t>洪培根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/>
          <w:color w:val="000000"/>
          <w:spacing w:val="-2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臺灣高等檢察署智慧財產檢察分署檢察長　張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斗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>輝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>北地方檢察署</w:t>
      </w:r>
      <w:r w:rsidRPr="00F24933">
        <w:rPr>
          <w:rFonts w:ascii="標楷體" w:eastAsia="標楷體" w:hint="eastAsia"/>
          <w:color w:val="000000"/>
          <w:sz w:val="28"/>
          <w:szCs w:val="28"/>
        </w:rPr>
        <w:t>檢察長</w:t>
      </w: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3A5232" w:rsidRPr="00F24933">
        <w:rPr>
          <w:rFonts w:ascii="標楷體" w:eastAsia="標楷體" w:hint="eastAsia"/>
          <w:color w:val="000000"/>
          <w:sz w:val="28"/>
          <w:szCs w:val="28"/>
        </w:rPr>
        <w:t>王俊力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臺灣士林地方檢察署檢察長　</w:t>
      </w:r>
      <w:r w:rsidR="005E1E48">
        <w:rPr>
          <w:rFonts w:ascii="標楷體" w:eastAsia="標楷體" w:hint="eastAsia"/>
          <w:color w:val="000000"/>
          <w:sz w:val="28"/>
          <w:szCs w:val="28"/>
        </w:rPr>
        <w:t>王以文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/>
          <w:color w:val="00000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臺灣新北地方檢察署檢察長　</w:t>
      </w:r>
      <w:r w:rsidR="005E1E48">
        <w:rPr>
          <w:rFonts w:ascii="標楷體" w:eastAsia="標楷體" w:hint="eastAsia"/>
          <w:color w:val="000000"/>
          <w:sz w:val="28"/>
          <w:szCs w:val="28"/>
        </w:rPr>
        <w:t>郭永發</w:t>
      </w:r>
    </w:p>
    <w:p w:rsidR="006B70FF" w:rsidRPr="00F24933" w:rsidRDefault="005E1E48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臺灣桃園地方檢察署檢察長　張春暉</w:t>
      </w:r>
    </w:p>
    <w:p w:rsidR="006B70FF" w:rsidRPr="00F24933" w:rsidRDefault="005E1E48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臺灣新竹地方檢察署檢察長　柯宜</w:t>
      </w:r>
      <w:proofErr w:type="gramStart"/>
      <w:r>
        <w:rPr>
          <w:rFonts w:ascii="標楷體" w:eastAsia="標楷體" w:hint="eastAsia"/>
          <w:color w:val="000000"/>
          <w:sz w:val="28"/>
          <w:szCs w:val="28"/>
        </w:rPr>
        <w:t>汾</w:t>
      </w:r>
      <w:proofErr w:type="gramEnd"/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臺灣苗栗地方檢察署檢察長　</w:t>
      </w:r>
      <w:r w:rsidR="001B5429">
        <w:rPr>
          <w:rFonts w:ascii="標楷體" w:eastAsia="標楷體" w:hint="eastAsia"/>
          <w:color w:val="000000"/>
          <w:sz w:val="28"/>
          <w:szCs w:val="28"/>
        </w:rPr>
        <w:t>林映姿</w:t>
      </w:r>
    </w:p>
    <w:p w:rsidR="001B5429" w:rsidRPr="001B5429" w:rsidRDefault="006B70FF" w:rsidP="001B5429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中地方檢察署檢察長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洪家原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臺灣南投地方檢察署檢察長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周士榆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臺灣彰化地方檢察署檢察長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黃智勇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臺灣雲林地方檢察署檢察長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林秀敏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臺灣嘉義地方檢察署檢察長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蔡宗熙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南地方檢察署檢察長　</w:t>
      </w:r>
      <w:r w:rsidRPr="00F24933">
        <w:rPr>
          <w:rFonts w:ascii="標楷體" w:eastAsia="標楷體" w:hint="eastAsia"/>
          <w:color w:val="000000"/>
          <w:sz w:val="28"/>
          <w:szCs w:val="28"/>
        </w:rPr>
        <w:t>鍾和憲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臺灣橋頭地方檢察署檢察長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郭景東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lastRenderedPageBreak/>
        <w:t xml:space="preserve">臺灣高雄地方檢察署檢察長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黃元冠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臺灣屏東地方檢察署檢察長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林彥良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臺灣</w:t>
      </w:r>
      <w:proofErr w:type="gramStart"/>
      <w:r w:rsidRPr="00F24933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東地方檢察署檢察長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蕭方舟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臺灣花蓮地方檢察署檢察長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陳舒怡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臺灣宜蘭地方檢察署檢察長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王柏敦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臺灣基隆地方檢察署檢察長　</w:t>
      </w:r>
      <w:r w:rsidR="001B5429" w:rsidRPr="00F24933">
        <w:rPr>
          <w:rFonts w:ascii="標楷體" w:eastAsia="標楷體" w:hint="eastAsia"/>
          <w:color w:val="000000"/>
          <w:sz w:val="28"/>
          <w:szCs w:val="28"/>
        </w:rPr>
        <w:t>陳佳秀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臺灣澎湖地方檢察署檢察長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吳怡明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1402"/>
        <w:jc w:val="both"/>
        <w:rPr>
          <w:rFonts w:ascii="標楷體" w:eastAsia="標楷體"/>
          <w:color w:val="00000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福建高等檢察署金門檢察分署檢察長</w:t>
      </w:r>
      <w:r w:rsidR="000038EE">
        <w:rPr>
          <w:rFonts w:ascii="標楷體" w:eastAsia="標楷體" w:hint="eastAsia"/>
          <w:color w:val="000000"/>
          <w:sz w:val="28"/>
          <w:szCs w:val="28"/>
        </w:rPr>
        <w:t>兼</w:t>
      </w:r>
      <w:r w:rsidRPr="00F24933">
        <w:rPr>
          <w:rFonts w:ascii="標楷體" w:eastAsia="標楷體" w:hint="eastAsia"/>
          <w:color w:val="000000"/>
          <w:sz w:val="28"/>
          <w:szCs w:val="28"/>
        </w:rPr>
        <w:t>財團法人福建更生保護會董事長</w:t>
      </w: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Pr="00F24933">
        <w:rPr>
          <w:rFonts w:ascii="標楷體" w:eastAsia="標楷體" w:hint="eastAsia"/>
          <w:color w:val="000000"/>
          <w:sz w:val="28"/>
          <w:szCs w:val="28"/>
        </w:rPr>
        <w:t>毛有增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福建金門地方檢察署檢察長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趙燕利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eastAsia="標楷體"/>
          <w:color w:val="00000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福建連江地方檢察署檢察長　</w:t>
      </w:r>
      <w:r w:rsidR="001B5429" w:rsidRPr="001B5429">
        <w:rPr>
          <w:rFonts w:ascii="標楷體" w:eastAsia="標楷體" w:hAnsi="標楷體" w:hint="eastAsia"/>
          <w:kern w:val="0"/>
          <w:sz w:val="28"/>
          <w:szCs w:val="28"/>
        </w:rPr>
        <w:t>劉俊杰</w:t>
      </w:r>
    </w:p>
    <w:p w:rsidR="006B70FF" w:rsidRPr="00F24933" w:rsidRDefault="006B70FF" w:rsidP="006B70FF">
      <w:pPr>
        <w:adjustRightInd w:val="0"/>
        <w:snapToGrid w:val="0"/>
        <w:spacing w:line="360" w:lineRule="exact"/>
        <w:ind w:leftChars="584" w:left="2802" w:hangingChars="500" w:hanging="1400"/>
        <w:jc w:val="both"/>
        <w:rPr>
          <w:rFonts w:ascii="標楷體" w:hAnsi="標楷體"/>
          <w:snapToGrid w:val="0"/>
          <w:spacing w:val="-10"/>
          <w:sz w:val="28"/>
          <w:szCs w:val="28"/>
        </w:rPr>
      </w:pPr>
      <w:r w:rsidRPr="00F24933">
        <w:rPr>
          <w:rFonts w:ascii="標楷體" w:eastAsia="標楷體" w:hAnsi="標楷體" w:hint="eastAsia"/>
          <w:kern w:val="0"/>
          <w:sz w:val="28"/>
          <w:szCs w:val="28"/>
        </w:rPr>
        <w:t>行政院主計總處公務預算處</w:t>
      </w:r>
      <w:r w:rsidR="001B5429">
        <w:rPr>
          <w:rFonts w:ascii="標楷體" w:eastAsia="標楷體" w:hAnsi="標楷體" w:hint="eastAsia"/>
          <w:kern w:val="0"/>
          <w:sz w:val="28"/>
          <w:szCs w:val="28"/>
        </w:rPr>
        <w:t>專門委員</w:t>
      </w:r>
      <w:r w:rsidRPr="00F24933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1B5429">
        <w:rPr>
          <w:rFonts w:ascii="標楷體" w:eastAsia="標楷體" w:hAnsi="標楷體" w:hint="eastAsia"/>
          <w:kern w:val="0"/>
          <w:sz w:val="28"/>
          <w:szCs w:val="28"/>
        </w:rPr>
        <w:t>陳台偉</w:t>
      </w:r>
    </w:p>
    <w:p w:rsidR="00BC4FAA" w:rsidRPr="00F24933" w:rsidRDefault="00BC4FAA" w:rsidP="00BC4FAA">
      <w:pPr>
        <w:pStyle w:val="Default"/>
        <w:spacing w:line="360" w:lineRule="exact"/>
        <w:ind w:left="848" w:hangingChars="303" w:hanging="848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主</w:t>
      </w:r>
      <w:r w:rsidR="00D45A5C" w:rsidRPr="00F24933">
        <w:rPr>
          <w:rFonts w:hAnsi="標楷體" w:hint="eastAsia"/>
          <w:sz w:val="28"/>
          <w:szCs w:val="28"/>
        </w:rPr>
        <w:t xml:space="preserve">　　</w:t>
      </w:r>
      <w:r w:rsidRPr="00F24933">
        <w:rPr>
          <w:rFonts w:hAnsi="標楷體" w:hint="eastAsia"/>
          <w:sz w:val="28"/>
          <w:szCs w:val="28"/>
        </w:rPr>
        <w:t>席：</w:t>
      </w:r>
      <w:bookmarkStart w:id="4" w:name="主席"/>
      <w:bookmarkEnd w:id="4"/>
      <w:r w:rsidR="00D850CC">
        <w:rPr>
          <w:rFonts w:hAnsi="標楷體" w:hint="eastAsia"/>
          <w:sz w:val="28"/>
          <w:szCs w:val="28"/>
        </w:rPr>
        <w:t>翁</w:t>
      </w:r>
      <w:r w:rsidR="00D850CC" w:rsidRPr="00F24933">
        <w:rPr>
          <w:rFonts w:hAnsi="標楷體" w:hint="eastAsia"/>
          <w:sz w:val="28"/>
          <w:szCs w:val="28"/>
        </w:rPr>
        <w:t>召</w:t>
      </w:r>
      <w:r w:rsidR="001F2541" w:rsidRPr="00F24933">
        <w:rPr>
          <w:rFonts w:hAnsi="標楷體" w:hint="eastAsia"/>
          <w:sz w:val="28"/>
          <w:szCs w:val="28"/>
        </w:rPr>
        <w:t>集</w:t>
      </w:r>
      <w:r w:rsidR="00834435" w:rsidRPr="00F24933">
        <w:rPr>
          <w:rFonts w:hAnsi="標楷體" w:hint="eastAsia"/>
          <w:sz w:val="28"/>
          <w:szCs w:val="28"/>
        </w:rPr>
        <w:t>委員</w:t>
      </w:r>
      <w:r w:rsidR="00D850CC">
        <w:rPr>
          <w:rFonts w:hAnsi="標楷體" w:hint="eastAsia"/>
          <w:sz w:val="28"/>
          <w:szCs w:val="28"/>
        </w:rPr>
        <w:t>曉玲</w:t>
      </w:r>
    </w:p>
    <w:p w:rsidR="00D850CC" w:rsidRPr="00F24933" w:rsidRDefault="00BC4FAA" w:rsidP="00BC4FAA">
      <w:pPr>
        <w:pStyle w:val="Default"/>
        <w:spacing w:line="360" w:lineRule="exact"/>
        <w:ind w:left="848" w:hangingChars="303" w:hanging="848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專門委員：</w:t>
      </w:r>
      <w:bookmarkStart w:id="5" w:name="專門委員"/>
      <w:bookmarkEnd w:id="5"/>
      <w:r w:rsidR="00D850CC">
        <w:rPr>
          <w:rFonts w:hAnsi="標楷體" w:hint="eastAsia"/>
          <w:sz w:val="28"/>
          <w:szCs w:val="28"/>
        </w:rPr>
        <w:t>黃良瑩</w:t>
      </w:r>
    </w:p>
    <w:p w:rsidR="00BC4FAA" w:rsidRPr="00F24933" w:rsidRDefault="00BC4FAA" w:rsidP="00BC4FAA">
      <w:pPr>
        <w:pStyle w:val="Default"/>
        <w:spacing w:line="360" w:lineRule="exact"/>
        <w:ind w:left="848" w:hangingChars="303" w:hanging="848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主任秘書：</w:t>
      </w:r>
      <w:bookmarkStart w:id="6" w:name="主任秘書"/>
      <w:bookmarkEnd w:id="6"/>
      <w:r w:rsidR="00834435" w:rsidRPr="00F24933">
        <w:rPr>
          <w:rFonts w:hAnsi="標楷體" w:hint="eastAsia"/>
          <w:sz w:val="28"/>
          <w:szCs w:val="28"/>
        </w:rPr>
        <w:t>張智為</w:t>
      </w:r>
    </w:p>
    <w:p w:rsidR="00A677FA" w:rsidRPr="00F24933" w:rsidRDefault="00BC4FAA" w:rsidP="001F2541">
      <w:pPr>
        <w:pStyle w:val="Default"/>
        <w:tabs>
          <w:tab w:val="left" w:pos="5529"/>
        </w:tabs>
        <w:spacing w:line="360" w:lineRule="exact"/>
        <w:ind w:left="848" w:hangingChars="303" w:hanging="848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>紀</w:t>
      </w:r>
      <w:r w:rsidR="008C02AF" w:rsidRPr="00F24933">
        <w:rPr>
          <w:rFonts w:hAnsi="標楷體" w:hint="eastAsia"/>
          <w:sz w:val="28"/>
          <w:szCs w:val="28"/>
        </w:rPr>
        <w:t xml:space="preserve">　　</w:t>
      </w:r>
      <w:r w:rsidRPr="00F24933">
        <w:rPr>
          <w:rFonts w:hAnsi="標楷體" w:hint="eastAsia"/>
          <w:sz w:val="28"/>
          <w:szCs w:val="28"/>
        </w:rPr>
        <w:t>錄：</w:t>
      </w:r>
      <w:r w:rsidR="008C02AF" w:rsidRPr="00F24933">
        <w:rPr>
          <w:rFonts w:hAnsi="標楷體" w:hint="eastAsia"/>
          <w:sz w:val="28"/>
          <w:szCs w:val="28"/>
        </w:rPr>
        <w:t xml:space="preserve">簡任秘書　</w:t>
      </w:r>
      <w:bookmarkStart w:id="7" w:name="簡任秘書"/>
      <w:bookmarkEnd w:id="7"/>
      <w:r w:rsidR="00D850CC" w:rsidRPr="00F24933">
        <w:rPr>
          <w:rFonts w:hAnsi="標楷體" w:hint="eastAsia"/>
          <w:sz w:val="28"/>
          <w:szCs w:val="28"/>
        </w:rPr>
        <w:t>薛復寧</w:t>
      </w:r>
    </w:p>
    <w:p w:rsidR="00BC4FAA" w:rsidRPr="00F24933" w:rsidRDefault="008C02AF" w:rsidP="00A677FA">
      <w:pPr>
        <w:pStyle w:val="Default"/>
        <w:tabs>
          <w:tab w:val="left" w:pos="5529"/>
        </w:tabs>
        <w:spacing w:line="360" w:lineRule="exact"/>
        <w:ind w:leftChars="353" w:left="847" w:firstLineChars="203" w:firstLine="568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 xml:space="preserve">簡任編審　</w:t>
      </w:r>
      <w:bookmarkStart w:id="8" w:name="簡任編審"/>
      <w:bookmarkEnd w:id="8"/>
      <w:r w:rsidR="00D850CC" w:rsidRPr="00C40266">
        <w:rPr>
          <w:rFonts w:hAnsi="標楷體" w:hint="eastAsia"/>
          <w:sz w:val="28"/>
          <w:szCs w:val="28"/>
        </w:rPr>
        <w:t>蔡國治</w:t>
      </w:r>
    </w:p>
    <w:p w:rsidR="00A677FA" w:rsidRPr="00F24933" w:rsidRDefault="008C02AF" w:rsidP="001F2541">
      <w:pPr>
        <w:pStyle w:val="Default"/>
        <w:tabs>
          <w:tab w:val="left" w:pos="5529"/>
        </w:tabs>
        <w:spacing w:line="360" w:lineRule="exact"/>
        <w:ind w:leftChars="353" w:left="847" w:firstLineChars="203" w:firstLine="568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 xml:space="preserve">科　　長　</w:t>
      </w:r>
      <w:bookmarkStart w:id="9" w:name="科長"/>
      <w:bookmarkEnd w:id="9"/>
      <w:r w:rsidR="00D850CC">
        <w:rPr>
          <w:rFonts w:hAnsi="標楷體" w:hint="eastAsia"/>
          <w:sz w:val="28"/>
          <w:szCs w:val="28"/>
        </w:rPr>
        <w:t>余俊緯</w:t>
      </w:r>
    </w:p>
    <w:p w:rsidR="008C02AF" w:rsidRDefault="008C02AF" w:rsidP="008C02AF">
      <w:pPr>
        <w:pStyle w:val="Default"/>
        <w:tabs>
          <w:tab w:val="left" w:pos="5529"/>
        </w:tabs>
        <w:spacing w:line="360" w:lineRule="exact"/>
        <w:ind w:leftChars="353" w:left="847" w:firstLineChars="203" w:firstLine="568"/>
        <w:rPr>
          <w:rFonts w:hAnsi="標楷體"/>
          <w:sz w:val="28"/>
          <w:szCs w:val="28"/>
        </w:rPr>
      </w:pPr>
      <w:r w:rsidRPr="00F24933">
        <w:rPr>
          <w:rFonts w:hAnsi="標楷體" w:hint="eastAsia"/>
          <w:sz w:val="28"/>
          <w:szCs w:val="28"/>
        </w:rPr>
        <w:t xml:space="preserve">專　　員　</w:t>
      </w:r>
      <w:bookmarkStart w:id="10" w:name="專員"/>
      <w:bookmarkEnd w:id="10"/>
      <w:r w:rsidR="00D850CC">
        <w:rPr>
          <w:rFonts w:hAnsi="標楷體" w:hint="eastAsia"/>
          <w:sz w:val="28"/>
          <w:szCs w:val="28"/>
        </w:rPr>
        <w:t>莊鴻基</w:t>
      </w:r>
    </w:p>
    <w:p w:rsidR="0092611B" w:rsidRPr="00F24933" w:rsidRDefault="00BC4FAA" w:rsidP="00384E31">
      <w:pPr>
        <w:pStyle w:val="ae"/>
        <w:spacing w:beforeLines="30" w:before="108" w:line="410" w:lineRule="exact"/>
        <w:ind w:leftChars="0" w:left="0" w:rightChars="0" w:right="0" w:firstLineChars="398" w:firstLine="1115"/>
        <w:jc w:val="both"/>
        <w:rPr>
          <w:rFonts w:ascii="標楷體" w:hAnsi="標楷體"/>
          <w:b/>
          <w:sz w:val="28"/>
          <w:szCs w:val="28"/>
          <w:lang w:eastAsia="zh-TW"/>
        </w:rPr>
      </w:pPr>
      <w:bookmarkStart w:id="11" w:name="開會事由開頭"/>
      <w:bookmarkEnd w:id="11"/>
      <w:r w:rsidRPr="00F24933">
        <w:rPr>
          <w:rFonts w:ascii="標楷體" w:hAnsi="標楷體" w:hint="eastAsia"/>
          <w:b/>
          <w:sz w:val="28"/>
          <w:szCs w:val="28"/>
          <w:lang w:eastAsia="zh-TW"/>
        </w:rPr>
        <w:t>報告事項</w:t>
      </w:r>
    </w:p>
    <w:p w:rsidR="00BC4FAA" w:rsidRPr="00F24933" w:rsidRDefault="00067D72" w:rsidP="004F1D41">
      <w:pPr>
        <w:pStyle w:val="Default"/>
        <w:spacing w:line="360" w:lineRule="exact"/>
        <w:rPr>
          <w:rFonts w:hAnsi="標楷體"/>
          <w:color w:val="auto"/>
          <w:sz w:val="28"/>
          <w:szCs w:val="28"/>
        </w:rPr>
      </w:pPr>
      <w:r w:rsidRPr="00F24933">
        <w:rPr>
          <w:rFonts w:hAnsi="標楷體" w:hint="eastAsia"/>
          <w:color w:val="auto"/>
          <w:sz w:val="28"/>
          <w:szCs w:val="28"/>
        </w:rPr>
        <w:t>宣讀上次會議議事錄。</w:t>
      </w:r>
    </w:p>
    <w:p w:rsidR="00067D72" w:rsidRPr="00F24933" w:rsidRDefault="00067D72" w:rsidP="004F1D41">
      <w:pPr>
        <w:pStyle w:val="Default"/>
        <w:spacing w:line="360" w:lineRule="exact"/>
        <w:rPr>
          <w:rFonts w:hAnsi="標楷體"/>
          <w:color w:val="auto"/>
          <w:sz w:val="28"/>
          <w:szCs w:val="28"/>
        </w:rPr>
      </w:pPr>
      <w:r w:rsidRPr="00F24933">
        <w:rPr>
          <w:rFonts w:hAnsi="標楷體" w:hint="eastAsia"/>
          <w:color w:val="auto"/>
          <w:sz w:val="28"/>
          <w:szCs w:val="28"/>
        </w:rPr>
        <w:t>決定：確定。</w:t>
      </w:r>
    </w:p>
    <w:p w:rsidR="00BC4FAA" w:rsidRPr="00F24933" w:rsidRDefault="00BC4FAA" w:rsidP="00384E31">
      <w:pPr>
        <w:pStyle w:val="ae"/>
        <w:spacing w:beforeLines="30" w:before="108" w:line="410" w:lineRule="exact"/>
        <w:ind w:leftChars="0" w:left="0" w:rightChars="0" w:right="0" w:firstLineChars="398" w:firstLine="1115"/>
        <w:jc w:val="both"/>
        <w:rPr>
          <w:rFonts w:ascii="標楷體" w:hAnsi="標楷體"/>
          <w:b/>
          <w:sz w:val="28"/>
          <w:szCs w:val="28"/>
          <w:lang w:eastAsia="zh-TW"/>
        </w:rPr>
      </w:pPr>
      <w:r w:rsidRPr="00F24933">
        <w:rPr>
          <w:rFonts w:ascii="標楷體" w:hAnsi="標楷體" w:hint="eastAsia"/>
          <w:b/>
          <w:sz w:val="28"/>
          <w:szCs w:val="28"/>
          <w:lang w:eastAsia="zh-TW"/>
        </w:rPr>
        <w:t>討論事項</w:t>
      </w:r>
    </w:p>
    <w:p w:rsidR="00D37720" w:rsidRPr="00F24933" w:rsidRDefault="00D37720" w:rsidP="00F4014F">
      <w:pPr>
        <w:adjustRightInd w:val="0"/>
        <w:snapToGrid w:val="0"/>
        <w:spacing w:line="360" w:lineRule="exact"/>
        <w:ind w:left="536" w:hangingChars="200" w:hanging="536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F24933">
        <w:rPr>
          <w:rFonts w:ascii="標楷體" w:eastAsia="標楷體" w:hAnsi="標楷體" w:cs="Times New Roman" w:hint="eastAsia"/>
          <w:spacing w:val="-6"/>
          <w:sz w:val="28"/>
          <w:szCs w:val="28"/>
        </w:rPr>
        <w:t>一、</w:t>
      </w:r>
      <w:r w:rsidRPr="00F4014F">
        <w:rPr>
          <w:rFonts w:ascii="標楷體" w:eastAsia="標楷體" w:hAnsi="標楷體" w:cs="Times New Roman" w:hint="eastAsia"/>
          <w:spacing w:val="-2"/>
          <w:kern w:val="0"/>
          <w:sz w:val="28"/>
          <w:szCs w:val="28"/>
        </w:rPr>
        <w:t>審查</w:t>
      </w:r>
      <w:proofErr w:type="gramStart"/>
      <w:r w:rsidR="00D850CC" w:rsidRPr="00F4014F">
        <w:rPr>
          <w:rFonts w:ascii="標楷體" w:eastAsia="標楷體" w:hAnsi="標楷體" w:cs="Times New Roman" w:hint="eastAsia"/>
          <w:spacing w:val="-2"/>
          <w:sz w:val="28"/>
          <w:szCs w:val="28"/>
        </w:rPr>
        <w:t>115</w:t>
      </w:r>
      <w:proofErr w:type="gramEnd"/>
      <w:r w:rsidRPr="00F4014F">
        <w:rPr>
          <w:rFonts w:ascii="標楷體" w:eastAsia="標楷體" w:hAnsi="標楷體" w:cs="Times New Roman" w:hint="eastAsia"/>
          <w:spacing w:val="-2"/>
          <w:sz w:val="28"/>
          <w:szCs w:val="28"/>
        </w:rPr>
        <w:t>年度中央政府總預算案關於法務部及所屬主管收支部分。</w:t>
      </w:r>
    </w:p>
    <w:p w:rsidR="00D37720" w:rsidRPr="00F24933" w:rsidRDefault="00D37720" w:rsidP="00F4014F">
      <w:pPr>
        <w:adjustRightInd w:val="0"/>
        <w:snapToGrid w:val="0"/>
        <w:spacing w:line="360" w:lineRule="exact"/>
        <w:ind w:left="536" w:hangingChars="200" w:hanging="536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F24933">
        <w:rPr>
          <w:rFonts w:ascii="標楷體" w:eastAsia="標楷體" w:hAnsi="標楷體" w:cs="Times New Roman" w:hint="eastAsia"/>
          <w:spacing w:val="-6"/>
          <w:sz w:val="28"/>
          <w:szCs w:val="28"/>
        </w:rPr>
        <w:t>二、</w:t>
      </w:r>
      <w:r w:rsidRPr="00F4014F">
        <w:rPr>
          <w:rFonts w:ascii="標楷體" w:eastAsia="標楷體" w:hAnsi="標楷體" w:cs="Times New Roman" w:hint="eastAsia"/>
          <w:kern w:val="0"/>
          <w:sz w:val="28"/>
          <w:szCs w:val="28"/>
        </w:rPr>
        <w:t>審查</w:t>
      </w:r>
      <w:proofErr w:type="gramStart"/>
      <w:r w:rsidR="009342F5" w:rsidRPr="00F4014F">
        <w:rPr>
          <w:rFonts w:ascii="標楷體" w:eastAsia="標楷體" w:hAnsi="標楷體" w:cs="Times New Roman" w:hint="eastAsia"/>
          <w:sz w:val="28"/>
          <w:szCs w:val="28"/>
        </w:rPr>
        <w:t>115</w:t>
      </w:r>
      <w:proofErr w:type="gramEnd"/>
      <w:r w:rsidRPr="00F4014F">
        <w:rPr>
          <w:rFonts w:ascii="標楷體" w:eastAsia="標楷體" w:hAnsi="標楷體" w:cs="Times New Roman" w:hint="eastAsia"/>
          <w:sz w:val="28"/>
          <w:szCs w:val="28"/>
        </w:rPr>
        <w:t>年度中央政府總預算案附屬單位預算非營業部分關於法務部主管「法務部矯正機關作業基金」收支部分</w:t>
      </w:r>
      <w:r w:rsidRPr="00F24933">
        <w:rPr>
          <w:rFonts w:ascii="標楷體" w:eastAsia="標楷體" w:hAnsi="標楷體" w:cs="Times New Roman" w:hint="eastAsia"/>
          <w:spacing w:val="-6"/>
          <w:sz w:val="28"/>
          <w:szCs w:val="28"/>
        </w:rPr>
        <w:t>。</w:t>
      </w:r>
    </w:p>
    <w:p w:rsidR="00D37720" w:rsidRPr="00F24933" w:rsidRDefault="00D37720" w:rsidP="00F4014F">
      <w:pPr>
        <w:adjustRightInd w:val="0"/>
        <w:snapToGrid w:val="0"/>
        <w:spacing w:line="360" w:lineRule="exact"/>
        <w:ind w:left="536" w:hangingChars="200" w:hanging="536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F24933">
        <w:rPr>
          <w:rFonts w:ascii="標楷體" w:eastAsia="標楷體" w:hAnsi="標楷體" w:cs="Times New Roman" w:hint="eastAsia"/>
          <w:spacing w:val="-6"/>
          <w:sz w:val="28"/>
          <w:szCs w:val="28"/>
        </w:rPr>
        <w:t>三、</w:t>
      </w:r>
      <w:r w:rsidRPr="00F4014F">
        <w:rPr>
          <w:rFonts w:ascii="標楷體" w:eastAsia="標楷體" w:hAnsi="標楷體" w:cs="Times New Roman" w:hint="eastAsia"/>
          <w:kern w:val="0"/>
          <w:sz w:val="28"/>
          <w:szCs w:val="28"/>
        </w:rPr>
        <w:t>審查</w:t>
      </w:r>
      <w:proofErr w:type="gramStart"/>
      <w:r w:rsidR="009342F5" w:rsidRPr="00F4014F">
        <w:rPr>
          <w:rFonts w:ascii="標楷體" w:eastAsia="標楷體" w:hAnsi="標楷體" w:cs="Times New Roman" w:hint="eastAsia"/>
          <w:sz w:val="28"/>
          <w:szCs w:val="28"/>
        </w:rPr>
        <w:t>115</w:t>
      </w:r>
      <w:proofErr w:type="gramEnd"/>
      <w:r w:rsidRPr="00F4014F">
        <w:rPr>
          <w:rFonts w:ascii="標楷體" w:eastAsia="標楷體" w:hAnsi="標楷體" w:cs="Times New Roman" w:hint="eastAsia"/>
          <w:sz w:val="28"/>
          <w:szCs w:val="28"/>
        </w:rPr>
        <w:t>年度中央政府總預算案附屬單位預算非營業部分關於法務部主管「毒品防制基金」收支部分。</w:t>
      </w:r>
    </w:p>
    <w:p w:rsidR="00D37720" w:rsidRPr="00F24933" w:rsidRDefault="00D37720" w:rsidP="00F4014F">
      <w:pPr>
        <w:adjustRightInd w:val="0"/>
        <w:snapToGrid w:val="0"/>
        <w:spacing w:line="360" w:lineRule="exact"/>
        <w:ind w:left="536" w:hangingChars="200" w:hanging="536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F24933">
        <w:rPr>
          <w:rFonts w:ascii="標楷體" w:eastAsia="標楷體" w:hAnsi="標楷體" w:cs="Times New Roman" w:hint="eastAsia"/>
          <w:spacing w:val="-6"/>
          <w:sz w:val="28"/>
          <w:szCs w:val="28"/>
        </w:rPr>
        <w:t>四、</w:t>
      </w:r>
      <w:r w:rsidRPr="00F4014F">
        <w:rPr>
          <w:rFonts w:ascii="標楷體" w:eastAsia="標楷體" w:hAnsi="標楷體" w:cs="Times New Roman" w:hint="eastAsia"/>
          <w:spacing w:val="2"/>
          <w:kern w:val="0"/>
          <w:sz w:val="28"/>
          <w:szCs w:val="28"/>
        </w:rPr>
        <w:t>審查</w:t>
      </w:r>
      <w:r w:rsidRPr="00F4014F">
        <w:rPr>
          <w:rFonts w:ascii="標楷體" w:eastAsia="標楷體" w:hAnsi="標楷體" w:cs="Times New Roman" w:hint="eastAsia"/>
          <w:spacing w:val="2"/>
          <w:sz w:val="28"/>
          <w:szCs w:val="28"/>
        </w:rPr>
        <w:t>法務部函送財團法人臺灣更生保護會、財團法人福建更生保護會及財團法人犯罪被害人保護協會</w:t>
      </w:r>
      <w:proofErr w:type="gramStart"/>
      <w:r w:rsidR="009342F5" w:rsidRPr="00F4014F">
        <w:rPr>
          <w:rFonts w:ascii="標楷體" w:eastAsia="標楷體" w:hAnsi="標楷體" w:cs="Times New Roman" w:hint="eastAsia"/>
          <w:spacing w:val="2"/>
          <w:sz w:val="28"/>
          <w:szCs w:val="28"/>
        </w:rPr>
        <w:t>115</w:t>
      </w:r>
      <w:proofErr w:type="gramEnd"/>
      <w:r w:rsidRPr="00F4014F">
        <w:rPr>
          <w:rFonts w:ascii="標楷體" w:eastAsia="標楷體" w:hAnsi="標楷體" w:cs="Times New Roman" w:hint="eastAsia"/>
          <w:spacing w:val="2"/>
          <w:sz w:val="28"/>
          <w:szCs w:val="28"/>
        </w:rPr>
        <w:t>年度預算書案。</w:t>
      </w:r>
    </w:p>
    <w:p w:rsidR="00D37720" w:rsidRPr="00F24933" w:rsidRDefault="009342F5" w:rsidP="00D37720">
      <w:pPr>
        <w:spacing w:beforeLines="10" w:before="36" w:line="360" w:lineRule="exact"/>
        <w:ind w:left="280" w:hangingChars="100" w:hanging="280"/>
        <w:jc w:val="both"/>
        <w:rPr>
          <w:rFonts w:ascii="標楷體" w:eastAsia="標楷體" w:hAnsi="標楷體" w:cs="Times New Roman"/>
          <w:sz w:val="28"/>
          <w:szCs w:val="28"/>
        </w:rPr>
      </w:pP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本次</w:t>
      </w:r>
      <w:r w:rsidR="00D37720" w:rsidRPr="00F24933">
        <w:rPr>
          <w:rFonts w:ascii="標楷體" w:eastAsia="標楷體" w:hAnsi="標楷體" w:cs="Times New Roman" w:hint="eastAsia"/>
          <w:sz w:val="28"/>
          <w:szCs w:val="28"/>
        </w:rPr>
        <w:t>會議有委員</w:t>
      </w:r>
      <w:r w:rsidR="00823D06" w:rsidRPr="00F24933">
        <w:rPr>
          <w:rFonts w:ascii="標楷體" w:eastAsia="標楷體" w:hAnsi="標楷體" w:cs="Times New Roman" w:hint="eastAsia"/>
          <w:sz w:val="28"/>
          <w:szCs w:val="28"/>
        </w:rPr>
        <w:t>莊瑞雄、</w:t>
      </w:r>
      <w:r>
        <w:rPr>
          <w:rFonts w:ascii="標楷體" w:eastAsia="標楷體" w:hAnsi="標楷體" w:cs="Times New Roman" w:hint="eastAsia"/>
          <w:sz w:val="28"/>
          <w:szCs w:val="28"/>
        </w:rPr>
        <w:t>陳昭姿</w:t>
      </w:r>
      <w:r w:rsidR="00D37720" w:rsidRPr="00F24933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823D06" w:rsidRPr="00F24933">
        <w:rPr>
          <w:rFonts w:ascii="標楷體" w:eastAsia="標楷體" w:hAnsi="標楷體" w:cs="Times New Roman" w:hint="eastAsia"/>
          <w:sz w:val="28"/>
          <w:szCs w:val="28"/>
        </w:rPr>
        <w:t>翁曉玲、</w:t>
      </w:r>
      <w:r w:rsidR="00823D06">
        <w:rPr>
          <w:rFonts w:ascii="標楷體" w:eastAsia="標楷體" w:hAnsi="標楷體" w:cs="Times New Roman" w:hint="eastAsia"/>
          <w:sz w:val="28"/>
          <w:szCs w:val="28"/>
        </w:rPr>
        <w:t>張雅琳</w:t>
      </w:r>
      <w:r w:rsidR="005B0800" w:rsidRPr="00F24933">
        <w:rPr>
          <w:rFonts w:ascii="標楷體" w:eastAsia="標楷體" w:hAnsi="標楷體" w:cs="Times New Roman" w:hint="eastAsia"/>
          <w:sz w:val="28"/>
          <w:szCs w:val="28"/>
        </w:rPr>
        <w:t>、沈發惠、</w:t>
      </w:r>
      <w:proofErr w:type="gramStart"/>
      <w:r w:rsidR="00823D06">
        <w:rPr>
          <w:rFonts w:ascii="標楷體" w:eastAsia="標楷體" w:hAnsi="標楷體" w:cs="Times New Roman" w:hint="eastAsia"/>
          <w:sz w:val="28"/>
          <w:szCs w:val="28"/>
        </w:rPr>
        <w:t>范</w:t>
      </w:r>
      <w:proofErr w:type="gramEnd"/>
      <w:r w:rsidR="00823D06">
        <w:rPr>
          <w:rFonts w:ascii="標楷體" w:eastAsia="標楷體" w:hAnsi="標楷體" w:cs="Times New Roman" w:hint="eastAsia"/>
          <w:sz w:val="28"/>
          <w:szCs w:val="28"/>
        </w:rPr>
        <w:t>雲</w:t>
      </w:r>
      <w:r w:rsidR="00D37720" w:rsidRPr="00F24933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823D06">
        <w:rPr>
          <w:rFonts w:ascii="標楷體" w:eastAsia="標楷體" w:hAnsi="標楷體" w:cs="Times New Roman" w:hint="eastAsia"/>
          <w:sz w:val="28"/>
          <w:szCs w:val="28"/>
        </w:rPr>
        <w:t>賴士葆</w:t>
      </w:r>
      <w:r w:rsidR="00823D06" w:rsidRPr="00F24933">
        <w:rPr>
          <w:rFonts w:ascii="標楷體" w:eastAsia="標楷體" w:hAnsi="標楷體" w:cs="Times New Roman" w:hint="eastAsia"/>
          <w:sz w:val="28"/>
          <w:szCs w:val="28"/>
        </w:rPr>
        <w:t>、洪孟楷、</w:t>
      </w:r>
      <w:r w:rsidR="00D37720" w:rsidRPr="00F24933">
        <w:rPr>
          <w:rFonts w:ascii="標楷體" w:eastAsia="標楷體" w:hAnsi="標楷體" w:cs="Times New Roman" w:hint="eastAsia"/>
          <w:sz w:val="28"/>
          <w:szCs w:val="28"/>
        </w:rPr>
        <w:t>鍾佳濱</w:t>
      </w:r>
      <w:r w:rsidR="005B0800" w:rsidRPr="00F24933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823D06">
        <w:rPr>
          <w:rFonts w:ascii="標楷體" w:eastAsia="標楷體" w:hAnsi="標楷體" w:cs="Times New Roman" w:hint="eastAsia"/>
          <w:sz w:val="28"/>
          <w:szCs w:val="28"/>
        </w:rPr>
        <w:t>蔡易餘</w:t>
      </w:r>
      <w:r w:rsidR="00D37720" w:rsidRPr="00F24933">
        <w:rPr>
          <w:rFonts w:ascii="標楷體" w:eastAsia="標楷體" w:hAnsi="標楷體" w:cs="Times New Roman" w:hint="eastAsia"/>
          <w:sz w:val="28"/>
          <w:szCs w:val="28"/>
        </w:rPr>
        <w:t>提出質詢；委員</w:t>
      </w:r>
      <w:r w:rsidR="00823D06">
        <w:rPr>
          <w:rFonts w:ascii="標楷體" w:eastAsia="標楷體" w:hAnsi="標楷體" w:cs="Times New Roman" w:hint="eastAsia"/>
          <w:sz w:val="28"/>
          <w:szCs w:val="28"/>
        </w:rPr>
        <w:t>蔡其昌</w:t>
      </w:r>
      <w:r w:rsidR="0020126A" w:rsidRPr="00F24933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823D06">
        <w:rPr>
          <w:rFonts w:ascii="標楷體" w:eastAsia="標楷體" w:hAnsi="標楷體" w:cs="Times New Roman" w:hint="eastAsia"/>
          <w:sz w:val="28"/>
          <w:szCs w:val="28"/>
        </w:rPr>
        <w:t>許宇</w:t>
      </w:r>
      <w:proofErr w:type="gramStart"/>
      <w:r w:rsidR="00823D06">
        <w:rPr>
          <w:rFonts w:ascii="標楷體" w:eastAsia="標楷體" w:hAnsi="標楷體" w:cs="Times New Roman" w:hint="eastAsia"/>
          <w:sz w:val="28"/>
          <w:szCs w:val="28"/>
        </w:rPr>
        <w:t>甄</w:t>
      </w:r>
      <w:proofErr w:type="gramEnd"/>
      <w:r w:rsidR="00823D06" w:rsidRPr="00F24933">
        <w:rPr>
          <w:rFonts w:ascii="標楷體" w:eastAsia="標楷體" w:hAnsi="標楷體" w:cs="Times New Roman" w:hint="eastAsia"/>
          <w:sz w:val="28"/>
          <w:szCs w:val="28"/>
        </w:rPr>
        <w:t>、吳宗憲</w:t>
      </w:r>
      <w:r w:rsidR="00823D06">
        <w:rPr>
          <w:rFonts w:ascii="標楷體" w:eastAsia="標楷體" w:hAnsi="標楷體" w:cs="Times New Roman" w:hint="eastAsia"/>
          <w:sz w:val="28"/>
          <w:szCs w:val="28"/>
        </w:rPr>
        <w:t>、林倩綺</w:t>
      </w:r>
      <w:r w:rsidR="00D37720" w:rsidRPr="00F24933">
        <w:rPr>
          <w:rFonts w:ascii="標楷體" w:eastAsia="標楷體" w:hAnsi="標楷體" w:cs="Times New Roman" w:hint="eastAsia"/>
          <w:sz w:val="28"/>
          <w:szCs w:val="28"/>
        </w:rPr>
        <w:t>提出書面質詢。）</w:t>
      </w:r>
    </w:p>
    <w:p w:rsidR="00F93D6B" w:rsidRPr="00F24933" w:rsidRDefault="00F93D6B" w:rsidP="00F93D6B">
      <w:pPr>
        <w:spacing w:line="3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F24933">
        <w:rPr>
          <w:rFonts w:ascii="標楷體" w:eastAsia="標楷體" w:hAnsi="標楷體" w:hint="eastAsia"/>
          <w:sz w:val="28"/>
          <w:szCs w:val="28"/>
        </w:rPr>
        <w:t>決議：</w:t>
      </w:r>
    </w:p>
    <w:p w:rsidR="00F93D6B" w:rsidRPr="00F24933" w:rsidRDefault="00F93D6B" w:rsidP="00F93D6B">
      <w:pPr>
        <w:spacing w:line="3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F24933">
        <w:rPr>
          <w:rFonts w:ascii="標楷體" w:eastAsia="標楷體" w:hAnsi="標楷體" w:hint="eastAsia"/>
          <w:sz w:val="28"/>
          <w:szCs w:val="28"/>
        </w:rPr>
        <w:t>一、報告及</w:t>
      </w:r>
      <w:proofErr w:type="gramStart"/>
      <w:r w:rsidRPr="00F24933">
        <w:rPr>
          <w:rFonts w:ascii="標楷體" w:eastAsia="標楷體" w:hAnsi="標楷體" w:hint="eastAsia"/>
          <w:sz w:val="28"/>
          <w:szCs w:val="28"/>
        </w:rPr>
        <w:t>詢</w:t>
      </w:r>
      <w:proofErr w:type="gramEnd"/>
      <w:r w:rsidRPr="00F24933">
        <w:rPr>
          <w:rFonts w:ascii="標楷體" w:eastAsia="標楷體" w:hAnsi="標楷體" w:hint="eastAsia"/>
          <w:sz w:val="28"/>
          <w:szCs w:val="28"/>
        </w:rPr>
        <w:t>答完畢。</w:t>
      </w:r>
    </w:p>
    <w:p w:rsidR="00D80D93" w:rsidRPr="00F24933" w:rsidRDefault="00F93D6B" w:rsidP="009342F5">
      <w:pPr>
        <w:spacing w:line="360" w:lineRule="exact"/>
        <w:contextualSpacing/>
        <w:jc w:val="both"/>
        <w:rPr>
          <w:rFonts w:ascii="標楷體" w:eastAsia="標楷體" w:hAnsi="標楷體" w:cs="Times New Roman"/>
          <w:sz w:val="28"/>
          <w:szCs w:val="28"/>
        </w:rPr>
      </w:pPr>
      <w:r w:rsidRPr="00F24933">
        <w:rPr>
          <w:rFonts w:ascii="標楷體" w:eastAsia="標楷體" w:hAnsi="標楷體" w:hint="eastAsia"/>
          <w:sz w:val="28"/>
          <w:szCs w:val="28"/>
        </w:rPr>
        <w:t>二、第一案至第四案，</w:t>
      </w:r>
      <w:proofErr w:type="gramStart"/>
      <w:r w:rsidRPr="00F24933">
        <w:rPr>
          <w:rFonts w:ascii="標楷體" w:eastAsia="標楷體" w:hAnsi="標楷體" w:hint="eastAsia"/>
          <w:sz w:val="28"/>
          <w:szCs w:val="28"/>
        </w:rPr>
        <w:t>均</w:t>
      </w:r>
      <w:r w:rsidRPr="00F24933">
        <w:rPr>
          <w:rFonts w:ascii="標楷體" w:eastAsia="標楷體" w:hAnsi="標楷體" w:hint="eastAsia"/>
          <w:spacing w:val="-6"/>
          <w:sz w:val="28"/>
          <w:szCs w:val="28"/>
        </w:rPr>
        <w:t>另定期</w:t>
      </w:r>
      <w:proofErr w:type="gramEnd"/>
      <w:r w:rsidRPr="00F24933">
        <w:rPr>
          <w:rFonts w:ascii="標楷體" w:eastAsia="標楷體" w:hAnsi="標楷體" w:hint="eastAsia"/>
          <w:spacing w:val="-6"/>
          <w:sz w:val="28"/>
          <w:szCs w:val="28"/>
        </w:rPr>
        <w:t>繼續審查</w:t>
      </w:r>
      <w:r w:rsidRPr="00F24933">
        <w:rPr>
          <w:rFonts w:ascii="標楷體" w:eastAsia="標楷體" w:hAnsi="標楷體" w:hint="eastAsia"/>
          <w:sz w:val="28"/>
          <w:szCs w:val="28"/>
        </w:rPr>
        <w:t>。</w:t>
      </w:r>
    </w:p>
    <w:p w:rsidR="00F93D6B" w:rsidRPr="00F24933" w:rsidRDefault="009342F5" w:rsidP="00823D06">
      <w:pPr>
        <w:spacing w:line="36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F93D6B" w:rsidRPr="00F24933">
        <w:rPr>
          <w:rFonts w:ascii="標楷體" w:eastAsia="標楷體" w:hAnsi="標楷體" w:hint="eastAsia"/>
          <w:sz w:val="28"/>
          <w:szCs w:val="28"/>
        </w:rPr>
        <w:t>、</w:t>
      </w:r>
      <w:r w:rsidR="00F93D6B" w:rsidRPr="003018BB">
        <w:rPr>
          <w:rFonts w:ascii="標楷體" w:eastAsia="標楷體" w:hAnsi="標楷體" w:hint="eastAsia"/>
          <w:spacing w:val="2"/>
          <w:sz w:val="28"/>
          <w:szCs w:val="28"/>
        </w:rPr>
        <w:t>委員質詢時，要求提供相關資料或以書面答復者，請相關機關儘</w:t>
      </w:r>
      <w:r w:rsidR="00F93D6B" w:rsidRPr="003018BB">
        <w:rPr>
          <w:rFonts w:ascii="標楷體" w:eastAsia="標楷體" w:hAnsi="標楷體" w:hint="eastAsia"/>
          <w:spacing w:val="2"/>
          <w:sz w:val="28"/>
          <w:szCs w:val="28"/>
        </w:rPr>
        <w:lastRenderedPageBreak/>
        <w:t>速送交個別委員及本會。</w:t>
      </w:r>
    </w:p>
    <w:p w:rsidR="00F93D6B" w:rsidRPr="00F24933" w:rsidRDefault="009342F5" w:rsidP="00823D06">
      <w:pPr>
        <w:spacing w:line="36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F93D6B" w:rsidRPr="00F24933">
        <w:rPr>
          <w:rFonts w:ascii="標楷體" w:eastAsia="標楷體" w:hAnsi="標楷體" w:hint="eastAsia"/>
          <w:sz w:val="28"/>
          <w:szCs w:val="28"/>
        </w:rPr>
        <w:t>、審查會委員針對本日議程所列討論事項之預算提案，請於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="00F93D6B" w:rsidRPr="00F24933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F93D6B" w:rsidRPr="00F24933">
        <w:rPr>
          <w:rFonts w:ascii="標楷體" w:eastAsia="標楷體" w:hAnsi="標楷體" w:hint="eastAsia"/>
          <w:sz w:val="28"/>
          <w:szCs w:val="28"/>
        </w:rPr>
        <w:t>4日(</w:t>
      </w:r>
      <w:r>
        <w:rPr>
          <w:rFonts w:ascii="標楷體" w:eastAsia="標楷體" w:hAnsi="標楷體" w:hint="eastAsia"/>
          <w:sz w:val="28"/>
          <w:szCs w:val="28"/>
        </w:rPr>
        <w:t>星期四</w:t>
      </w:r>
      <w:r w:rsidR="00F93D6B" w:rsidRPr="00F24933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="00F93D6B" w:rsidRPr="00F24933">
        <w:rPr>
          <w:rFonts w:ascii="標楷體" w:eastAsia="標楷體" w:hAnsi="標楷體" w:hint="eastAsia"/>
          <w:sz w:val="28"/>
          <w:szCs w:val="28"/>
        </w:rPr>
        <w:t>午2時前送交本會，逾時不予受理。</w:t>
      </w:r>
    </w:p>
    <w:p w:rsidR="00EE57FC" w:rsidRPr="00F24933" w:rsidRDefault="005129B0" w:rsidP="005129B0">
      <w:pPr>
        <w:spacing w:line="360" w:lineRule="exact"/>
        <w:ind w:left="619" w:hangingChars="221" w:hanging="619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F24933">
        <w:rPr>
          <w:rFonts w:ascii="標楷體" w:eastAsia="標楷體" w:hAnsi="標楷體"/>
          <w:sz w:val="28"/>
          <w:szCs w:val="28"/>
        </w:rPr>
        <w:t>散會</w:t>
      </w:r>
    </w:p>
    <w:p w:rsidR="0040145C" w:rsidRPr="00F24933" w:rsidRDefault="0040145C" w:rsidP="005129B0">
      <w:pPr>
        <w:spacing w:line="360" w:lineRule="exact"/>
        <w:ind w:left="619" w:hangingChars="221" w:hanging="619"/>
        <w:contextualSpacing/>
        <w:jc w:val="both"/>
        <w:rPr>
          <w:rFonts w:ascii="標楷體" w:eastAsia="標楷體" w:hAnsi="標楷體" w:cs="標楷體"/>
          <w:b/>
          <w:color w:val="FF0000"/>
          <w:kern w:val="0"/>
          <w:sz w:val="28"/>
          <w:szCs w:val="28"/>
        </w:rPr>
      </w:pPr>
      <w:bookmarkStart w:id="12" w:name="_GoBack"/>
      <w:bookmarkEnd w:id="12"/>
    </w:p>
    <w:p w:rsidR="00D37720" w:rsidRPr="00072A0E" w:rsidRDefault="00D37720" w:rsidP="00320AAE">
      <w:pPr>
        <w:kinsoku w:val="0"/>
        <w:spacing w:line="360" w:lineRule="exact"/>
        <w:ind w:left="536" w:hangingChars="200" w:hanging="536"/>
        <w:contextualSpacing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</w:p>
    <w:sectPr w:rsidR="00D37720" w:rsidRPr="00072A0E" w:rsidSect="002A266C">
      <w:footerReference w:type="default" r:id="rId7"/>
      <w:pgSz w:w="11906" w:h="16838"/>
      <w:pgMar w:top="1440" w:right="1559" w:bottom="1440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227" w:rsidRDefault="00673227" w:rsidP="00546A13">
      <w:r>
        <w:separator/>
      </w:r>
    </w:p>
  </w:endnote>
  <w:endnote w:type="continuationSeparator" w:id="0">
    <w:p w:rsidR="00673227" w:rsidRDefault="00673227" w:rsidP="0054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7904654"/>
      <w:docPartObj>
        <w:docPartGallery w:val="Page Numbers (Bottom of Page)"/>
        <w:docPartUnique/>
      </w:docPartObj>
    </w:sdtPr>
    <w:sdtEndPr/>
    <w:sdtContent>
      <w:p w:rsidR="00D3787C" w:rsidRDefault="00D378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C33" w:rsidRPr="004E4C33">
          <w:rPr>
            <w:noProof/>
            <w:lang w:val="zh-TW"/>
          </w:rPr>
          <w:t>2</w:t>
        </w:r>
        <w:r>
          <w:fldChar w:fldCharType="end"/>
        </w:r>
      </w:p>
    </w:sdtContent>
  </w:sdt>
  <w:p w:rsidR="00D3787C" w:rsidRDefault="00D378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227" w:rsidRDefault="00673227" w:rsidP="00546A13">
      <w:r>
        <w:separator/>
      </w:r>
    </w:p>
  </w:footnote>
  <w:footnote w:type="continuationSeparator" w:id="0">
    <w:p w:rsidR="00673227" w:rsidRDefault="00673227" w:rsidP="00546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1688"/>
    <w:multiLevelType w:val="hybridMultilevel"/>
    <w:tmpl w:val="363628F4"/>
    <w:lvl w:ilvl="0" w:tplc="D7B4C906">
      <w:start w:val="1"/>
      <w:numFmt w:val="taiwaneseCountingThousand"/>
      <w:lvlRestart w:val="0"/>
      <w:lvlText w:val="(%1)"/>
      <w:lvlJc w:val="left"/>
      <w:pPr>
        <w:ind w:left="624" w:hanging="482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0D1B010A"/>
    <w:multiLevelType w:val="hybridMultilevel"/>
    <w:tmpl w:val="4C748876"/>
    <w:lvl w:ilvl="0" w:tplc="D7B4C906">
      <w:start w:val="1"/>
      <w:numFmt w:val="taiwaneseCountingThousand"/>
      <w:lvlRestart w:val="0"/>
      <w:lvlText w:val="(%1)"/>
      <w:lvlJc w:val="left"/>
      <w:pPr>
        <w:ind w:left="1050" w:hanging="482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" w15:restartNumberingAfterBreak="0">
    <w:nsid w:val="0FC07EC3"/>
    <w:multiLevelType w:val="hybridMultilevel"/>
    <w:tmpl w:val="0E006C76"/>
    <w:lvl w:ilvl="0" w:tplc="D7B4C906">
      <w:start w:val="1"/>
      <w:numFmt w:val="taiwaneseCountingThousand"/>
      <w:lvlRestart w:val="0"/>
      <w:lvlText w:val="(%1)"/>
      <w:lvlJc w:val="left"/>
      <w:pPr>
        <w:ind w:left="84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24C12AF5"/>
    <w:multiLevelType w:val="hybridMultilevel"/>
    <w:tmpl w:val="8B60496A"/>
    <w:lvl w:ilvl="0" w:tplc="6D4EE54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712A98"/>
    <w:multiLevelType w:val="hybridMultilevel"/>
    <w:tmpl w:val="D4264346"/>
    <w:lvl w:ilvl="0" w:tplc="13EA35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D756F0"/>
    <w:multiLevelType w:val="hybridMultilevel"/>
    <w:tmpl w:val="EF0681E2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747B8B"/>
    <w:multiLevelType w:val="hybridMultilevel"/>
    <w:tmpl w:val="D4264346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2E5BFE"/>
    <w:multiLevelType w:val="hybridMultilevel"/>
    <w:tmpl w:val="BB5686E6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6816B2"/>
    <w:multiLevelType w:val="hybridMultilevel"/>
    <w:tmpl w:val="BF7EF000"/>
    <w:lvl w:ilvl="0" w:tplc="D7B4C906">
      <w:start w:val="1"/>
      <w:numFmt w:val="taiwaneseCountingThousand"/>
      <w:lvlRestart w:val="0"/>
      <w:lvlText w:val="(%1)"/>
      <w:lvlJc w:val="left"/>
      <w:pPr>
        <w:ind w:left="84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5E187699"/>
    <w:multiLevelType w:val="hybridMultilevel"/>
    <w:tmpl w:val="D4264346"/>
    <w:lvl w:ilvl="0" w:tplc="13EA35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2F0B85"/>
    <w:multiLevelType w:val="hybridMultilevel"/>
    <w:tmpl w:val="0F1E6F02"/>
    <w:lvl w:ilvl="0" w:tplc="58CE3E94">
      <w:start w:val="1"/>
      <w:numFmt w:val="taiwaneseCountingThousand"/>
      <w:lvlText w:val="(%1)"/>
      <w:lvlJc w:val="left"/>
      <w:pPr>
        <w:ind w:left="20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02" w:hanging="480"/>
      </w:pPr>
    </w:lvl>
    <w:lvl w:ilvl="2" w:tplc="0409001B" w:tentative="1">
      <w:start w:val="1"/>
      <w:numFmt w:val="lowerRoman"/>
      <w:lvlText w:val="%3."/>
      <w:lvlJc w:val="right"/>
      <w:pPr>
        <w:ind w:left="2782" w:hanging="480"/>
      </w:pPr>
    </w:lvl>
    <w:lvl w:ilvl="3" w:tplc="0409000F" w:tentative="1">
      <w:start w:val="1"/>
      <w:numFmt w:val="decimal"/>
      <w:lvlText w:val="%4."/>
      <w:lvlJc w:val="left"/>
      <w:pPr>
        <w:ind w:left="32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2" w:hanging="480"/>
      </w:pPr>
    </w:lvl>
    <w:lvl w:ilvl="5" w:tplc="0409001B" w:tentative="1">
      <w:start w:val="1"/>
      <w:numFmt w:val="lowerRoman"/>
      <w:lvlText w:val="%6."/>
      <w:lvlJc w:val="right"/>
      <w:pPr>
        <w:ind w:left="4222" w:hanging="480"/>
      </w:pPr>
    </w:lvl>
    <w:lvl w:ilvl="6" w:tplc="0409000F" w:tentative="1">
      <w:start w:val="1"/>
      <w:numFmt w:val="decimal"/>
      <w:lvlText w:val="%7."/>
      <w:lvlJc w:val="left"/>
      <w:pPr>
        <w:ind w:left="47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2" w:hanging="480"/>
      </w:pPr>
    </w:lvl>
    <w:lvl w:ilvl="8" w:tplc="0409001B" w:tentative="1">
      <w:start w:val="1"/>
      <w:numFmt w:val="lowerRoman"/>
      <w:lvlText w:val="%9."/>
      <w:lvlJc w:val="right"/>
      <w:pPr>
        <w:ind w:left="5662" w:hanging="4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1"/>
  </w:num>
  <w:num w:numId="9">
    <w:abstractNumId w:val="0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435"/>
    <w:rsid w:val="00001EC4"/>
    <w:rsid w:val="000038EE"/>
    <w:rsid w:val="00013E56"/>
    <w:rsid w:val="00017B46"/>
    <w:rsid w:val="00021F96"/>
    <w:rsid w:val="000236DE"/>
    <w:rsid w:val="00024E54"/>
    <w:rsid w:val="00026394"/>
    <w:rsid w:val="0002718D"/>
    <w:rsid w:val="00030020"/>
    <w:rsid w:val="00034EEC"/>
    <w:rsid w:val="00036479"/>
    <w:rsid w:val="0003667B"/>
    <w:rsid w:val="00060FDF"/>
    <w:rsid w:val="000612E9"/>
    <w:rsid w:val="000624C9"/>
    <w:rsid w:val="00065852"/>
    <w:rsid w:val="00065E8C"/>
    <w:rsid w:val="00067D72"/>
    <w:rsid w:val="00070496"/>
    <w:rsid w:val="00071EB4"/>
    <w:rsid w:val="00072A0E"/>
    <w:rsid w:val="000734B1"/>
    <w:rsid w:val="00080765"/>
    <w:rsid w:val="00082DB9"/>
    <w:rsid w:val="000850C7"/>
    <w:rsid w:val="00085102"/>
    <w:rsid w:val="00085A9A"/>
    <w:rsid w:val="00086232"/>
    <w:rsid w:val="00087C58"/>
    <w:rsid w:val="000943ED"/>
    <w:rsid w:val="000955DB"/>
    <w:rsid w:val="000969E0"/>
    <w:rsid w:val="000A0573"/>
    <w:rsid w:val="000A26F1"/>
    <w:rsid w:val="000A4348"/>
    <w:rsid w:val="000A5CA3"/>
    <w:rsid w:val="000B0A9B"/>
    <w:rsid w:val="000B1250"/>
    <w:rsid w:val="000B228C"/>
    <w:rsid w:val="000B2759"/>
    <w:rsid w:val="000B2A1E"/>
    <w:rsid w:val="000B593A"/>
    <w:rsid w:val="000C193D"/>
    <w:rsid w:val="000C5D98"/>
    <w:rsid w:val="000C7F35"/>
    <w:rsid w:val="000D4E93"/>
    <w:rsid w:val="000E72B8"/>
    <w:rsid w:val="000E75F7"/>
    <w:rsid w:val="000F4DC0"/>
    <w:rsid w:val="000F5090"/>
    <w:rsid w:val="001023F5"/>
    <w:rsid w:val="00105CC3"/>
    <w:rsid w:val="00106EDF"/>
    <w:rsid w:val="001140B8"/>
    <w:rsid w:val="00115338"/>
    <w:rsid w:val="0011778D"/>
    <w:rsid w:val="00134464"/>
    <w:rsid w:val="001357F8"/>
    <w:rsid w:val="00143314"/>
    <w:rsid w:val="001443D2"/>
    <w:rsid w:val="00157FCE"/>
    <w:rsid w:val="001673F9"/>
    <w:rsid w:val="00172D53"/>
    <w:rsid w:val="0018313A"/>
    <w:rsid w:val="001834D8"/>
    <w:rsid w:val="00183AFB"/>
    <w:rsid w:val="00185E18"/>
    <w:rsid w:val="00193761"/>
    <w:rsid w:val="00193F88"/>
    <w:rsid w:val="00194111"/>
    <w:rsid w:val="00197A10"/>
    <w:rsid w:val="001A0126"/>
    <w:rsid w:val="001A3D92"/>
    <w:rsid w:val="001A683C"/>
    <w:rsid w:val="001A6EA9"/>
    <w:rsid w:val="001A7859"/>
    <w:rsid w:val="001B26CF"/>
    <w:rsid w:val="001B40A1"/>
    <w:rsid w:val="001B5429"/>
    <w:rsid w:val="001C09F5"/>
    <w:rsid w:val="001C1FB2"/>
    <w:rsid w:val="001C3CEC"/>
    <w:rsid w:val="001C46E8"/>
    <w:rsid w:val="001C651D"/>
    <w:rsid w:val="001D326D"/>
    <w:rsid w:val="001D7F97"/>
    <w:rsid w:val="001E59A8"/>
    <w:rsid w:val="001E6388"/>
    <w:rsid w:val="001F0980"/>
    <w:rsid w:val="001F2040"/>
    <w:rsid w:val="001F2541"/>
    <w:rsid w:val="001F4B9E"/>
    <w:rsid w:val="0020126A"/>
    <w:rsid w:val="00201932"/>
    <w:rsid w:val="00202B2D"/>
    <w:rsid w:val="00203313"/>
    <w:rsid w:val="00211B5D"/>
    <w:rsid w:val="00211ED9"/>
    <w:rsid w:val="00213E5B"/>
    <w:rsid w:val="00220654"/>
    <w:rsid w:val="00227064"/>
    <w:rsid w:val="0023028F"/>
    <w:rsid w:val="00232ED1"/>
    <w:rsid w:val="00233FEF"/>
    <w:rsid w:val="002351AD"/>
    <w:rsid w:val="00240B3E"/>
    <w:rsid w:val="002410CF"/>
    <w:rsid w:val="00241558"/>
    <w:rsid w:val="00241853"/>
    <w:rsid w:val="00247C8F"/>
    <w:rsid w:val="00252941"/>
    <w:rsid w:val="00252A72"/>
    <w:rsid w:val="00260A8A"/>
    <w:rsid w:val="00262C40"/>
    <w:rsid w:val="002677EC"/>
    <w:rsid w:val="00271C6B"/>
    <w:rsid w:val="002757D2"/>
    <w:rsid w:val="00275AA8"/>
    <w:rsid w:val="00276D5F"/>
    <w:rsid w:val="00277E85"/>
    <w:rsid w:val="00281768"/>
    <w:rsid w:val="002825FF"/>
    <w:rsid w:val="00287C9A"/>
    <w:rsid w:val="00293585"/>
    <w:rsid w:val="00294CF1"/>
    <w:rsid w:val="00297520"/>
    <w:rsid w:val="002A0544"/>
    <w:rsid w:val="002A266C"/>
    <w:rsid w:val="002A4CA7"/>
    <w:rsid w:val="002A5FD8"/>
    <w:rsid w:val="002B00D5"/>
    <w:rsid w:val="002C3CAE"/>
    <w:rsid w:val="002C675C"/>
    <w:rsid w:val="002D087D"/>
    <w:rsid w:val="002E49BD"/>
    <w:rsid w:val="002E6BD2"/>
    <w:rsid w:val="002F5CD0"/>
    <w:rsid w:val="002F7B71"/>
    <w:rsid w:val="003018BB"/>
    <w:rsid w:val="00310FC3"/>
    <w:rsid w:val="003158B6"/>
    <w:rsid w:val="003165CB"/>
    <w:rsid w:val="00320AAE"/>
    <w:rsid w:val="0032123D"/>
    <w:rsid w:val="00323E70"/>
    <w:rsid w:val="0032450C"/>
    <w:rsid w:val="00324598"/>
    <w:rsid w:val="00325A41"/>
    <w:rsid w:val="00332F9B"/>
    <w:rsid w:val="003345C7"/>
    <w:rsid w:val="00335E7A"/>
    <w:rsid w:val="00336622"/>
    <w:rsid w:val="00342E00"/>
    <w:rsid w:val="00345F1F"/>
    <w:rsid w:val="00346973"/>
    <w:rsid w:val="00346F1E"/>
    <w:rsid w:val="00367BCA"/>
    <w:rsid w:val="00367D9A"/>
    <w:rsid w:val="00384E31"/>
    <w:rsid w:val="00390F48"/>
    <w:rsid w:val="00391AD1"/>
    <w:rsid w:val="00396C62"/>
    <w:rsid w:val="003A141C"/>
    <w:rsid w:val="003A2A16"/>
    <w:rsid w:val="003A5232"/>
    <w:rsid w:val="003A762E"/>
    <w:rsid w:val="003B11D0"/>
    <w:rsid w:val="003B36F9"/>
    <w:rsid w:val="003B52FC"/>
    <w:rsid w:val="003B641B"/>
    <w:rsid w:val="003C0A03"/>
    <w:rsid w:val="003C6226"/>
    <w:rsid w:val="003D0CCC"/>
    <w:rsid w:val="003D23AA"/>
    <w:rsid w:val="003D3766"/>
    <w:rsid w:val="003D48D7"/>
    <w:rsid w:val="003E0CA2"/>
    <w:rsid w:val="003F2670"/>
    <w:rsid w:val="003F2F57"/>
    <w:rsid w:val="003F5818"/>
    <w:rsid w:val="003F67BE"/>
    <w:rsid w:val="004006CC"/>
    <w:rsid w:val="0040145C"/>
    <w:rsid w:val="004015E3"/>
    <w:rsid w:val="00401F4B"/>
    <w:rsid w:val="0040794D"/>
    <w:rsid w:val="00410412"/>
    <w:rsid w:val="0041086D"/>
    <w:rsid w:val="0041298D"/>
    <w:rsid w:val="00415882"/>
    <w:rsid w:val="00415C65"/>
    <w:rsid w:val="004166EA"/>
    <w:rsid w:val="004213CD"/>
    <w:rsid w:val="00421660"/>
    <w:rsid w:val="0042258F"/>
    <w:rsid w:val="00426295"/>
    <w:rsid w:val="004318C9"/>
    <w:rsid w:val="004372BF"/>
    <w:rsid w:val="004442C7"/>
    <w:rsid w:val="00444C85"/>
    <w:rsid w:val="0044609E"/>
    <w:rsid w:val="00452670"/>
    <w:rsid w:val="004532D8"/>
    <w:rsid w:val="00464FED"/>
    <w:rsid w:val="00477B32"/>
    <w:rsid w:val="004946F5"/>
    <w:rsid w:val="004960CA"/>
    <w:rsid w:val="004A158E"/>
    <w:rsid w:val="004A68F3"/>
    <w:rsid w:val="004A7D92"/>
    <w:rsid w:val="004B3150"/>
    <w:rsid w:val="004C506D"/>
    <w:rsid w:val="004D1332"/>
    <w:rsid w:val="004D3948"/>
    <w:rsid w:val="004D4657"/>
    <w:rsid w:val="004D5A75"/>
    <w:rsid w:val="004E1C33"/>
    <w:rsid w:val="004E4C33"/>
    <w:rsid w:val="004F1D41"/>
    <w:rsid w:val="004F1EE9"/>
    <w:rsid w:val="004F5DFC"/>
    <w:rsid w:val="005050E5"/>
    <w:rsid w:val="00506136"/>
    <w:rsid w:val="005129B0"/>
    <w:rsid w:val="005239EB"/>
    <w:rsid w:val="00524884"/>
    <w:rsid w:val="00527533"/>
    <w:rsid w:val="005347E3"/>
    <w:rsid w:val="005351F1"/>
    <w:rsid w:val="005431E8"/>
    <w:rsid w:val="005450D5"/>
    <w:rsid w:val="00545134"/>
    <w:rsid w:val="00546A13"/>
    <w:rsid w:val="00546CB3"/>
    <w:rsid w:val="0055028C"/>
    <w:rsid w:val="005521D6"/>
    <w:rsid w:val="005529AE"/>
    <w:rsid w:val="00556206"/>
    <w:rsid w:val="005672F7"/>
    <w:rsid w:val="00572D33"/>
    <w:rsid w:val="005818F0"/>
    <w:rsid w:val="005846FA"/>
    <w:rsid w:val="00590335"/>
    <w:rsid w:val="0059357F"/>
    <w:rsid w:val="0059505B"/>
    <w:rsid w:val="005A4076"/>
    <w:rsid w:val="005A5A01"/>
    <w:rsid w:val="005B0413"/>
    <w:rsid w:val="005B0800"/>
    <w:rsid w:val="005B0D1A"/>
    <w:rsid w:val="005B2AC2"/>
    <w:rsid w:val="005B3790"/>
    <w:rsid w:val="005C1DB2"/>
    <w:rsid w:val="005C22D4"/>
    <w:rsid w:val="005C6657"/>
    <w:rsid w:val="005D2C83"/>
    <w:rsid w:val="005D6B6D"/>
    <w:rsid w:val="005E1E48"/>
    <w:rsid w:val="005E4DA3"/>
    <w:rsid w:val="005E5375"/>
    <w:rsid w:val="005E5D4F"/>
    <w:rsid w:val="005F0581"/>
    <w:rsid w:val="005F0708"/>
    <w:rsid w:val="005F1A4C"/>
    <w:rsid w:val="005F25A0"/>
    <w:rsid w:val="005F2A78"/>
    <w:rsid w:val="005F384D"/>
    <w:rsid w:val="00601FE3"/>
    <w:rsid w:val="006028CD"/>
    <w:rsid w:val="00604176"/>
    <w:rsid w:val="00606646"/>
    <w:rsid w:val="0061211D"/>
    <w:rsid w:val="006167F8"/>
    <w:rsid w:val="006225E7"/>
    <w:rsid w:val="006233D7"/>
    <w:rsid w:val="00635608"/>
    <w:rsid w:val="00641E38"/>
    <w:rsid w:val="00647325"/>
    <w:rsid w:val="00652303"/>
    <w:rsid w:val="00655E0B"/>
    <w:rsid w:val="0065743D"/>
    <w:rsid w:val="00666B5B"/>
    <w:rsid w:val="00672422"/>
    <w:rsid w:val="00673227"/>
    <w:rsid w:val="006775ED"/>
    <w:rsid w:val="00681F6F"/>
    <w:rsid w:val="0068249C"/>
    <w:rsid w:val="00684F4F"/>
    <w:rsid w:val="00685F05"/>
    <w:rsid w:val="00690AD4"/>
    <w:rsid w:val="0069280C"/>
    <w:rsid w:val="00692CDD"/>
    <w:rsid w:val="00693C95"/>
    <w:rsid w:val="00693E8C"/>
    <w:rsid w:val="00694984"/>
    <w:rsid w:val="00695778"/>
    <w:rsid w:val="0069632E"/>
    <w:rsid w:val="00696A4A"/>
    <w:rsid w:val="00697A10"/>
    <w:rsid w:val="006A16B6"/>
    <w:rsid w:val="006A42FE"/>
    <w:rsid w:val="006B0238"/>
    <w:rsid w:val="006B1AF0"/>
    <w:rsid w:val="006B534D"/>
    <w:rsid w:val="006B70FF"/>
    <w:rsid w:val="006C01F1"/>
    <w:rsid w:val="006C0CE4"/>
    <w:rsid w:val="006C4911"/>
    <w:rsid w:val="006C567F"/>
    <w:rsid w:val="006D394E"/>
    <w:rsid w:val="006D7654"/>
    <w:rsid w:val="006E28A7"/>
    <w:rsid w:val="006E4F70"/>
    <w:rsid w:val="006E5674"/>
    <w:rsid w:val="006F090F"/>
    <w:rsid w:val="006F115F"/>
    <w:rsid w:val="006F523D"/>
    <w:rsid w:val="007029D1"/>
    <w:rsid w:val="00702A53"/>
    <w:rsid w:val="00711661"/>
    <w:rsid w:val="00712C40"/>
    <w:rsid w:val="007140E5"/>
    <w:rsid w:val="00714B1D"/>
    <w:rsid w:val="00717881"/>
    <w:rsid w:val="00731DC7"/>
    <w:rsid w:val="00736CFE"/>
    <w:rsid w:val="00737ED6"/>
    <w:rsid w:val="00743995"/>
    <w:rsid w:val="0074463D"/>
    <w:rsid w:val="0074731D"/>
    <w:rsid w:val="00750628"/>
    <w:rsid w:val="00753C79"/>
    <w:rsid w:val="00754ECB"/>
    <w:rsid w:val="007551DB"/>
    <w:rsid w:val="00756AD5"/>
    <w:rsid w:val="00765176"/>
    <w:rsid w:val="007669FC"/>
    <w:rsid w:val="00770677"/>
    <w:rsid w:val="00773C18"/>
    <w:rsid w:val="00776868"/>
    <w:rsid w:val="007810EF"/>
    <w:rsid w:val="00781773"/>
    <w:rsid w:val="00785B8A"/>
    <w:rsid w:val="00790965"/>
    <w:rsid w:val="0079446F"/>
    <w:rsid w:val="00794613"/>
    <w:rsid w:val="007A036F"/>
    <w:rsid w:val="007A1C75"/>
    <w:rsid w:val="007A4FB1"/>
    <w:rsid w:val="007B32AA"/>
    <w:rsid w:val="007B424E"/>
    <w:rsid w:val="007B4871"/>
    <w:rsid w:val="007B725F"/>
    <w:rsid w:val="007C053C"/>
    <w:rsid w:val="007C3B2D"/>
    <w:rsid w:val="007C4EB8"/>
    <w:rsid w:val="007D34EE"/>
    <w:rsid w:val="007D6FEB"/>
    <w:rsid w:val="007E3823"/>
    <w:rsid w:val="007F088E"/>
    <w:rsid w:val="007F0952"/>
    <w:rsid w:val="007F26A2"/>
    <w:rsid w:val="007F3CFB"/>
    <w:rsid w:val="007F5934"/>
    <w:rsid w:val="007F7FBE"/>
    <w:rsid w:val="00802164"/>
    <w:rsid w:val="00803B4B"/>
    <w:rsid w:val="0081210B"/>
    <w:rsid w:val="00823D06"/>
    <w:rsid w:val="00832A11"/>
    <w:rsid w:val="00832E07"/>
    <w:rsid w:val="00834435"/>
    <w:rsid w:val="008353F9"/>
    <w:rsid w:val="00841900"/>
    <w:rsid w:val="00843323"/>
    <w:rsid w:val="00847B78"/>
    <w:rsid w:val="00847EA4"/>
    <w:rsid w:val="0085640E"/>
    <w:rsid w:val="008710A5"/>
    <w:rsid w:val="00871D15"/>
    <w:rsid w:val="008819DE"/>
    <w:rsid w:val="00885F96"/>
    <w:rsid w:val="0089191D"/>
    <w:rsid w:val="008936C9"/>
    <w:rsid w:val="00894BAF"/>
    <w:rsid w:val="00896952"/>
    <w:rsid w:val="008A1464"/>
    <w:rsid w:val="008A47D9"/>
    <w:rsid w:val="008B7C02"/>
    <w:rsid w:val="008C02AF"/>
    <w:rsid w:val="008C09E3"/>
    <w:rsid w:val="008C1ECB"/>
    <w:rsid w:val="008C3FA3"/>
    <w:rsid w:val="008D74C2"/>
    <w:rsid w:val="008E28AF"/>
    <w:rsid w:val="008E69B7"/>
    <w:rsid w:val="008E6F87"/>
    <w:rsid w:val="008F54AA"/>
    <w:rsid w:val="008F5728"/>
    <w:rsid w:val="008F6977"/>
    <w:rsid w:val="009015C6"/>
    <w:rsid w:val="0090509D"/>
    <w:rsid w:val="00905483"/>
    <w:rsid w:val="0090647A"/>
    <w:rsid w:val="00910ADB"/>
    <w:rsid w:val="00910EA9"/>
    <w:rsid w:val="00911206"/>
    <w:rsid w:val="0091652D"/>
    <w:rsid w:val="00922A02"/>
    <w:rsid w:val="00923BC8"/>
    <w:rsid w:val="00923F4D"/>
    <w:rsid w:val="009255CA"/>
    <w:rsid w:val="00925E32"/>
    <w:rsid w:val="0092611B"/>
    <w:rsid w:val="00931B8C"/>
    <w:rsid w:val="009342F5"/>
    <w:rsid w:val="00934481"/>
    <w:rsid w:val="00942D93"/>
    <w:rsid w:val="0094383D"/>
    <w:rsid w:val="00944FFF"/>
    <w:rsid w:val="00951A0C"/>
    <w:rsid w:val="00953BF9"/>
    <w:rsid w:val="0096011B"/>
    <w:rsid w:val="009601B0"/>
    <w:rsid w:val="00964652"/>
    <w:rsid w:val="009672AB"/>
    <w:rsid w:val="00967FE5"/>
    <w:rsid w:val="009706AF"/>
    <w:rsid w:val="009714F3"/>
    <w:rsid w:val="00972E37"/>
    <w:rsid w:val="00977DA8"/>
    <w:rsid w:val="0098307E"/>
    <w:rsid w:val="00986239"/>
    <w:rsid w:val="0099268F"/>
    <w:rsid w:val="00994394"/>
    <w:rsid w:val="0099489C"/>
    <w:rsid w:val="0099763E"/>
    <w:rsid w:val="009A2324"/>
    <w:rsid w:val="009A2C0D"/>
    <w:rsid w:val="009A69A1"/>
    <w:rsid w:val="009B3091"/>
    <w:rsid w:val="009B3D7F"/>
    <w:rsid w:val="009B6DB6"/>
    <w:rsid w:val="009C259B"/>
    <w:rsid w:val="009C4D1C"/>
    <w:rsid w:val="009C6045"/>
    <w:rsid w:val="009C7BD5"/>
    <w:rsid w:val="009D0477"/>
    <w:rsid w:val="009D1FA5"/>
    <w:rsid w:val="009D2A5E"/>
    <w:rsid w:val="009D47E9"/>
    <w:rsid w:val="009E2853"/>
    <w:rsid w:val="009F0480"/>
    <w:rsid w:val="009F470F"/>
    <w:rsid w:val="00A00561"/>
    <w:rsid w:val="00A01302"/>
    <w:rsid w:val="00A03E42"/>
    <w:rsid w:val="00A0459E"/>
    <w:rsid w:val="00A05CF4"/>
    <w:rsid w:val="00A063D0"/>
    <w:rsid w:val="00A129A8"/>
    <w:rsid w:val="00A168E0"/>
    <w:rsid w:val="00A1707C"/>
    <w:rsid w:val="00A21B69"/>
    <w:rsid w:val="00A22B05"/>
    <w:rsid w:val="00A23108"/>
    <w:rsid w:val="00A350CA"/>
    <w:rsid w:val="00A57F64"/>
    <w:rsid w:val="00A65964"/>
    <w:rsid w:val="00A677FA"/>
    <w:rsid w:val="00A73824"/>
    <w:rsid w:val="00A75521"/>
    <w:rsid w:val="00A907F8"/>
    <w:rsid w:val="00A94B63"/>
    <w:rsid w:val="00AA046E"/>
    <w:rsid w:val="00AA06D5"/>
    <w:rsid w:val="00AA2562"/>
    <w:rsid w:val="00AA692E"/>
    <w:rsid w:val="00AB57EE"/>
    <w:rsid w:val="00AB58F5"/>
    <w:rsid w:val="00AC6D95"/>
    <w:rsid w:val="00AE043D"/>
    <w:rsid w:val="00AF2010"/>
    <w:rsid w:val="00AF4727"/>
    <w:rsid w:val="00B01319"/>
    <w:rsid w:val="00B0651B"/>
    <w:rsid w:val="00B10B7E"/>
    <w:rsid w:val="00B13076"/>
    <w:rsid w:val="00B14C80"/>
    <w:rsid w:val="00B15E7D"/>
    <w:rsid w:val="00B1666E"/>
    <w:rsid w:val="00B21B42"/>
    <w:rsid w:val="00B25C24"/>
    <w:rsid w:val="00B33A0D"/>
    <w:rsid w:val="00B37C68"/>
    <w:rsid w:val="00B47DA6"/>
    <w:rsid w:val="00B51268"/>
    <w:rsid w:val="00B5484A"/>
    <w:rsid w:val="00B54D17"/>
    <w:rsid w:val="00B57D0C"/>
    <w:rsid w:val="00B63619"/>
    <w:rsid w:val="00B6644E"/>
    <w:rsid w:val="00B77431"/>
    <w:rsid w:val="00B77639"/>
    <w:rsid w:val="00B816C7"/>
    <w:rsid w:val="00B82D8E"/>
    <w:rsid w:val="00B83F1B"/>
    <w:rsid w:val="00B875BB"/>
    <w:rsid w:val="00B90E2C"/>
    <w:rsid w:val="00B92E84"/>
    <w:rsid w:val="00B93E86"/>
    <w:rsid w:val="00BA1E20"/>
    <w:rsid w:val="00BA24E1"/>
    <w:rsid w:val="00BA2674"/>
    <w:rsid w:val="00BA6E2F"/>
    <w:rsid w:val="00BA77A6"/>
    <w:rsid w:val="00BB205A"/>
    <w:rsid w:val="00BB23B2"/>
    <w:rsid w:val="00BB5EBD"/>
    <w:rsid w:val="00BB6826"/>
    <w:rsid w:val="00BC064F"/>
    <w:rsid w:val="00BC4FAA"/>
    <w:rsid w:val="00BC68F8"/>
    <w:rsid w:val="00BC6D11"/>
    <w:rsid w:val="00BC7A71"/>
    <w:rsid w:val="00BD0E44"/>
    <w:rsid w:val="00BD2FB3"/>
    <w:rsid w:val="00BD4CD7"/>
    <w:rsid w:val="00BE1323"/>
    <w:rsid w:val="00BE407F"/>
    <w:rsid w:val="00BE47E4"/>
    <w:rsid w:val="00BE710F"/>
    <w:rsid w:val="00BF674B"/>
    <w:rsid w:val="00C00CB5"/>
    <w:rsid w:val="00C02956"/>
    <w:rsid w:val="00C04A7E"/>
    <w:rsid w:val="00C051EC"/>
    <w:rsid w:val="00C14371"/>
    <w:rsid w:val="00C2552C"/>
    <w:rsid w:val="00C26A7B"/>
    <w:rsid w:val="00C3066A"/>
    <w:rsid w:val="00C30DBB"/>
    <w:rsid w:val="00C32797"/>
    <w:rsid w:val="00C41E7C"/>
    <w:rsid w:val="00C4259B"/>
    <w:rsid w:val="00C4290A"/>
    <w:rsid w:val="00C46417"/>
    <w:rsid w:val="00C6002F"/>
    <w:rsid w:val="00C60228"/>
    <w:rsid w:val="00C62210"/>
    <w:rsid w:val="00C64F75"/>
    <w:rsid w:val="00C72DB3"/>
    <w:rsid w:val="00C73E2E"/>
    <w:rsid w:val="00C74EC3"/>
    <w:rsid w:val="00C76976"/>
    <w:rsid w:val="00C77B3F"/>
    <w:rsid w:val="00C833FA"/>
    <w:rsid w:val="00C843D1"/>
    <w:rsid w:val="00C86091"/>
    <w:rsid w:val="00C8653E"/>
    <w:rsid w:val="00C9450A"/>
    <w:rsid w:val="00C9486E"/>
    <w:rsid w:val="00C96601"/>
    <w:rsid w:val="00CA05F3"/>
    <w:rsid w:val="00CA16C0"/>
    <w:rsid w:val="00CA76FD"/>
    <w:rsid w:val="00CB1059"/>
    <w:rsid w:val="00CC036E"/>
    <w:rsid w:val="00CC4003"/>
    <w:rsid w:val="00CC4AFB"/>
    <w:rsid w:val="00CC7239"/>
    <w:rsid w:val="00CD0929"/>
    <w:rsid w:val="00CD150C"/>
    <w:rsid w:val="00CD536B"/>
    <w:rsid w:val="00CE122A"/>
    <w:rsid w:val="00CE5286"/>
    <w:rsid w:val="00CE7C57"/>
    <w:rsid w:val="00CF2B6A"/>
    <w:rsid w:val="00CF328B"/>
    <w:rsid w:val="00CF50ED"/>
    <w:rsid w:val="00CF604A"/>
    <w:rsid w:val="00CF7662"/>
    <w:rsid w:val="00D049A8"/>
    <w:rsid w:val="00D127C1"/>
    <w:rsid w:val="00D1333D"/>
    <w:rsid w:val="00D14560"/>
    <w:rsid w:val="00D2041A"/>
    <w:rsid w:val="00D21BF6"/>
    <w:rsid w:val="00D25AD6"/>
    <w:rsid w:val="00D2666E"/>
    <w:rsid w:val="00D30200"/>
    <w:rsid w:val="00D317DB"/>
    <w:rsid w:val="00D3274C"/>
    <w:rsid w:val="00D36044"/>
    <w:rsid w:val="00D37720"/>
    <w:rsid w:val="00D3787C"/>
    <w:rsid w:val="00D45A5C"/>
    <w:rsid w:val="00D502BE"/>
    <w:rsid w:val="00D51CA8"/>
    <w:rsid w:val="00D55C85"/>
    <w:rsid w:val="00D608D2"/>
    <w:rsid w:val="00D64FFB"/>
    <w:rsid w:val="00D74735"/>
    <w:rsid w:val="00D75F05"/>
    <w:rsid w:val="00D77E6F"/>
    <w:rsid w:val="00D77FC8"/>
    <w:rsid w:val="00D80D93"/>
    <w:rsid w:val="00D850CC"/>
    <w:rsid w:val="00D86B1B"/>
    <w:rsid w:val="00D90224"/>
    <w:rsid w:val="00D94DE8"/>
    <w:rsid w:val="00DA0380"/>
    <w:rsid w:val="00DB0BC1"/>
    <w:rsid w:val="00DB639B"/>
    <w:rsid w:val="00DC05D1"/>
    <w:rsid w:val="00DC275A"/>
    <w:rsid w:val="00DC2C62"/>
    <w:rsid w:val="00DC4490"/>
    <w:rsid w:val="00DC5CF1"/>
    <w:rsid w:val="00DC6247"/>
    <w:rsid w:val="00DC68D0"/>
    <w:rsid w:val="00DD049E"/>
    <w:rsid w:val="00DD18F8"/>
    <w:rsid w:val="00DD2451"/>
    <w:rsid w:val="00DD405C"/>
    <w:rsid w:val="00DD5939"/>
    <w:rsid w:val="00DD644E"/>
    <w:rsid w:val="00DE0BA4"/>
    <w:rsid w:val="00DE0D19"/>
    <w:rsid w:val="00DF16F5"/>
    <w:rsid w:val="00DF28C8"/>
    <w:rsid w:val="00DF35BC"/>
    <w:rsid w:val="00DF789B"/>
    <w:rsid w:val="00DF7ED5"/>
    <w:rsid w:val="00E061EC"/>
    <w:rsid w:val="00E1484A"/>
    <w:rsid w:val="00E14CF5"/>
    <w:rsid w:val="00E15F9A"/>
    <w:rsid w:val="00E16670"/>
    <w:rsid w:val="00E21567"/>
    <w:rsid w:val="00E224A8"/>
    <w:rsid w:val="00E2539C"/>
    <w:rsid w:val="00E41EC7"/>
    <w:rsid w:val="00E43BAA"/>
    <w:rsid w:val="00E4480E"/>
    <w:rsid w:val="00E45F3D"/>
    <w:rsid w:val="00E46CD4"/>
    <w:rsid w:val="00E76A81"/>
    <w:rsid w:val="00E7725A"/>
    <w:rsid w:val="00E81A12"/>
    <w:rsid w:val="00E85440"/>
    <w:rsid w:val="00E8768C"/>
    <w:rsid w:val="00E9185A"/>
    <w:rsid w:val="00E9468A"/>
    <w:rsid w:val="00EA1C28"/>
    <w:rsid w:val="00EA1C9A"/>
    <w:rsid w:val="00EA1E2D"/>
    <w:rsid w:val="00EA6B97"/>
    <w:rsid w:val="00EA713B"/>
    <w:rsid w:val="00EB09FA"/>
    <w:rsid w:val="00EB0D8F"/>
    <w:rsid w:val="00EB190A"/>
    <w:rsid w:val="00EB6B2D"/>
    <w:rsid w:val="00EB6EF2"/>
    <w:rsid w:val="00EC126C"/>
    <w:rsid w:val="00EC3BA4"/>
    <w:rsid w:val="00EC4A6C"/>
    <w:rsid w:val="00ED1C9E"/>
    <w:rsid w:val="00ED246D"/>
    <w:rsid w:val="00ED2D2C"/>
    <w:rsid w:val="00ED3ACA"/>
    <w:rsid w:val="00ED3CAD"/>
    <w:rsid w:val="00ED5B54"/>
    <w:rsid w:val="00ED63A9"/>
    <w:rsid w:val="00ED6AB1"/>
    <w:rsid w:val="00ED6D36"/>
    <w:rsid w:val="00EE4B7C"/>
    <w:rsid w:val="00EE57FC"/>
    <w:rsid w:val="00EF326F"/>
    <w:rsid w:val="00EF6619"/>
    <w:rsid w:val="00EF7380"/>
    <w:rsid w:val="00F027C4"/>
    <w:rsid w:val="00F03838"/>
    <w:rsid w:val="00F0444C"/>
    <w:rsid w:val="00F14505"/>
    <w:rsid w:val="00F17816"/>
    <w:rsid w:val="00F22408"/>
    <w:rsid w:val="00F23A14"/>
    <w:rsid w:val="00F24933"/>
    <w:rsid w:val="00F4014F"/>
    <w:rsid w:val="00F42DFA"/>
    <w:rsid w:val="00F43DC1"/>
    <w:rsid w:val="00F458C8"/>
    <w:rsid w:val="00F4771B"/>
    <w:rsid w:val="00F51193"/>
    <w:rsid w:val="00F516AF"/>
    <w:rsid w:val="00F52FC3"/>
    <w:rsid w:val="00F55D6E"/>
    <w:rsid w:val="00F568CE"/>
    <w:rsid w:val="00F606BD"/>
    <w:rsid w:val="00F6616F"/>
    <w:rsid w:val="00F70374"/>
    <w:rsid w:val="00F717F5"/>
    <w:rsid w:val="00F74CA8"/>
    <w:rsid w:val="00F75157"/>
    <w:rsid w:val="00F80083"/>
    <w:rsid w:val="00F81626"/>
    <w:rsid w:val="00F93D6B"/>
    <w:rsid w:val="00F94CF8"/>
    <w:rsid w:val="00F96582"/>
    <w:rsid w:val="00F96DBB"/>
    <w:rsid w:val="00FA005F"/>
    <w:rsid w:val="00FA0BFF"/>
    <w:rsid w:val="00FA5C20"/>
    <w:rsid w:val="00FA5EB8"/>
    <w:rsid w:val="00FB362A"/>
    <w:rsid w:val="00FB3730"/>
    <w:rsid w:val="00FC0273"/>
    <w:rsid w:val="00FC1907"/>
    <w:rsid w:val="00FC22AE"/>
    <w:rsid w:val="00FC5C19"/>
    <w:rsid w:val="00FC745E"/>
    <w:rsid w:val="00FC7511"/>
    <w:rsid w:val="00FD2EA0"/>
    <w:rsid w:val="00FE2381"/>
    <w:rsid w:val="00FE3860"/>
    <w:rsid w:val="00FE765A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665744-03A3-422C-A894-370157FB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850CC"/>
    <w:pPr>
      <w:keepNext/>
      <w:widowControl/>
      <w:spacing w:before="180" w:after="180" w:line="720" w:lineRule="auto"/>
      <w:ind w:leftChars="6" w:left="206" w:hangingChars="200" w:hanging="200"/>
      <w:outlineLvl w:val="0"/>
    </w:pPr>
    <w:rPr>
      <w:rFonts w:ascii="Cambria" w:eastAsia="新細明體" w:hAnsi="Cambria" w:cs="Times New Roman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4FA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aliases w:val="01清單段落"/>
    <w:basedOn w:val="a"/>
    <w:link w:val="a4"/>
    <w:uiPriority w:val="34"/>
    <w:qFormat/>
    <w:rsid w:val="000C193D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aliases w:val="01清單段落 字元"/>
    <w:link w:val="a3"/>
    <w:uiPriority w:val="34"/>
    <w:locked/>
    <w:rsid w:val="000C193D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546A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A1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46A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A13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925E32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25E32"/>
  </w:style>
  <w:style w:type="paragraph" w:customStyle="1" w:styleId="ab">
    <w:name w:val="時　　間：凸五"/>
    <w:autoRedefine/>
    <w:qFormat/>
    <w:rsid w:val="006B70FF"/>
    <w:pPr>
      <w:snapToGrid w:val="0"/>
      <w:spacing w:line="240" w:lineRule="atLeast"/>
      <w:ind w:left="280" w:hangingChars="100" w:hanging="280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c">
    <w:name w:val="一、報告事項 字元"/>
    <w:link w:val="ad"/>
    <w:locked/>
    <w:rsid w:val="00384E31"/>
    <w:rPr>
      <w:rFonts w:eastAsia="標楷體"/>
      <w:sz w:val="32"/>
      <w:szCs w:val="24"/>
    </w:rPr>
  </w:style>
  <w:style w:type="paragraph" w:customStyle="1" w:styleId="ad">
    <w:name w:val="一、報告事項"/>
    <w:basedOn w:val="a"/>
    <w:link w:val="ac"/>
    <w:qFormat/>
    <w:rsid w:val="00384E31"/>
    <w:pPr>
      <w:adjustRightInd w:val="0"/>
      <w:snapToGrid w:val="0"/>
      <w:spacing w:line="440" w:lineRule="exact"/>
      <w:ind w:left="640" w:hangingChars="200" w:hanging="640"/>
    </w:pPr>
    <w:rPr>
      <w:rFonts w:eastAsia="標楷體"/>
      <w:sz w:val="32"/>
      <w:szCs w:val="24"/>
    </w:rPr>
  </w:style>
  <w:style w:type="paragraph" w:customStyle="1" w:styleId="ae">
    <w:name w:val="決定"/>
    <w:basedOn w:val="a"/>
    <w:link w:val="af"/>
    <w:qFormat/>
    <w:rsid w:val="00384E31"/>
    <w:pPr>
      <w:adjustRightInd w:val="0"/>
      <w:snapToGrid w:val="0"/>
      <w:spacing w:line="440" w:lineRule="exact"/>
      <w:ind w:leftChars="166" w:left="1358" w:rightChars="-286" w:right="-686" w:hangingChars="300" w:hanging="960"/>
    </w:pPr>
    <w:rPr>
      <w:rFonts w:ascii="Calibri" w:eastAsia="標楷體" w:hAnsi="Calibri" w:cs="Times New Roman"/>
      <w:kern w:val="0"/>
      <w:sz w:val="32"/>
      <w:szCs w:val="24"/>
      <w:lang w:val="x-none" w:eastAsia="x-none"/>
    </w:rPr>
  </w:style>
  <w:style w:type="character" w:customStyle="1" w:styleId="af">
    <w:name w:val="決定 字元"/>
    <w:link w:val="ae"/>
    <w:locked/>
    <w:rsid w:val="00384E31"/>
    <w:rPr>
      <w:rFonts w:ascii="Calibri" w:eastAsia="標楷體" w:hAnsi="Calibri" w:cs="Times New Roman"/>
      <w:kern w:val="0"/>
      <w:sz w:val="32"/>
      <w:szCs w:val="24"/>
      <w:lang w:val="x-none" w:eastAsia="x-none"/>
    </w:rPr>
  </w:style>
  <w:style w:type="paragraph" w:customStyle="1" w:styleId="0-">
    <w:name w:val="0-提案(一)"/>
    <w:basedOn w:val="a"/>
    <w:link w:val="0-0"/>
    <w:qFormat/>
    <w:rsid w:val="00BB23B2"/>
    <w:pPr>
      <w:kinsoku w:val="0"/>
      <w:overflowPunct w:val="0"/>
      <w:spacing w:line="360" w:lineRule="exact"/>
      <w:ind w:leftChars="200" w:left="400" w:hangingChars="200" w:hanging="200"/>
      <w:jc w:val="both"/>
    </w:pPr>
    <w:rPr>
      <w:rFonts w:ascii="標楷體" w:eastAsia="標楷體" w:hAnsi="標楷體" w:cs="Times New Roman"/>
      <w:kern w:val="0"/>
      <w:sz w:val="28"/>
      <w:szCs w:val="28"/>
    </w:rPr>
  </w:style>
  <w:style w:type="character" w:customStyle="1" w:styleId="0-0">
    <w:name w:val="0-提案(一) 字元"/>
    <w:link w:val="0-"/>
    <w:rsid w:val="00BB23B2"/>
    <w:rPr>
      <w:rFonts w:ascii="標楷體" w:eastAsia="標楷體" w:hAnsi="標楷體" w:cs="Times New Roman"/>
      <w:kern w:val="0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0612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0612E9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D850CC"/>
    <w:rPr>
      <w:rFonts w:ascii="Cambria" w:eastAsia="新細明體" w:hAnsi="Cambria" w:cs="Times New Roman"/>
      <w:b/>
      <w:bCs/>
      <w:kern w:val="52"/>
      <w:sz w:val="52"/>
      <w:szCs w:val="5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ydoc\templet\budget_meeting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budget_meeting</Template>
  <TotalTime>201</TotalTime>
  <Pages>3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12</cp:revision>
  <cp:lastPrinted>2026-04-30T06:02:00Z</cp:lastPrinted>
  <dcterms:created xsi:type="dcterms:W3CDTF">2026-04-27T06:19:00Z</dcterms:created>
  <dcterms:modified xsi:type="dcterms:W3CDTF">2026-04-30T09:19:00Z</dcterms:modified>
</cp:coreProperties>
</file>